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846" w:type="dxa"/>
        <w:jc w:val="right"/>
        <w:tblInd w:w="-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46"/>
      </w:tblGrid>
      <w:tr w:rsidR="00897B60" w:rsidRPr="0017018C" w:rsidTr="00925C42">
        <w:trPr>
          <w:jc w:val="right"/>
        </w:trPr>
        <w:tc>
          <w:tcPr>
            <w:tcW w:w="5846" w:type="dxa"/>
            <w:tcBorders>
              <w:top w:val="nil"/>
              <w:left w:val="nil"/>
              <w:bottom w:val="nil"/>
              <w:right w:val="nil"/>
            </w:tcBorders>
          </w:tcPr>
          <w:p w:rsidR="00897B60" w:rsidRPr="0017018C" w:rsidRDefault="00897B60" w:rsidP="002632B4">
            <w:pPr>
              <w:autoSpaceDE w:val="0"/>
              <w:autoSpaceDN w:val="0"/>
              <w:adjustRightInd w:val="0"/>
            </w:pPr>
            <w:r w:rsidRPr="0017018C">
              <w:t>УТВЕРЖДАЮ</w:t>
            </w:r>
          </w:p>
        </w:tc>
      </w:tr>
      <w:tr w:rsidR="00897B60" w:rsidRPr="0017018C" w:rsidTr="00925C42">
        <w:trPr>
          <w:jc w:val="right"/>
        </w:trPr>
        <w:tc>
          <w:tcPr>
            <w:tcW w:w="5846" w:type="dxa"/>
            <w:tcBorders>
              <w:top w:val="nil"/>
              <w:left w:val="nil"/>
              <w:bottom w:val="nil"/>
              <w:right w:val="nil"/>
            </w:tcBorders>
          </w:tcPr>
          <w:p w:rsidR="00897B60" w:rsidRDefault="00897B60" w:rsidP="002F5D50">
            <w:pPr>
              <w:autoSpaceDE w:val="0"/>
              <w:autoSpaceDN w:val="0"/>
              <w:adjustRightInd w:val="0"/>
              <w:jc w:val="both"/>
            </w:pPr>
            <w:r>
              <w:t>П</w:t>
            </w:r>
            <w:r w:rsidRPr="0017018C">
              <w:t>редседател</w:t>
            </w:r>
            <w:r>
              <w:t>ьК</w:t>
            </w:r>
            <w:r w:rsidRPr="0017018C">
              <w:t>омиссии по вопросам градостроительства, землепользования и застройки при Правительстве Москвы в Северо-Западном административном округе</w:t>
            </w:r>
          </w:p>
          <w:p w:rsidR="00897B60" w:rsidRPr="0017018C" w:rsidRDefault="00897B60" w:rsidP="002F5D50">
            <w:pPr>
              <w:autoSpaceDE w:val="0"/>
              <w:autoSpaceDN w:val="0"/>
              <w:adjustRightInd w:val="0"/>
              <w:jc w:val="both"/>
            </w:pPr>
            <w:r>
              <w:t>города Москвы</w:t>
            </w:r>
          </w:p>
        </w:tc>
      </w:tr>
      <w:tr w:rsidR="00897B60" w:rsidRPr="0017018C" w:rsidTr="00925C42">
        <w:trPr>
          <w:trHeight w:val="627"/>
          <w:jc w:val="right"/>
        </w:trPr>
        <w:tc>
          <w:tcPr>
            <w:tcW w:w="5846" w:type="dxa"/>
            <w:tcBorders>
              <w:top w:val="nil"/>
              <w:left w:val="nil"/>
              <w:right w:val="nil"/>
            </w:tcBorders>
          </w:tcPr>
          <w:p w:rsidR="00897B60" w:rsidRDefault="00897B60" w:rsidP="002F5D50">
            <w:pPr>
              <w:autoSpaceDE w:val="0"/>
              <w:autoSpaceDN w:val="0"/>
              <w:adjustRightInd w:val="0"/>
              <w:rPr>
                <w:b/>
              </w:rPr>
            </w:pPr>
            <w:r>
              <w:rPr>
                <w:b/>
              </w:rPr>
              <w:t>В.В.Говердовский</w:t>
            </w:r>
            <w:r w:rsidRPr="00820D45">
              <w:rPr>
                <w:sz w:val="24"/>
                <w:szCs w:val="24"/>
              </w:rPr>
              <w:t xml:space="preserve">(оригинал документа </w:t>
            </w:r>
            <w:r>
              <w:rPr>
                <w:sz w:val="24"/>
                <w:szCs w:val="24"/>
              </w:rPr>
              <w:t>п</w:t>
            </w:r>
            <w:r w:rsidRPr="00820D45">
              <w:rPr>
                <w:sz w:val="24"/>
                <w:szCs w:val="24"/>
              </w:rPr>
              <w:t>одписан)</w:t>
            </w:r>
          </w:p>
          <w:p w:rsidR="00897B60" w:rsidRPr="0017018C" w:rsidRDefault="00897B60" w:rsidP="002E6570">
            <w:pPr>
              <w:autoSpaceDE w:val="0"/>
              <w:autoSpaceDN w:val="0"/>
              <w:adjustRightInd w:val="0"/>
              <w:rPr>
                <w:b/>
              </w:rPr>
            </w:pPr>
          </w:p>
        </w:tc>
      </w:tr>
      <w:tr w:rsidR="00897B60" w:rsidRPr="0017018C" w:rsidTr="00925C42">
        <w:trPr>
          <w:jc w:val="right"/>
        </w:trPr>
        <w:tc>
          <w:tcPr>
            <w:tcW w:w="5846" w:type="dxa"/>
            <w:tcBorders>
              <w:left w:val="nil"/>
              <w:bottom w:val="nil"/>
              <w:right w:val="nil"/>
            </w:tcBorders>
          </w:tcPr>
          <w:p w:rsidR="00897B60" w:rsidRPr="0017018C" w:rsidRDefault="00897B60" w:rsidP="00875DBE">
            <w:pPr>
              <w:autoSpaceDE w:val="0"/>
              <w:autoSpaceDN w:val="0"/>
              <w:adjustRightInd w:val="0"/>
            </w:pPr>
            <w:r>
              <w:t xml:space="preserve"> 15.11</w:t>
            </w:r>
            <w:r w:rsidRPr="00C16DB8">
              <w:t>.2013</w:t>
            </w:r>
            <w:r w:rsidRPr="000045F4">
              <w:rPr>
                <w:sz w:val="24"/>
                <w:szCs w:val="24"/>
              </w:rPr>
              <w:t>(подпись, печать)</w:t>
            </w:r>
          </w:p>
        </w:tc>
      </w:tr>
    </w:tbl>
    <w:p w:rsidR="00897B60" w:rsidRDefault="00897B60" w:rsidP="004B71E8">
      <w:pPr>
        <w:ind w:left="3540" w:firstLine="708"/>
      </w:pPr>
    </w:p>
    <w:p w:rsidR="00897B60" w:rsidRPr="009F7E55" w:rsidRDefault="00897B60" w:rsidP="00360EDA">
      <w:pPr>
        <w:pStyle w:val="ConsPlusNonformat"/>
        <w:jc w:val="center"/>
        <w:rPr>
          <w:rFonts w:ascii="Times New Roman" w:hAnsi="Times New Roman" w:cs="Times New Roman"/>
          <w:b/>
          <w:sz w:val="28"/>
          <w:szCs w:val="28"/>
        </w:rPr>
      </w:pPr>
      <w:r w:rsidRPr="00407526">
        <w:rPr>
          <w:rFonts w:ascii="Times New Roman" w:hAnsi="Times New Roman" w:cs="Times New Roman"/>
          <w:b/>
          <w:sz w:val="28"/>
          <w:szCs w:val="28"/>
        </w:rPr>
        <w:t xml:space="preserve">ПРОТОКОЛ № </w:t>
      </w:r>
      <w:r w:rsidRPr="005522C0">
        <w:rPr>
          <w:rFonts w:ascii="Times New Roman" w:hAnsi="Times New Roman" w:cs="Times New Roman"/>
          <w:b/>
          <w:sz w:val="28"/>
          <w:szCs w:val="28"/>
        </w:rPr>
        <w:t>55</w:t>
      </w:r>
      <w:r>
        <w:rPr>
          <w:rFonts w:ascii="Times New Roman" w:hAnsi="Times New Roman" w:cs="Times New Roman"/>
          <w:b/>
          <w:sz w:val="28"/>
          <w:szCs w:val="28"/>
        </w:rPr>
        <w:t>/13</w:t>
      </w:r>
      <w:r w:rsidRPr="00407526">
        <w:rPr>
          <w:rFonts w:ascii="Times New Roman" w:hAnsi="Times New Roman" w:cs="Times New Roman"/>
          <w:b/>
          <w:sz w:val="28"/>
          <w:szCs w:val="28"/>
        </w:rPr>
        <w:t>ПС</w:t>
      </w:r>
      <w:r w:rsidRPr="009F7E55">
        <w:rPr>
          <w:rFonts w:ascii="Times New Roman" w:hAnsi="Times New Roman" w:cs="Times New Roman"/>
          <w:b/>
          <w:sz w:val="28"/>
          <w:szCs w:val="28"/>
        </w:rPr>
        <w:t>ПУБЛИЧНЫХ СЛУШАНИЙ</w:t>
      </w:r>
    </w:p>
    <w:p w:rsidR="00897B60" w:rsidRDefault="00897B60" w:rsidP="000A1A3B">
      <w:pPr>
        <w:ind w:firstLine="708"/>
        <w:jc w:val="center"/>
        <w:rPr>
          <w:b/>
          <w:color w:val="000000"/>
        </w:rPr>
      </w:pPr>
      <w:r>
        <w:rPr>
          <w:b/>
        </w:rPr>
        <w:t>п</w:t>
      </w:r>
      <w:r w:rsidRPr="00815CFD">
        <w:rPr>
          <w:b/>
        </w:rPr>
        <w:t>о</w:t>
      </w:r>
      <w:r w:rsidRPr="00290F34">
        <w:rPr>
          <w:b/>
          <w:color w:val="000000"/>
        </w:rPr>
        <w:t>«</w:t>
      </w:r>
      <w:r>
        <w:rPr>
          <w:b/>
          <w:color w:val="000000"/>
        </w:rPr>
        <w:t xml:space="preserve">Проекту планировки участка линейного объекта </w:t>
      </w:r>
    </w:p>
    <w:p w:rsidR="00897B60" w:rsidRDefault="00897B60" w:rsidP="000A1A3B">
      <w:pPr>
        <w:ind w:firstLine="708"/>
        <w:jc w:val="center"/>
        <w:rPr>
          <w:b/>
          <w:color w:val="000000"/>
        </w:rPr>
      </w:pPr>
      <w:r>
        <w:rPr>
          <w:b/>
          <w:color w:val="000000"/>
        </w:rPr>
        <w:t>улично-дорожной сети – МКАД. Участок от Звенигородского шоссе</w:t>
      </w:r>
    </w:p>
    <w:p w:rsidR="00897B60" w:rsidRDefault="00897B60" w:rsidP="000A1A3B">
      <w:pPr>
        <w:ind w:firstLine="708"/>
        <w:jc w:val="center"/>
        <w:rPr>
          <w:b/>
          <w:color w:val="000000"/>
        </w:rPr>
      </w:pPr>
      <w:r>
        <w:rPr>
          <w:b/>
          <w:color w:val="000000"/>
        </w:rPr>
        <w:t>до Волоколамского шоссе</w:t>
      </w:r>
      <w:r w:rsidRPr="00290F34">
        <w:rPr>
          <w:b/>
          <w:color w:val="000000"/>
        </w:rPr>
        <w:t>»</w:t>
      </w:r>
      <w:r w:rsidRPr="00290F34">
        <w:rPr>
          <w:b/>
        </w:rPr>
        <w:t>.</w:t>
      </w:r>
    </w:p>
    <w:p w:rsidR="00897B60" w:rsidRPr="00ED588F" w:rsidRDefault="00897B60" w:rsidP="00753FB0">
      <w:pPr>
        <w:ind w:firstLine="708"/>
        <w:jc w:val="center"/>
        <w:rPr>
          <w:lang w:eastAsia="en-US"/>
        </w:rPr>
      </w:pPr>
    </w:p>
    <w:p w:rsidR="00897B60" w:rsidRDefault="00897B60" w:rsidP="009A42BC">
      <w:pPr>
        <w:pStyle w:val="ConsPlusNonformat"/>
        <w:rPr>
          <w:rFonts w:ascii="Times New Roman" w:hAnsi="Times New Roman" w:cs="Times New Roman"/>
          <w:b/>
          <w:sz w:val="28"/>
          <w:szCs w:val="28"/>
        </w:rPr>
      </w:pPr>
      <w:r w:rsidRPr="0017018C">
        <w:rPr>
          <w:rFonts w:ascii="Times New Roman" w:hAnsi="Times New Roman" w:cs="Times New Roman"/>
          <w:b/>
          <w:sz w:val="28"/>
          <w:szCs w:val="28"/>
        </w:rPr>
        <w:t>Общие сведения о проекте,  представ</w:t>
      </w:r>
      <w:r>
        <w:rPr>
          <w:rFonts w:ascii="Times New Roman" w:hAnsi="Times New Roman" w:cs="Times New Roman"/>
          <w:b/>
          <w:sz w:val="28"/>
          <w:szCs w:val="28"/>
        </w:rPr>
        <w:t>ленном на  публичные  слушания:</w:t>
      </w:r>
    </w:p>
    <w:p w:rsidR="00897B60" w:rsidRPr="000E6A1F" w:rsidRDefault="00897B60" w:rsidP="002225B2">
      <w:pPr>
        <w:pStyle w:val="ConsPlusNonformat"/>
        <w:jc w:val="both"/>
        <w:rPr>
          <w:rFonts w:ascii="Times New Roman" w:hAnsi="Times New Roman" w:cs="Times New Roman"/>
          <w:sz w:val="28"/>
          <w:szCs w:val="28"/>
        </w:rPr>
      </w:pPr>
      <w:r w:rsidRPr="0017018C">
        <w:rPr>
          <w:rFonts w:ascii="Times New Roman" w:hAnsi="Times New Roman" w:cs="Times New Roman"/>
          <w:b/>
          <w:sz w:val="28"/>
          <w:szCs w:val="28"/>
        </w:rPr>
        <w:t xml:space="preserve">Территория разработки: </w:t>
      </w:r>
      <w:r w:rsidRPr="002225B2">
        <w:rPr>
          <w:rFonts w:ascii="Times New Roman" w:hAnsi="Times New Roman" w:cs="Times New Roman"/>
          <w:sz w:val="28"/>
          <w:szCs w:val="28"/>
        </w:rPr>
        <w:t>включае</w:t>
      </w:r>
      <w:r>
        <w:rPr>
          <w:rFonts w:ascii="Times New Roman" w:hAnsi="Times New Roman" w:cs="Times New Roman"/>
          <w:sz w:val="28"/>
          <w:szCs w:val="28"/>
        </w:rPr>
        <w:t>т</w:t>
      </w:r>
      <w:r w:rsidRPr="002225B2">
        <w:rPr>
          <w:rFonts w:ascii="Times New Roman" w:hAnsi="Times New Roman" w:cs="Times New Roman"/>
          <w:sz w:val="28"/>
          <w:szCs w:val="28"/>
        </w:rPr>
        <w:t xml:space="preserve"> в себя</w:t>
      </w:r>
      <w:r>
        <w:rPr>
          <w:rFonts w:ascii="Times New Roman" w:hAnsi="Times New Roman" w:cs="Times New Roman"/>
          <w:sz w:val="28"/>
          <w:szCs w:val="28"/>
        </w:rPr>
        <w:t xml:space="preserve"> участок </w:t>
      </w:r>
      <w:r w:rsidRPr="002225B2">
        <w:rPr>
          <w:rFonts w:ascii="Times New Roman" w:hAnsi="Times New Roman" w:cs="Times New Roman"/>
          <w:sz w:val="28"/>
          <w:szCs w:val="28"/>
        </w:rPr>
        <w:t>линейн</w:t>
      </w:r>
      <w:r>
        <w:rPr>
          <w:rFonts w:ascii="Times New Roman" w:hAnsi="Times New Roman" w:cs="Times New Roman"/>
          <w:sz w:val="28"/>
          <w:szCs w:val="28"/>
        </w:rPr>
        <w:t>ого</w:t>
      </w:r>
      <w:r w:rsidRPr="002225B2">
        <w:rPr>
          <w:rFonts w:ascii="Times New Roman" w:hAnsi="Times New Roman" w:cs="Times New Roman"/>
          <w:sz w:val="28"/>
          <w:szCs w:val="28"/>
        </w:rPr>
        <w:t xml:space="preserve"> объект</w:t>
      </w:r>
      <w:r>
        <w:rPr>
          <w:rFonts w:ascii="Times New Roman" w:hAnsi="Times New Roman" w:cs="Times New Roman"/>
          <w:sz w:val="28"/>
          <w:szCs w:val="28"/>
        </w:rPr>
        <w:t>а</w:t>
      </w:r>
      <w:r w:rsidRPr="002225B2">
        <w:rPr>
          <w:rFonts w:ascii="Times New Roman" w:hAnsi="Times New Roman" w:cs="Times New Roman"/>
          <w:sz w:val="28"/>
          <w:szCs w:val="28"/>
        </w:rPr>
        <w:t xml:space="preserve"> улично-дорожной сети </w:t>
      </w:r>
      <w:r>
        <w:rPr>
          <w:rFonts w:ascii="Times New Roman" w:hAnsi="Times New Roman" w:cs="Times New Roman"/>
          <w:sz w:val="28"/>
          <w:szCs w:val="28"/>
        </w:rPr>
        <w:t xml:space="preserve">- </w:t>
      </w:r>
      <w:r w:rsidRPr="002225B2">
        <w:rPr>
          <w:rFonts w:ascii="Times New Roman" w:hAnsi="Times New Roman" w:cs="Times New Roman"/>
          <w:sz w:val="28"/>
          <w:szCs w:val="28"/>
        </w:rPr>
        <w:t>магистральн</w:t>
      </w:r>
      <w:r>
        <w:rPr>
          <w:rFonts w:ascii="Times New Roman" w:hAnsi="Times New Roman" w:cs="Times New Roman"/>
          <w:sz w:val="28"/>
          <w:szCs w:val="28"/>
        </w:rPr>
        <w:t>ой</w:t>
      </w:r>
      <w:r w:rsidRPr="002225B2">
        <w:rPr>
          <w:rFonts w:ascii="Times New Roman" w:hAnsi="Times New Roman" w:cs="Times New Roman"/>
          <w:sz w:val="28"/>
          <w:szCs w:val="28"/>
        </w:rPr>
        <w:t xml:space="preserve"> улиц</w:t>
      </w:r>
      <w:r>
        <w:rPr>
          <w:rFonts w:ascii="Times New Roman" w:hAnsi="Times New Roman" w:cs="Times New Roman"/>
          <w:sz w:val="28"/>
          <w:szCs w:val="28"/>
        </w:rPr>
        <w:t>ы</w:t>
      </w:r>
      <w:r w:rsidRPr="002225B2">
        <w:rPr>
          <w:rFonts w:ascii="Times New Roman" w:hAnsi="Times New Roman" w:cs="Times New Roman"/>
          <w:sz w:val="28"/>
          <w:szCs w:val="28"/>
        </w:rPr>
        <w:t xml:space="preserve"> общегородского значения 1 класса </w:t>
      </w:r>
      <w:r>
        <w:rPr>
          <w:rFonts w:ascii="Times New Roman" w:hAnsi="Times New Roman" w:cs="Times New Roman"/>
          <w:sz w:val="28"/>
          <w:szCs w:val="28"/>
        </w:rPr>
        <w:t xml:space="preserve">МКАД – участок </w:t>
      </w:r>
      <w:r w:rsidRPr="002225B2">
        <w:rPr>
          <w:rFonts w:ascii="Times New Roman" w:hAnsi="Times New Roman" w:cs="Times New Roman"/>
          <w:color w:val="000000"/>
          <w:sz w:val="28"/>
          <w:szCs w:val="28"/>
        </w:rPr>
        <w:t>от</w:t>
      </w:r>
      <w:r>
        <w:rPr>
          <w:rFonts w:ascii="Times New Roman" w:hAnsi="Times New Roman" w:cs="Times New Roman"/>
          <w:color w:val="000000"/>
          <w:sz w:val="28"/>
          <w:szCs w:val="28"/>
        </w:rPr>
        <w:t>Звенигородского шоссе</w:t>
      </w:r>
      <w:r w:rsidRPr="002225B2">
        <w:rPr>
          <w:rFonts w:ascii="Times New Roman" w:hAnsi="Times New Roman" w:cs="Times New Roman"/>
          <w:color w:val="000000"/>
          <w:sz w:val="28"/>
          <w:szCs w:val="28"/>
        </w:rPr>
        <w:t xml:space="preserve"> до Волоколамского шоссе</w:t>
      </w:r>
      <w:r>
        <w:rPr>
          <w:rFonts w:ascii="Times New Roman" w:hAnsi="Times New Roman" w:cs="Times New Roman"/>
          <w:color w:val="000000"/>
          <w:sz w:val="28"/>
          <w:szCs w:val="28"/>
        </w:rPr>
        <w:t xml:space="preserve"> и транспортные развязки с магистральными улицами районного значения: Таллинская ул., Мякининский проезд, ул. Маршала Катукова.</w:t>
      </w:r>
      <w:r w:rsidRPr="00E109B5">
        <w:rPr>
          <w:rFonts w:ascii="Times New Roman" w:hAnsi="Times New Roman" w:cs="Times New Roman"/>
          <w:sz w:val="28"/>
          <w:szCs w:val="28"/>
        </w:rPr>
        <w:t>Протяженность участка</w:t>
      </w:r>
      <w:r w:rsidRPr="00D57790">
        <w:rPr>
          <w:rFonts w:ascii="Times New Roman" w:hAnsi="Times New Roman" w:cs="Times New Roman"/>
          <w:sz w:val="28"/>
          <w:szCs w:val="28"/>
        </w:rPr>
        <w:t xml:space="preserve">в границах разработки  составляет </w:t>
      </w:r>
      <w:smartTag w:uri="urn:schemas-microsoft-com:office:smarttags" w:element="metricconverter">
        <w:smartTagPr>
          <w:attr w:name="ProductID" w:val="4,5 км"/>
        </w:smartTagPr>
        <w:r w:rsidRPr="00D57790">
          <w:rPr>
            <w:rFonts w:ascii="Times New Roman" w:hAnsi="Times New Roman" w:cs="Times New Roman"/>
            <w:sz w:val="28"/>
            <w:szCs w:val="28"/>
          </w:rPr>
          <w:t>4,5 км</w:t>
        </w:r>
      </w:smartTag>
      <w:r w:rsidRPr="00D57790">
        <w:rPr>
          <w:rFonts w:ascii="Times New Roman" w:hAnsi="Times New Roman" w:cs="Times New Roman"/>
          <w:sz w:val="28"/>
          <w:szCs w:val="28"/>
        </w:rPr>
        <w:t>.</w:t>
      </w:r>
      <w:r w:rsidRPr="000E6A1F">
        <w:rPr>
          <w:rFonts w:ascii="Times New Roman" w:hAnsi="Times New Roman" w:cs="Times New Roman"/>
          <w:sz w:val="28"/>
          <w:szCs w:val="28"/>
        </w:rPr>
        <w:t>Стоимость реализации предусмотренных проектом планировки мероприятий составит свыше 1 млрд. рублей.</w:t>
      </w:r>
    </w:p>
    <w:p w:rsidR="00897B60" w:rsidRPr="008250AD" w:rsidRDefault="00897B60" w:rsidP="00111684">
      <w:pPr>
        <w:pStyle w:val="ConsPlusNonformat"/>
        <w:rPr>
          <w:rFonts w:ascii="Times New Roman" w:hAnsi="Times New Roman" w:cs="Times New Roman"/>
          <w:sz w:val="28"/>
          <w:szCs w:val="28"/>
        </w:rPr>
      </w:pPr>
      <w:r w:rsidRPr="00F77E1F">
        <w:rPr>
          <w:rFonts w:ascii="Times New Roman" w:hAnsi="Times New Roman" w:cs="Times New Roman"/>
          <w:b/>
          <w:sz w:val="28"/>
          <w:szCs w:val="28"/>
        </w:rPr>
        <w:t xml:space="preserve">Сроки разработки проекта: </w:t>
      </w:r>
      <w:r w:rsidRPr="008250AD">
        <w:rPr>
          <w:rFonts w:ascii="Times New Roman" w:hAnsi="Times New Roman" w:cs="Times New Roman"/>
          <w:sz w:val="28"/>
          <w:szCs w:val="28"/>
        </w:rPr>
        <w:t>201</w:t>
      </w:r>
      <w:r>
        <w:rPr>
          <w:rFonts w:ascii="Times New Roman" w:hAnsi="Times New Roman" w:cs="Times New Roman"/>
          <w:sz w:val="28"/>
          <w:szCs w:val="28"/>
        </w:rPr>
        <w:t>3</w:t>
      </w:r>
      <w:r w:rsidRPr="008250AD">
        <w:rPr>
          <w:rFonts w:ascii="Times New Roman" w:hAnsi="Times New Roman" w:cs="Times New Roman"/>
          <w:sz w:val="28"/>
          <w:szCs w:val="28"/>
        </w:rPr>
        <w:t xml:space="preserve"> год.</w:t>
      </w:r>
    </w:p>
    <w:p w:rsidR="00897B60" w:rsidRPr="00253BC0" w:rsidRDefault="00897B60" w:rsidP="0021782D">
      <w:pPr>
        <w:jc w:val="both"/>
      </w:pPr>
      <w:r w:rsidRPr="00111684">
        <w:rPr>
          <w:b/>
          <w:color w:val="000000"/>
        </w:rPr>
        <w:t>Организация-заказчик:</w:t>
      </w:r>
      <w:r>
        <w:rPr>
          <w:color w:val="000000"/>
        </w:rPr>
        <w:t>Комитет по архитектуре и градостроительству города Москвы (Москомархитектура), 125047</w:t>
      </w:r>
      <w:r w:rsidRPr="00253BC0">
        <w:rPr>
          <w:color w:val="000000"/>
        </w:rPr>
        <w:t xml:space="preserve">, Москва, </w:t>
      </w:r>
      <w:r>
        <w:rPr>
          <w:color w:val="000000"/>
        </w:rPr>
        <w:t xml:space="preserve">Триумфальная площадь, д.1, </w:t>
      </w:r>
      <w:r w:rsidRPr="00253BC0">
        <w:rPr>
          <w:color w:val="000000"/>
        </w:rPr>
        <w:t>тел. (49</w:t>
      </w:r>
      <w:r>
        <w:rPr>
          <w:color w:val="000000"/>
        </w:rPr>
        <w:t>9</w:t>
      </w:r>
      <w:r w:rsidRPr="00253BC0">
        <w:rPr>
          <w:color w:val="000000"/>
        </w:rPr>
        <w:t xml:space="preserve">) </w:t>
      </w:r>
      <w:r>
        <w:rPr>
          <w:color w:val="000000"/>
        </w:rPr>
        <w:t>251-25-95</w:t>
      </w:r>
      <w:r w:rsidRPr="00253BC0">
        <w:rPr>
          <w:color w:val="000000"/>
        </w:rPr>
        <w:t xml:space="preserve">, </w:t>
      </w:r>
      <w:r w:rsidRPr="00253BC0">
        <w:rPr>
          <w:color w:val="000000"/>
          <w:lang w:val="en-US"/>
        </w:rPr>
        <w:t>e</w:t>
      </w:r>
      <w:r w:rsidRPr="00253BC0">
        <w:rPr>
          <w:color w:val="000000"/>
        </w:rPr>
        <w:t>-</w:t>
      </w:r>
      <w:r w:rsidRPr="00253BC0">
        <w:rPr>
          <w:color w:val="000000"/>
          <w:lang w:val="en-US"/>
        </w:rPr>
        <w:t>mail</w:t>
      </w:r>
      <w:r w:rsidRPr="00253BC0">
        <w:rPr>
          <w:color w:val="000000"/>
        </w:rPr>
        <w:t xml:space="preserve">: </w:t>
      </w:r>
      <w:r>
        <w:rPr>
          <w:color w:val="000000"/>
          <w:lang w:val="en-US"/>
        </w:rPr>
        <w:t>asi</w:t>
      </w:r>
      <w:r w:rsidRPr="00253BC0">
        <w:rPr>
          <w:color w:val="000000"/>
        </w:rPr>
        <w:t>@m</w:t>
      </w:r>
      <w:r>
        <w:rPr>
          <w:color w:val="000000"/>
          <w:lang w:val="en-US"/>
        </w:rPr>
        <w:t>ka</w:t>
      </w:r>
      <w:r w:rsidRPr="00A601B3">
        <w:rPr>
          <w:color w:val="000000"/>
        </w:rPr>
        <w:t>.</w:t>
      </w:r>
      <w:r w:rsidRPr="00253BC0">
        <w:rPr>
          <w:color w:val="000000"/>
        </w:rPr>
        <w:t>m</w:t>
      </w:r>
      <w:r>
        <w:rPr>
          <w:color w:val="000000"/>
          <w:lang w:val="en-US"/>
        </w:rPr>
        <w:t>os</w:t>
      </w:r>
      <w:r w:rsidRPr="00253BC0">
        <w:rPr>
          <w:color w:val="000000"/>
        </w:rPr>
        <w:t>.ru.</w:t>
      </w:r>
    </w:p>
    <w:p w:rsidR="00897B60" w:rsidRDefault="00897B60" w:rsidP="00A601B3">
      <w:pPr>
        <w:jc w:val="both"/>
        <w:rPr>
          <w:color w:val="000000"/>
        </w:rPr>
      </w:pPr>
      <w:r w:rsidRPr="003167F0">
        <w:rPr>
          <w:b/>
        </w:rPr>
        <w:t>Организация-разработчик:</w:t>
      </w:r>
      <w:r>
        <w:t>Государственное унитарное предприятие «Научно-исследовательский и проектный институт Генерального плана города Москвы»</w:t>
      </w:r>
      <w:r w:rsidRPr="0021782D">
        <w:t>,</w:t>
      </w:r>
      <w:r>
        <w:rPr>
          <w:color w:val="000000"/>
        </w:rPr>
        <w:t>125047</w:t>
      </w:r>
      <w:r w:rsidRPr="00253BC0">
        <w:rPr>
          <w:color w:val="000000"/>
        </w:rPr>
        <w:t xml:space="preserve">, </w:t>
      </w:r>
      <w:r w:rsidRPr="004C4263">
        <w:t xml:space="preserve">Москва, </w:t>
      </w:r>
      <w:r>
        <w:t xml:space="preserve">2-я Брестская ул., д.2/14, тел. (499) 250-15-08, </w:t>
      </w:r>
      <w:r w:rsidRPr="00253BC0">
        <w:rPr>
          <w:color w:val="000000"/>
          <w:lang w:val="en-US"/>
        </w:rPr>
        <w:t>e</w:t>
      </w:r>
      <w:r w:rsidRPr="00253BC0">
        <w:rPr>
          <w:color w:val="000000"/>
        </w:rPr>
        <w:t>-</w:t>
      </w:r>
      <w:r w:rsidRPr="00253BC0">
        <w:rPr>
          <w:color w:val="000000"/>
          <w:lang w:val="en-US"/>
        </w:rPr>
        <w:t>mail</w:t>
      </w:r>
      <w:r w:rsidRPr="004C4263">
        <w:t xml:space="preserve">: </w:t>
      </w:r>
      <w:r>
        <w:rPr>
          <w:lang w:val="en-US"/>
        </w:rPr>
        <w:t>info</w:t>
      </w:r>
      <w:r w:rsidRPr="00D57790">
        <w:t>@</w:t>
      </w:r>
      <w:r>
        <w:rPr>
          <w:lang w:val="en-US"/>
        </w:rPr>
        <w:t>genplan</w:t>
      </w:r>
      <w:r w:rsidRPr="00D57790">
        <w:t>.</w:t>
      </w:r>
      <w:r>
        <w:rPr>
          <w:lang w:val="en-US"/>
        </w:rPr>
        <w:t>mos</w:t>
      </w:r>
      <w:r w:rsidRPr="00D57790">
        <w:t>.</w:t>
      </w:r>
      <w:r>
        <w:rPr>
          <w:lang w:val="en-US"/>
        </w:rPr>
        <w:t>ru</w:t>
      </w:r>
      <w:r w:rsidRPr="00253BC0">
        <w:rPr>
          <w:color w:val="000000"/>
        </w:rPr>
        <w:t>.</w:t>
      </w:r>
    </w:p>
    <w:p w:rsidR="00897B60" w:rsidRDefault="00897B60" w:rsidP="004B71E8">
      <w:pPr>
        <w:pStyle w:val="ConsPlusNonformat"/>
        <w:jc w:val="both"/>
        <w:rPr>
          <w:rFonts w:ascii="Times New Roman" w:hAnsi="Times New Roman" w:cs="Times New Roman"/>
          <w:sz w:val="28"/>
          <w:szCs w:val="28"/>
        </w:rPr>
      </w:pPr>
      <w:r w:rsidRPr="0017018C">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оповещение- 07.10.2013г., экспозиция </w:t>
      </w:r>
      <w:r w:rsidRPr="0021782D">
        <w:rPr>
          <w:rFonts w:ascii="Times New Roman" w:hAnsi="Times New Roman" w:cs="Times New Roman"/>
          <w:sz w:val="28"/>
          <w:szCs w:val="28"/>
        </w:rPr>
        <w:t>с 14.10.2013г. по</w:t>
      </w:r>
      <w:r>
        <w:rPr>
          <w:rFonts w:ascii="Times New Roman" w:hAnsi="Times New Roman" w:cs="Times New Roman"/>
          <w:sz w:val="28"/>
          <w:szCs w:val="28"/>
        </w:rPr>
        <w:t xml:space="preserve"> 22</w:t>
      </w:r>
      <w:r w:rsidRPr="0021782D">
        <w:rPr>
          <w:rFonts w:ascii="Times New Roman" w:hAnsi="Times New Roman" w:cs="Times New Roman"/>
          <w:sz w:val="28"/>
          <w:szCs w:val="28"/>
        </w:rPr>
        <w:t>.10.2013г</w:t>
      </w:r>
      <w:r w:rsidRPr="004E05C3">
        <w:rPr>
          <w:rFonts w:ascii="Times New Roman" w:hAnsi="Times New Roman" w:cs="Times New Roman"/>
          <w:sz w:val="28"/>
          <w:szCs w:val="28"/>
        </w:rPr>
        <w:t>.</w:t>
      </w:r>
      <w:r w:rsidRPr="0017018C">
        <w:rPr>
          <w:rFonts w:ascii="Times New Roman" w:hAnsi="Times New Roman" w:cs="Times New Roman"/>
          <w:sz w:val="28"/>
          <w:szCs w:val="28"/>
        </w:rPr>
        <w:t xml:space="preserve">, собрание участников </w:t>
      </w:r>
      <w:r>
        <w:rPr>
          <w:rFonts w:ascii="Times New Roman" w:hAnsi="Times New Roman" w:cs="Times New Roman"/>
          <w:sz w:val="28"/>
          <w:szCs w:val="28"/>
        </w:rPr>
        <w:t>- 29.10.2013г.</w:t>
      </w:r>
    </w:p>
    <w:p w:rsidR="00897B60" w:rsidRDefault="00897B60" w:rsidP="004B71E8">
      <w:pPr>
        <w:pStyle w:val="ConsPlusNonformat"/>
        <w:jc w:val="both"/>
        <w:rPr>
          <w:rFonts w:ascii="Times New Roman" w:hAnsi="Times New Roman" w:cs="Times New Roman"/>
          <w:sz w:val="28"/>
          <w:szCs w:val="28"/>
        </w:rPr>
      </w:pPr>
      <w:r w:rsidRPr="0017018C">
        <w:rPr>
          <w:rFonts w:ascii="Times New Roman" w:hAnsi="Times New Roman" w:cs="Times New Roman"/>
          <w:b/>
          <w:sz w:val="28"/>
          <w:szCs w:val="28"/>
        </w:rPr>
        <w:t>Формы оповещения о публичных слушаниях:</w:t>
      </w:r>
      <w:r w:rsidRPr="0017018C">
        <w:rPr>
          <w:rFonts w:ascii="Times New Roman" w:hAnsi="Times New Roman" w:cs="Times New Roman"/>
          <w:sz w:val="28"/>
          <w:szCs w:val="28"/>
        </w:rPr>
        <w:t xml:space="preserve"> информационное сообщение о проведении публичных слушаний </w:t>
      </w:r>
      <w:r w:rsidRPr="00D145FA">
        <w:rPr>
          <w:rFonts w:ascii="Times New Roman" w:hAnsi="Times New Roman" w:cs="Times New Roman"/>
          <w:sz w:val="28"/>
          <w:szCs w:val="28"/>
        </w:rPr>
        <w:t xml:space="preserve">опубликовано в окружной газете «Москва. </w:t>
      </w:r>
      <w:r w:rsidRPr="004E05C3">
        <w:rPr>
          <w:rFonts w:ascii="Times New Roman" w:hAnsi="Times New Roman" w:cs="Times New Roman"/>
          <w:sz w:val="28"/>
          <w:szCs w:val="28"/>
        </w:rPr>
        <w:t xml:space="preserve">Северо-Запад» </w:t>
      </w:r>
      <w:r w:rsidRPr="002F5D50">
        <w:rPr>
          <w:rFonts w:ascii="Times New Roman" w:hAnsi="Times New Roman" w:cs="Times New Roman"/>
          <w:sz w:val="28"/>
          <w:szCs w:val="28"/>
        </w:rPr>
        <w:t>№ 36/163 от07.10.2013,</w:t>
      </w:r>
      <w:r w:rsidRPr="00954169">
        <w:rPr>
          <w:rFonts w:ascii="Times New Roman" w:hAnsi="Times New Roman" w:cs="Times New Roman"/>
          <w:sz w:val="28"/>
          <w:szCs w:val="28"/>
        </w:rPr>
        <w:t xml:space="preserve"> размещено на официальных сайтах префектуры Северо-Западного административного</w:t>
      </w:r>
      <w:r w:rsidRPr="0017018C">
        <w:rPr>
          <w:rFonts w:ascii="Times New Roman" w:hAnsi="Times New Roman" w:cs="Times New Roman"/>
          <w:sz w:val="28"/>
          <w:szCs w:val="28"/>
        </w:rPr>
        <w:t xml:space="preserve"> округа г</w:t>
      </w:r>
      <w:r>
        <w:rPr>
          <w:rFonts w:ascii="Times New Roman" w:hAnsi="Times New Roman" w:cs="Times New Roman"/>
          <w:sz w:val="28"/>
          <w:szCs w:val="28"/>
        </w:rPr>
        <w:t xml:space="preserve">орода </w:t>
      </w:r>
      <w:r w:rsidRPr="0017018C">
        <w:rPr>
          <w:rFonts w:ascii="Times New Roman" w:hAnsi="Times New Roman" w:cs="Times New Roman"/>
          <w:sz w:val="28"/>
          <w:szCs w:val="28"/>
        </w:rPr>
        <w:t xml:space="preserve">Москвы </w:t>
      </w:r>
      <w:r w:rsidRPr="0017018C">
        <w:rPr>
          <w:rFonts w:ascii="Times New Roman" w:hAnsi="Times New Roman" w:cs="Times New Roman"/>
          <w:sz w:val="28"/>
          <w:szCs w:val="28"/>
          <w:lang w:val="en-US"/>
        </w:rPr>
        <w:t>www</w:t>
      </w:r>
      <w:r w:rsidRPr="0017018C">
        <w:rPr>
          <w:rFonts w:ascii="Times New Roman" w:hAnsi="Times New Roman" w:cs="Times New Roman"/>
          <w:sz w:val="28"/>
          <w:szCs w:val="28"/>
        </w:rPr>
        <w:t>.</w:t>
      </w:r>
      <w:r w:rsidRPr="0017018C">
        <w:rPr>
          <w:rFonts w:ascii="Times New Roman" w:hAnsi="Times New Roman" w:cs="Times New Roman"/>
          <w:sz w:val="28"/>
          <w:szCs w:val="28"/>
          <w:lang w:val="en-US"/>
        </w:rPr>
        <w:t>szao</w:t>
      </w:r>
      <w:r w:rsidRPr="0017018C">
        <w:rPr>
          <w:rFonts w:ascii="Times New Roman" w:hAnsi="Times New Roman" w:cs="Times New Roman"/>
          <w:sz w:val="28"/>
          <w:szCs w:val="28"/>
        </w:rPr>
        <w:t>.</w:t>
      </w:r>
      <w:r w:rsidRPr="0017018C">
        <w:rPr>
          <w:rFonts w:ascii="Times New Roman" w:hAnsi="Times New Roman" w:cs="Times New Roman"/>
          <w:sz w:val="28"/>
          <w:szCs w:val="28"/>
          <w:lang w:val="en-US"/>
        </w:rPr>
        <w:t>mos</w:t>
      </w:r>
      <w:r w:rsidRPr="0017018C">
        <w:rPr>
          <w:rFonts w:ascii="Times New Roman" w:hAnsi="Times New Roman" w:cs="Times New Roman"/>
          <w:sz w:val="28"/>
          <w:szCs w:val="28"/>
        </w:rPr>
        <w:t>.</w:t>
      </w:r>
      <w:r w:rsidRPr="0017018C">
        <w:rPr>
          <w:rFonts w:ascii="Times New Roman" w:hAnsi="Times New Roman" w:cs="Times New Roman"/>
          <w:sz w:val="28"/>
          <w:szCs w:val="28"/>
          <w:lang w:val="en-US"/>
        </w:rPr>
        <w:t>ru</w:t>
      </w:r>
      <w:r w:rsidRPr="0017018C">
        <w:rPr>
          <w:rFonts w:ascii="Times New Roman" w:hAnsi="Times New Roman" w:cs="Times New Roman"/>
          <w:sz w:val="28"/>
          <w:szCs w:val="28"/>
        </w:rPr>
        <w:t xml:space="preserve">, управы района Строгино </w:t>
      </w:r>
      <w:r w:rsidRPr="0017018C">
        <w:rPr>
          <w:rFonts w:ascii="Times New Roman" w:hAnsi="Times New Roman" w:cs="Times New Roman"/>
          <w:sz w:val="28"/>
          <w:szCs w:val="28"/>
          <w:lang w:val="en-US"/>
        </w:rPr>
        <w:t>www</w:t>
      </w:r>
      <w:r w:rsidRPr="0017018C">
        <w:rPr>
          <w:rFonts w:ascii="Times New Roman" w:hAnsi="Times New Roman" w:cs="Times New Roman"/>
          <w:sz w:val="28"/>
          <w:szCs w:val="28"/>
        </w:rPr>
        <w:t>.</w:t>
      </w:r>
      <w:r w:rsidRPr="0017018C">
        <w:rPr>
          <w:rFonts w:ascii="Times New Roman" w:hAnsi="Times New Roman" w:cs="Times New Roman"/>
          <w:sz w:val="28"/>
          <w:szCs w:val="28"/>
          <w:lang w:val="en-US"/>
        </w:rPr>
        <w:t>strogino</w:t>
      </w:r>
      <w:r w:rsidRPr="0017018C">
        <w:rPr>
          <w:rFonts w:ascii="Times New Roman" w:hAnsi="Times New Roman" w:cs="Times New Roman"/>
          <w:sz w:val="28"/>
          <w:szCs w:val="28"/>
        </w:rPr>
        <w:t>-</w:t>
      </w:r>
      <w:r w:rsidRPr="0017018C">
        <w:rPr>
          <w:rFonts w:ascii="Times New Roman" w:hAnsi="Times New Roman" w:cs="Times New Roman"/>
          <w:sz w:val="28"/>
          <w:szCs w:val="28"/>
          <w:lang w:val="en-US"/>
        </w:rPr>
        <w:t>uprava</w:t>
      </w:r>
      <w:r w:rsidRPr="0017018C">
        <w:rPr>
          <w:rFonts w:ascii="Times New Roman" w:hAnsi="Times New Roman" w:cs="Times New Roman"/>
          <w:sz w:val="28"/>
          <w:szCs w:val="28"/>
        </w:rPr>
        <w:t>.</w:t>
      </w:r>
      <w:r w:rsidRPr="0017018C">
        <w:rPr>
          <w:rFonts w:ascii="Times New Roman" w:hAnsi="Times New Roman" w:cs="Times New Roman"/>
          <w:sz w:val="28"/>
          <w:szCs w:val="28"/>
          <w:lang w:val="en-US"/>
        </w:rPr>
        <w:t>ru</w:t>
      </w:r>
      <w:r w:rsidRPr="0017018C">
        <w:rPr>
          <w:rFonts w:ascii="Times New Roman" w:hAnsi="Times New Roman" w:cs="Times New Roman"/>
          <w:sz w:val="28"/>
          <w:szCs w:val="28"/>
        </w:rPr>
        <w:t>, на информационныхстендах, размещаемых в зданиях префектуры СЗАО, управы района Строгино</w:t>
      </w:r>
      <w:r>
        <w:rPr>
          <w:rFonts w:ascii="Times New Roman" w:hAnsi="Times New Roman" w:cs="Times New Roman"/>
          <w:sz w:val="28"/>
          <w:szCs w:val="28"/>
        </w:rPr>
        <w:t>, органов местного самоуправления муниципального округа Строгино в городе Москве, в подъездах или около подъездов жилых домов района Строгино; о</w:t>
      </w:r>
      <w:r w:rsidRPr="00787DDD">
        <w:rPr>
          <w:rFonts w:ascii="Times New Roman" w:hAnsi="Times New Roman" w:cs="Times New Roman"/>
          <w:sz w:val="28"/>
          <w:szCs w:val="28"/>
        </w:rPr>
        <w:t xml:space="preserve">повещение о проведении публичных слушаний направлено </w:t>
      </w:r>
      <w:r>
        <w:rPr>
          <w:rFonts w:ascii="Times New Roman" w:hAnsi="Times New Roman" w:cs="Times New Roman"/>
          <w:sz w:val="28"/>
          <w:szCs w:val="28"/>
        </w:rPr>
        <w:t>07</w:t>
      </w:r>
      <w:r w:rsidRPr="00787DDD">
        <w:rPr>
          <w:rFonts w:ascii="Times New Roman" w:hAnsi="Times New Roman" w:cs="Times New Roman"/>
          <w:sz w:val="28"/>
          <w:szCs w:val="28"/>
        </w:rPr>
        <w:t>.</w:t>
      </w:r>
      <w:r>
        <w:rPr>
          <w:rFonts w:ascii="Times New Roman" w:hAnsi="Times New Roman" w:cs="Times New Roman"/>
          <w:sz w:val="28"/>
          <w:szCs w:val="28"/>
        </w:rPr>
        <w:t>10</w:t>
      </w:r>
      <w:r w:rsidRPr="00787DDD">
        <w:rPr>
          <w:rFonts w:ascii="Times New Roman" w:hAnsi="Times New Roman" w:cs="Times New Roman"/>
          <w:sz w:val="28"/>
          <w:szCs w:val="28"/>
        </w:rPr>
        <w:t>.201</w:t>
      </w:r>
      <w:r>
        <w:rPr>
          <w:rFonts w:ascii="Times New Roman" w:hAnsi="Times New Roman" w:cs="Times New Roman"/>
          <w:sz w:val="28"/>
          <w:szCs w:val="28"/>
        </w:rPr>
        <w:t>3</w:t>
      </w:r>
      <w:r w:rsidRPr="00787DDD">
        <w:rPr>
          <w:rFonts w:ascii="Times New Roman" w:hAnsi="Times New Roman" w:cs="Times New Roman"/>
          <w:sz w:val="28"/>
          <w:szCs w:val="28"/>
        </w:rPr>
        <w:t>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sz w:val="28"/>
          <w:szCs w:val="28"/>
        </w:rPr>
        <w:t xml:space="preserve">, </w:t>
      </w:r>
      <w:r w:rsidRPr="00D145FA">
        <w:rPr>
          <w:rFonts w:ascii="Times New Roman" w:hAnsi="Times New Roman" w:cs="Times New Roman"/>
          <w:sz w:val="28"/>
          <w:szCs w:val="28"/>
        </w:rPr>
        <w:t>депутату Московской городской Думы Герасимову Е.В.,</w:t>
      </w:r>
      <w:r w:rsidRPr="0017018C">
        <w:rPr>
          <w:rFonts w:ascii="Times New Roman" w:hAnsi="Times New Roman" w:cs="Times New Roman"/>
          <w:sz w:val="28"/>
          <w:szCs w:val="28"/>
        </w:rPr>
        <w:t>депутатам муниципального Собрания внутригородского муниципального образования Строгино в городе Москве</w:t>
      </w:r>
      <w:r>
        <w:rPr>
          <w:rFonts w:ascii="Times New Roman" w:hAnsi="Times New Roman" w:cs="Times New Roman"/>
          <w:sz w:val="28"/>
          <w:szCs w:val="28"/>
        </w:rPr>
        <w:t>.</w:t>
      </w:r>
    </w:p>
    <w:p w:rsidR="00897B60" w:rsidRPr="000E6A1F" w:rsidRDefault="00897B60" w:rsidP="00D57790">
      <w:pPr>
        <w:pStyle w:val="ConsPlusNonformat"/>
        <w:jc w:val="both"/>
        <w:rPr>
          <w:rFonts w:ascii="Times New Roman" w:hAnsi="Times New Roman" w:cs="Times New Roman"/>
          <w:sz w:val="28"/>
          <w:szCs w:val="28"/>
        </w:rPr>
      </w:pPr>
      <w:r w:rsidRPr="0017018C">
        <w:rPr>
          <w:rFonts w:ascii="Times New Roman" w:hAnsi="Times New Roman" w:cs="Times New Roman"/>
          <w:b/>
          <w:sz w:val="28"/>
          <w:szCs w:val="28"/>
        </w:rPr>
        <w:t>Место проведения публичных слушаний:</w:t>
      </w:r>
      <w:r w:rsidRPr="00D57790">
        <w:rPr>
          <w:rFonts w:ascii="Times New Roman" w:hAnsi="Times New Roman" w:cs="Times New Roman"/>
          <w:sz w:val="28"/>
          <w:szCs w:val="28"/>
        </w:rPr>
        <w:t>Экспозиция по «</w:t>
      </w:r>
      <w:r w:rsidRPr="00D57790">
        <w:rPr>
          <w:rFonts w:ascii="Times New Roman" w:hAnsi="Times New Roman" w:cs="Times New Roman"/>
          <w:color w:val="000000"/>
          <w:sz w:val="28"/>
          <w:szCs w:val="28"/>
        </w:rPr>
        <w:t>Проекту планировки участка линейного объекта улично-</w:t>
      </w:r>
      <w:r>
        <w:rPr>
          <w:rFonts w:ascii="Times New Roman" w:hAnsi="Times New Roman" w:cs="Times New Roman"/>
          <w:color w:val="000000"/>
          <w:sz w:val="28"/>
          <w:szCs w:val="28"/>
        </w:rPr>
        <w:t>д</w:t>
      </w:r>
      <w:r w:rsidRPr="00D57790">
        <w:rPr>
          <w:rFonts w:ascii="Times New Roman" w:hAnsi="Times New Roman" w:cs="Times New Roman"/>
          <w:color w:val="000000"/>
          <w:sz w:val="28"/>
          <w:szCs w:val="28"/>
        </w:rPr>
        <w:t>орожной сети – МКАД. Участок от Звенигородского проспекта до Волоколамского шоссе»</w:t>
      </w:r>
      <w:r w:rsidRPr="00A227E5">
        <w:rPr>
          <w:rFonts w:ascii="Times New Roman" w:hAnsi="Times New Roman" w:cs="Times New Roman"/>
          <w:spacing w:val="-1"/>
          <w:sz w:val="28"/>
          <w:szCs w:val="28"/>
        </w:rPr>
        <w:t xml:space="preserve">проведена </w:t>
      </w:r>
      <w:r w:rsidRPr="00A227E5">
        <w:rPr>
          <w:rFonts w:ascii="Times New Roman" w:hAnsi="Times New Roman" w:cs="Times New Roman"/>
          <w:sz w:val="28"/>
          <w:szCs w:val="28"/>
        </w:rPr>
        <w:t>с</w:t>
      </w:r>
      <w:r>
        <w:rPr>
          <w:rFonts w:ascii="Times New Roman" w:hAnsi="Times New Roman" w:cs="Times New Roman"/>
          <w:sz w:val="28"/>
          <w:szCs w:val="28"/>
        </w:rPr>
        <w:t>14.10.</w:t>
      </w:r>
      <w:r w:rsidRPr="004E05C3">
        <w:rPr>
          <w:rFonts w:ascii="Times New Roman" w:hAnsi="Times New Roman" w:cs="Times New Roman"/>
          <w:sz w:val="28"/>
          <w:szCs w:val="28"/>
        </w:rPr>
        <w:t xml:space="preserve">2013г. по </w:t>
      </w:r>
      <w:r>
        <w:rPr>
          <w:rFonts w:ascii="Times New Roman" w:hAnsi="Times New Roman" w:cs="Times New Roman"/>
          <w:sz w:val="28"/>
          <w:szCs w:val="28"/>
        </w:rPr>
        <w:t>2</w:t>
      </w:r>
      <w:r w:rsidRPr="00D57790">
        <w:rPr>
          <w:rFonts w:ascii="Times New Roman" w:hAnsi="Times New Roman" w:cs="Times New Roman"/>
          <w:sz w:val="28"/>
          <w:szCs w:val="28"/>
        </w:rPr>
        <w:t>2</w:t>
      </w:r>
      <w:r>
        <w:rPr>
          <w:rFonts w:ascii="Times New Roman" w:hAnsi="Times New Roman" w:cs="Times New Roman"/>
          <w:sz w:val="28"/>
          <w:szCs w:val="28"/>
        </w:rPr>
        <w:t>.10.</w:t>
      </w:r>
      <w:r w:rsidRPr="004E05C3">
        <w:rPr>
          <w:rFonts w:ascii="Times New Roman" w:hAnsi="Times New Roman" w:cs="Times New Roman"/>
          <w:sz w:val="28"/>
          <w:szCs w:val="28"/>
        </w:rPr>
        <w:t>2013г.</w:t>
      </w:r>
      <w:r w:rsidRPr="0017018C">
        <w:rPr>
          <w:rFonts w:ascii="Times New Roman" w:hAnsi="Times New Roman" w:cs="Times New Roman"/>
          <w:spacing w:val="-1"/>
          <w:sz w:val="28"/>
          <w:szCs w:val="28"/>
        </w:rPr>
        <w:t>по адресу:</w:t>
      </w:r>
      <w:r w:rsidRPr="0017018C">
        <w:rPr>
          <w:rFonts w:ascii="Times New Roman" w:hAnsi="Times New Roman" w:cs="Times New Roman"/>
          <w:sz w:val="28"/>
          <w:szCs w:val="28"/>
        </w:rPr>
        <w:t xml:space="preserve"> ул. Маршала Катукова, </w:t>
      </w:r>
      <w:r>
        <w:rPr>
          <w:rFonts w:ascii="Times New Roman" w:hAnsi="Times New Roman" w:cs="Times New Roman"/>
          <w:sz w:val="28"/>
          <w:szCs w:val="28"/>
        </w:rPr>
        <w:t>д</w:t>
      </w:r>
      <w:r w:rsidRPr="0017018C">
        <w:rPr>
          <w:rFonts w:ascii="Times New Roman" w:hAnsi="Times New Roman" w:cs="Times New Roman"/>
          <w:sz w:val="28"/>
          <w:szCs w:val="28"/>
        </w:rPr>
        <w:t xml:space="preserve">. 19, корп. 1 (здание управы района Строгино). Часы работы экспозиции: </w:t>
      </w:r>
      <w:r>
        <w:rPr>
          <w:rFonts w:ascii="Times New Roman" w:hAnsi="Times New Roman" w:cs="Times New Roman"/>
          <w:sz w:val="28"/>
          <w:szCs w:val="28"/>
        </w:rPr>
        <w:t xml:space="preserve">в рабочие </w:t>
      </w:r>
      <w:r w:rsidRPr="0017018C">
        <w:rPr>
          <w:rFonts w:ascii="Times New Roman" w:hAnsi="Times New Roman" w:cs="Times New Roman"/>
          <w:sz w:val="28"/>
          <w:szCs w:val="28"/>
        </w:rPr>
        <w:t xml:space="preserve">дни: с 12.00 – 20.00, </w:t>
      </w:r>
      <w:r>
        <w:rPr>
          <w:rFonts w:ascii="Times New Roman" w:hAnsi="Times New Roman" w:cs="Times New Roman"/>
          <w:sz w:val="28"/>
          <w:szCs w:val="28"/>
        </w:rPr>
        <w:t>в субботу и воскресенье</w:t>
      </w:r>
      <w:r w:rsidRPr="0017018C">
        <w:rPr>
          <w:rFonts w:ascii="Times New Roman" w:hAnsi="Times New Roman" w:cs="Times New Roman"/>
          <w:sz w:val="28"/>
          <w:szCs w:val="28"/>
        </w:rPr>
        <w:t>: с 10.00 – 15.00.</w:t>
      </w:r>
    </w:p>
    <w:p w:rsidR="00897B60" w:rsidRPr="00A227E5" w:rsidRDefault="00897B60" w:rsidP="004B71E8">
      <w:pPr>
        <w:jc w:val="both"/>
      </w:pPr>
      <w:r w:rsidRPr="00A227E5">
        <w:tab/>
        <w:t xml:space="preserve">Собрание участников публичных слушаний проведено </w:t>
      </w:r>
      <w:r>
        <w:t>29.10</w:t>
      </w:r>
      <w:r w:rsidRPr="00A227E5">
        <w:t xml:space="preserve">.2013г. по адресу: </w:t>
      </w:r>
      <w:r>
        <w:rPr>
          <w:color w:val="000000"/>
        </w:rPr>
        <w:t>ул. Кулакова, д.2, корп.2 (в здании ГБОУ СОШ</w:t>
      </w:r>
      <w:r w:rsidRPr="00134A39">
        <w:rPr>
          <w:color w:val="000000"/>
        </w:rPr>
        <w:t xml:space="preserve"> № </w:t>
      </w:r>
      <w:r>
        <w:rPr>
          <w:color w:val="000000"/>
        </w:rPr>
        <w:t xml:space="preserve">69 им. Б.Ш.Окуджавы). </w:t>
      </w:r>
      <w:r w:rsidRPr="00A227E5">
        <w:t>Начало собрания – 19.00.</w:t>
      </w:r>
    </w:p>
    <w:p w:rsidR="00897B60" w:rsidRPr="000E6A1F" w:rsidRDefault="00897B60" w:rsidP="000E6A1F">
      <w:pPr>
        <w:pStyle w:val="ConsPlusNonformat"/>
        <w:jc w:val="both"/>
        <w:rPr>
          <w:rFonts w:ascii="Times New Roman" w:hAnsi="Times New Roman" w:cs="Times New Roman"/>
          <w:b/>
          <w:sz w:val="28"/>
          <w:szCs w:val="28"/>
        </w:rPr>
      </w:pPr>
      <w:r>
        <w:rPr>
          <w:rFonts w:ascii="Times New Roman" w:hAnsi="Times New Roman" w:cs="Times New Roman"/>
          <w:b/>
          <w:sz w:val="28"/>
          <w:szCs w:val="28"/>
        </w:rPr>
        <w:t>Участники публичных слушаний:</w:t>
      </w:r>
      <w:r w:rsidRPr="00A227E5">
        <w:rPr>
          <w:rFonts w:ascii="Times New Roman" w:hAnsi="Times New Roman" w:cs="Times New Roman"/>
          <w:sz w:val="28"/>
          <w:szCs w:val="28"/>
        </w:rPr>
        <w:t xml:space="preserve">Экспозицию </w:t>
      </w:r>
      <w:r w:rsidRPr="00012721">
        <w:rPr>
          <w:rFonts w:ascii="Times New Roman" w:hAnsi="Times New Roman" w:cs="Times New Roman"/>
          <w:sz w:val="28"/>
          <w:szCs w:val="28"/>
        </w:rPr>
        <w:t>посетили</w:t>
      </w:r>
      <w:r w:rsidRPr="009C748F">
        <w:rPr>
          <w:rFonts w:ascii="Times New Roman" w:hAnsi="Times New Roman" w:cs="Times New Roman"/>
          <w:b/>
          <w:sz w:val="28"/>
          <w:szCs w:val="28"/>
        </w:rPr>
        <w:t>244</w:t>
      </w:r>
      <w:r w:rsidRPr="00A227E5">
        <w:rPr>
          <w:rFonts w:ascii="Times New Roman" w:hAnsi="Times New Roman" w:cs="Times New Roman"/>
          <w:sz w:val="28"/>
          <w:szCs w:val="28"/>
        </w:rPr>
        <w:t xml:space="preserve"> участник</w:t>
      </w:r>
      <w:r>
        <w:rPr>
          <w:rFonts w:ascii="Times New Roman" w:hAnsi="Times New Roman" w:cs="Times New Roman"/>
          <w:sz w:val="28"/>
          <w:szCs w:val="28"/>
        </w:rPr>
        <w:t>а</w:t>
      </w:r>
      <w:r w:rsidRPr="00A227E5">
        <w:rPr>
          <w:rFonts w:ascii="Times New Roman" w:hAnsi="Times New Roman" w:cs="Times New Roman"/>
          <w:sz w:val="28"/>
          <w:szCs w:val="28"/>
        </w:rPr>
        <w:t xml:space="preserve"> публичных слушаний.Во время проведения экспозиции внес</w:t>
      </w:r>
      <w:r>
        <w:rPr>
          <w:rFonts w:ascii="Times New Roman" w:hAnsi="Times New Roman" w:cs="Times New Roman"/>
          <w:sz w:val="28"/>
          <w:szCs w:val="28"/>
        </w:rPr>
        <w:t>ено</w:t>
      </w:r>
      <w:r w:rsidRPr="001F209A">
        <w:rPr>
          <w:rFonts w:ascii="Times New Roman" w:hAnsi="Times New Roman" w:cs="Times New Roman"/>
          <w:b/>
          <w:sz w:val="28"/>
          <w:szCs w:val="28"/>
        </w:rPr>
        <w:t>24</w:t>
      </w:r>
      <w:r>
        <w:rPr>
          <w:rFonts w:ascii="Times New Roman" w:hAnsi="Times New Roman" w:cs="Times New Roman"/>
          <w:b/>
          <w:sz w:val="28"/>
          <w:szCs w:val="28"/>
        </w:rPr>
        <w:t>4</w:t>
      </w:r>
      <w:r w:rsidRPr="00A227E5">
        <w:rPr>
          <w:rFonts w:ascii="Times New Roman" w:hAnsi="Times New Roman" w:cs="Times New Roman"/>
          <w:sz w:val="28"/>
          <w:szCs w:val="28"/>
        </w:rPr>
        <w:t>предложени</w:t>
      </w:r>
      <w:r>
        <w:rPr>
          <w:rFonts w:ascii="Times New Roman" w:hAnsi="Times New Roman" w:cs="Times New Roman"/>
          <w:sz w:val="28"/>
          <w:szCs w:val="28"/>
        </w:rPr>
        <w:t>я</w:t>
      </w:r>
      <w:r w:rsidRPr="00A227E5">
        <w:rPr>
          <w:rFonts w:ascii="Times New Roman" w:hAnsi="Times New Roman" w:cs="Times New Roman"/>
          <w:sz w:val="28"/>
          <w:szCs w:val="28"/>
        </w:rPr>
        <w:t xml:space="preserve"> и замечани</w:t>
      </w:r>
      <w:r>
        <w:rPr>
          <w:rFonts w:ascii="Times New Roman" w:hAnsi="Times New Roman" w:cs="Times New Roman"/>
          <w:sz w:val="28"/>
          <w:szCs w:val="28"/>
        </w:rPr>
        <w:t>я</w:t>
      </w:r>
      <w:r w:rsidRPr="00A227E5">
        <w:rPr>
          <w:rFonts w:ascii="Times New Roman" w:hAnsi="Times New Roman" w:cs="Times New Roman"/>
          <w:sz w:val="28"/>
          <w:szCs w:val="28"/>
        </w:rPr>
        <w:t xml:space="preserve"> по обсуждаемому проекту</w:t>
      </w:r>
      <w:r>
        <w:rPr>
          <w:rFonts w:ascii="Times New Roman" w:hAnsi="Times New Roman" w:cs="Times New Roman"/>
          <w:sz w:val="28"/>
          <w:szCs w:val="28"/>
        </w:rPr>
        <w:t>.</w:t>
      </w:r>
    </w:p>
    <w:p w:rsidR="00897B60" w:rsidRPr="00E87F74" w:rsidRDefault="00897B60" w:rsidP="004B71E8">
      <w:pPr>
        <w:pStyle w:val="ConsPlusNonformat"/>
        <w:ind w:firstLine="708"/>
        <w:jc w:val="both"/>
        <w:rPr>
          <w:rFonts w:ascii="Times New Roman" w:hAnsi="Times New Roman" w:cs="Times New Roman"/>
          <w:sz w:val="28"/>
          <w:szCs w:val="28"/>
        </w:rPr>
      </w:pPr>
      <w:r w:rsidRPr="00A227E5">
        <w:rPr>
          <w:rFonts w:ascii="Times New Roman" w:hAnsi="Times New Roman" w:cs="Times New Roman"/>
          <w:sz w:val="28"/>
          <w:szCs w:val="28"/>
        </w:rPr>
        <w:t xml:space="preserve">В собрании участников публичных слушаний </w:t>
      </w:r>
      <w:r w:rsidRPr="00E87F74">
        <w:rPr>
          <w:rFonts w:ascii="Times New Roman" w:hAnsi="Times New Roman" w:cs="Times New Roman"/>
          <w:sz w:val="28"/>
          <w:szCs w:val="28"/>
        </w:rPr>
        <w:t xml:space="preserve">приняли участие </w:t>
      </w:r>
      <w:r w:rsidRPr="009C748F">
        <w:rPr>
          <w:rFonts w:ascii="Times New Roman" w:hAnsi="Times New Roman" w:cs="Times New Roman"/>
          <w:b/>
          <w:sz w:val="28"/>
          <w:szCs w:val="28"/>
        </w:rPr>
        <w:t>228</w:t>
      </w:r>
      <w:r w:rsidRPr="00E87F74">
        <w:rPr>
          <w:rFonts w:ascii="Times New Roman" w:hAnsi="Times New Roman" w:cs="Times New Roman"/>
          <w:sz w:val="28"/>
          <w:szCs w:val="28"/>
        </w:rPr>
        <w:t>участник</w:t>
      </w:r>
      <w:r>
        <w:rPr>
          <w:rFonts w:ascii="Times New Roman" w:hAnsi="Times New Roman" w:cs="Times New Roman"/>
          <w:sz w:val="28"/>
          <w:szCs w:val="28"/>
        </w:rPr>
        <w:t>а</w:t>
      </w:r>
      <w:r w:rsidRPr="00E87F74">
        <w:rPr>
          <w:rFonts w:ascii="Times New Roman" w:hAnsi="Times New Roman" w:cs="Times New Roman"/>
          <w:sz w:val="28"/>
          <w:szCs w:val="28"/>
        </w:rPr>
        <w:t xml:space="preserve"> публичных слушаний, в том числе</w:t>
      </w:r>
      <w:r>
        <w:rPr>
          <w:rFonts w:ascii="Times New Roman" w:hAnsi="Times New Roman" w:cs="Times New Roman"/>
          <w:sz w:val="28"/>
          <w:szCs w:val="28"/>
        </w:rPr>
        <w:t xml:space="preserve"> являющихся</w:t>
      </w:r>
      <w:r w:rsidRPr="00E87F74">
        <w:rPr>
          <w:rFonts w:ascii="Times New Roman" w:hAnsi="Times New Roman" w:cs="Times New Roman"/>
          <w:sz w:val="28"/>
          <w:szCs w:val="28"/>
        </w:rPr>
        <w:t>: жител</w:t>
      </w:r>
      <w:r>
        <w:rPr>
          <w:rFonts w:ascii="Times New Roman" w:hAnsi="Times New Roman" w:cs="Times New Roman"/>
          <w:sz w:val="28"/>
          <w:szCs w:val="28"/>
        </w:rPr>
        <w:t>ями района Строгино</w:t>
      </w:r>
      <w:r w:rsidRPr="00E87F74">
        <w:rPr>
          <w:rFonts w:ascii="Times New Roman" w:hAnsi="Times New Roman" w:cs="Times New Roman"/>
          <w:sz w:val="28"/>
          <w:szCs w:val="28"/>
        </w:rPr>
        <w:t xml:space="preserve"> – </w:t>
      </w:r>
      <w:r>
        <w:rPr>
          <w:rFonts w:ascii="Times New Roman" w:hAnsi="Times New Roman" w:cs="Times New Roman"/>
          <w:sz w:val="28"/>
          <w:szCs w:val="28"/>
        </w:rPr>
        <w:t xml:space="preserve">192 </w:t>
      </w:r>
      <w:r w:rsidRPr="00E87F74">
        <w:rPr>
          <w:rFonts w:ascii="Times New Roman" w:hAnsi="Times New Roman" w:cs="Times New Roman"/>
          <w:sz w:val="28"/>
          <w:szCs w:val="28"/>
        </w:rPr>
        <w:t>человека;</w:t>
      </w:r>
      <w:r w:rsidRPr="00787DDD">
        <w:rPr>
          <w:rFonts w:ascii="Times New Roman" w:hAnsi="Times New Roman" w:cs="Times New Roman"/>
          <w:sz w:val="28"/>
          <w:szCs w:val="28"/>
        </w:rPr>
        <w:t>имеющими место работы на территории, в границах которой проводятся публичные слушания</w:t>
      </w:r>
      <w:r w:rsidRPr="00E87F74">
        <w:rPr>
          <w:rFonts w:ascii="Times New Roman" w:hAnsi="Times New Roman" w:cs="Times New Roman"/>
          <w:sz w:val="28"/>
          <w:szCs w:val="28"/>
        </w:rPr>
        <w:t xml:space="preserve">– </w:t>
      </w:r>
      <w:r>
        <w:rPr>
          <w:rFonts w:ascii="Times New Roman" w:hAnsi="Times New Roman" w:cs="Times New Roman"/>
          <w:sz w:val="28"/>
          <w:szCs w:val="28"/>
        </w:rPr>
        <w:t>28</w:t>
      </w:r>
      <w:r w:rsidRPr="00E87F74">
        <w:rPr>
          <w:rFonts w:ascii="Times New Roman" w:hAnsi="Times New Roman" w:cs="Times New Roman"/>
          <w:sz w:val="28"/>
          <w:szCs w:val="28"/>
        </w:rPr>
        <w:t xml:space="preserve"> человек, </w:t>
      </w:r>
      <w:r w:rsidRPr="00787DDD">
        <w:rPr>
          <w:rFonts w:ascii="Times New Roman" w:hAnsi="Times New Roman" w:cs="Times New Roman"/>
          <w:sz w:val="28"/>
          <w:szCs w:val="28"/>
        </w:rPr>
        <w:t>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w:t>
      </w:r>
      <w:r w:rsidRPr="00E87F74">
        <w:rPr>
          <w:rFonts w:ascii="Times New Roman" w:hAnsi="Times New Roman" w:cs="Times New Roman"/>
          <w:sz w:val="28"/>
          <w:szCs w:val="28"/>
        </w:rPr>
        <w:t xml:space="preserve">– </w:t>
      </w:r>
      <w:r>
        <w:rPr>
          <w:rFonts w:ascii="Times New Roman" w:hAnsi="Times New Roman" w:cs="Times New Roman"/>
          <w:sz w:val="28"/>
          <w:szCs w:val="28"/>
        </w:rPr>
        <w:t>2</w:t>
      </w:r>
      <w:r w:rsidRPr="00E87F74">
        <w:rPr>
          <w:rFonts w:ascii="Times New Roman" w:hAnsi="Times New Roman" w:cs="Times New Roman"/>
          <w:sz w:val="28"/>
          <w:szCs w:val="28"/>
        </w:rPr>
        <w:t xml:space="preserve"> человек</w:t>
      </w:r>
      <w:r>
        <w:rPr>
          <w:rFonts w:ascii="Times New Roman" w:hAnsi="Times New Roman" w:cs="Times New Roman"/>
          <w:sz w:val="28"/>
          <w:szCs w:val="28"/>
        </w:rPr>
        <w:t>а</w:t>
      </w:r>
      <w:r w:rsidRPr="00E87F74">
        <w:rPr>
          <w:rFonts w:ascii="Times New Roman" w:hAnsi="Times New Roman" w:cs="Times New Roman"/>
          <w:sz w:val="28"/>
          <w:szCs w:val="28"/>
        </w:rPr>
        <w:t>;</w:t>
      </w:r>
      <w:r w:rsidRPr="00787DDD">
        <w:rPr>
          <w:rFonts w:ascii="Times New Roman" w:hAnsi="Times New Roman" w:cs="Times New Roman"/>
          <w:sz w:val="28"/>
          <w:szCs w:val="28"/>
        </w:rPr>
        <w:t>депутатов муниципального Собрания муниципального образования, на территории которого проводятся публичные слушания</w:t>
      </w:r>
      <w:r w:rsidRPr="00E87F74">
        <w:rPr>
          <w:rFonts w:ascii="Times New Roman" w:hAnsi="Times New Roman" w:cs="Times New Roman"/>
          <w:sz w:val="28"/>
          <w:szCs w:val="28"/>
        </w:rPr>
        <w:t xml:space="preserve"> – </w:t>
      </w:r>
      <w:r>
        <w:rPr>
          <w:rFonts w:ascii="Times New Roman" w:hAnsi="Times New Roman" w:cs="Times New Roman"/>
          <w:sz w:val="28"/>
          <w:szCs w:val="28"/>
        </w:rPr>
        <w:t>5</w:t>
      </w:r>
      <w:r w:rsidRPr="00E87F74">
        <w:rPr>
          <w:rFonts w:ascii="Times New Roman" w:hAnsi="Times New Roman" w:cs="Times New Roman"/>
          <w:sz w:val="28"/>
          <w:szCs w:val="28"/>
        </w:rPr>
        <w:t xml:space="preserve"> человек;депутаты Московской городской Думы – 1 человек.</w:t>
      </w:r>
    </w:p>
    <w:p w:rsidR="00897B60" w:rsidRPr="00E87F74" w:rsidRDefault="00897B60" w:rsidP="006E421C">
      <w:pPr>
        <w:pStyle w:val="ConsPlusNonformat"/>
        <w:ind w:firstLine="708"/>
        <w:jc w:val="both"/>
        <w:rPr>
          <w:rFonts w:ascii="Times New Roman" w:hAnsi="Times New Roman" w:cs="Times New Roman"/>
          <w:sz w:val="28"/>
          <w:szCs w:val="28"/>
        </w:rPr>
      </w:pPr>
      <w:r w:rsidRPr="001C6750">
        <w:rPr>
          <w:rFonts w:ascii="Times New Roman" w:hAnsi="Times New Roman" w:cs="Times New Roman"/>
          <w:sz w:val="28"/>
          <w:szCs w:val="28"/>
        </w:rPr>
        <w:t xml:space="preserve">В ходе проведения собрания участников публичных слушаний внесли </w:t>
      </w:r>
      <w:r w:rsidRPr="001F209A">
        <w:rPr>
          <w:rFonts w:ascii="Times New Roman" w:hAnsi="Times New Roman" w:cs="Times New Roman"/>
          <w:b/>
          <w:sz w:val="28"/>
          <w:szCs w:val="28"/>
        </w:rPr>
        <w:t>170</w:t>
      </w:r>
      <w:r w:rsidRPr="001C6750">
        <w:rPr>
          <w:rFonts w:ascii="Times New Roman" w:hAnsi="Times New Roman" w:cs="Times New Roman"/>
          <w:sz w:val="28"/>
          <w:szCs w:val="28"/>
        </w:rPr>
        <w:t>предложени</w:t>
      </w:r>
      <w:r>
        <w:rPr>
          <w:rFonts w:ascii="Times New Roman" w:hAnsi="Times New Roman" w:cs="Times New Roman"/>
          <w:sz w:val="28"/>
          <w:szCs w:val="28"/>
        </w:rPr>
        <w:t>й</w:t>
      </w:r>
      <w:r w:rsidRPr="001C6750">
        <w:rPr>
          <w:rFonts w:ascii="Times New Roman" w:hAnsi="Times New Roman" w:cs="Times New Roman"/>
          <w:sz w:val="28"/>
          <w:szCs w:val="28"/>
        </w:rPr>
        <w:t xml:space="preserve"> и замечани</w:t>
      </w:r>
      <w:r>
        <w:rPr>
          <w:rFonts w:ascii="Times New Roman" w:hAnsi="Times New Roman" w:cs="Times New Roman"/>
          <w:sz w:val="28"/>
          <w:szCs w:val="28"/>
        </w:rPr>
        <w:t>й</w:t>
      </w:r>
      <w:r w:rsidRPr="001C6750">
        <w:rPr>
          <w:rFonts w:ascii="Times New Roman" w:hAnsi="Times New Roman" w:cs="Times New Roman"/>
          <w:sz w:val="28"/>
          <w:szCs w:val="28"/>
        </w:rPr>
        <w:t xml:space="preserve">участники публичных слушаний, являющиеся жителями района – </w:t>
      </w:r>
      <w:r>
        <w:rPr>
          <w:rFonts w:ascii="Times New Roman" w:hAnsi="Times New Roman" w:cs="Times New Roman"/>
          <w:sz w:val="28"/>
          <w:szCs w:val="28"/>
        </w:rPr>
        <w:t>147</w:t>
      </w:r>
      <w:r w:rsidRPr="001C6750">
        <w:rPr>
          <w:rFonts w:ascii="Times New Roman" w:hAnsi="Times New Roman" w:cs="Times New Roman"/>
          <w:sz w:val="28"/>
          <w:szCs w:val="28"/>
        </w:rPr>
        <w:t xml:space="preserve"> человек, имеющими место работы на территории, в границах которой проводятся публичные слушания –</w:t>
      </w:r>
      <w:r>
        <w:rPr>
          <w:rFonts w:ascii="Times New Roman" w:hAnsi="Times New Roman" w:cs="Times New Roman"/>
          <w:sz w:val="28"/>
          <w:szCs w:val="28"/>
        </w:rPr>
        <w:t>19</w:t>
      </w:r>
      <w:r w:rsidRPr="001C6750">
        <w:rPr>
          <w:rFonts w:ascii="Times New Roman" w:hAnsi="Times New Roman" w:cs="Times New Roman"/>
          <w:sz w:val="28"/>
          <w:szCs w:val="28"/>
        </w:rPr>
        <w:t xml:space="preserve">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rPr>
          <w:rFonts w:ascii="Times New Roman" w:hAnsi="Times New Roman" w:cs="Times New Roman"/>
          <w:sz w:val="28"/>
          <w:szCs w:val="28"/>
        </w:rPr>
        <w:t>0</w:t>
      </w:r>
      <w:r w:rsidRPr="001C6750">
        <w:rPr>
          <w:rFonts w:ascii="Times New Roman" w:hAnsi="Times New Roman" w:cs="Times New Roman"/>
          <w:sz w:val="28"/>
          <w:szCs w:val="28"/>
        </w:rPr>
        <w:t xml:space="preserve"> человек, депутатами муниципального  Собрания, на территории которого проводятся публичные слушания– </w:t>
      </w:r>
      <w:r>
        <w:rPr>
          <w:rFonts w:ascii="Times New Roman" w:hAnsi="Times New Roman" w:cs="Times New Roman"/>
          <w:sz w:val="28"/>
          <w:szCs w:val="28"/>
        </w:rPr>
        <w:t>3</w:t>
      </w:r>
      <w:r w:rsidRPr="001C6750">
        <w:rPr>
          <w:rFonts w:ascii="Times New Roman" w:hAnsi="Times New Roman" w:cs="Times New Roman"/>
          <w:sz w:val="28"/>
          <w:szCs w:val="28"/>
        </w:rPr>
        <w:t xml:space="preserve"> человек</w:t>
      </w:r>
      <w:r>
        <w:rPr>
          <w:rFonts w:ascii="Times New Roman" w:hAnsi="Times New Roman" w:cs="Times New Roman"/>
          <w:sz w:val="28"/>
          <w:szCs w:val="28"/>
        </w:rPr>
        <w:t xml:space="preserve">, </w:t>
      </w:r>
      <w:r w:rsidRPr="00E87F74">
        <w:rPr>
          <w:rFonts w:ascii="Times New Roman" w:hAnsi="Times New Roman" w:cs="Times New Roman"/>
          <w:sz w:val="28"/>
          <w:szCs w:val="28"/>
        </w:rPr>
        <w:t xml:space="preserve">депутаты Московской городской Думы – 1 человек. </w:t>
      </w:r>
    </w:p>
    <w:p w:rsidR="00897B60" w:rsidRDefault="00897B60" w:rsidP="00050F56">
      <w:pPr>
        <w:pStyle w:val="ConsPlusNonformat"/>
        <w:ind w:firstLine="708"/>
        <w:jc w:val="both"/>
        <w:rPr>
          <w:rFonts w:ascii="Times New Roman" w:hAnsi="Times New Roman" w:cs="Times New Roman"/>
          <w:sz w:val="28"/>
          <w:szCs w:val="28"/>
        </w:rPr>
      </w:pPr>
      <w:r w:rsidRPr="00F643FC">
        <w:rPr>
          <w:rFonts w:ascii="Times New Roman" w:hAnsi="Times New Roman" w:cs="Times New Roman"/>
          <w:sz w:val="28"/>
          <w:szCs w:val="28"/>
        </w:rPr>
        <w:t>После проведения собрания участников публичных слушаний поступило</w:t>
      </w:r>
      <w:r>
        <w:rPr>
          <w:rFonts w:ascii="Times New Roman" w:hAnsi="Times New Roman" w:cs="Times New Roman"/>
          <w:sz w:val="28"/>
          <w:szCs w:val="28"/>
        </w:rPr>
        <w:t xml:space="preserve"> - </w:t>
      </w:r>
      <w:r w:rsidRPr="001F209A">
        <w:rPr>
          <w:rFonts w:ascii="Times New Roman" w:hAnsi="Times New Roman" w:cs="Times New Roman"/>
          <w:b/>
          <w:sz w:val="28"/>
          <w:szCs w:val="28"/>
        </w:rPr>
        <w:t>44</w:t>
      </w:r>
      <w:r>
        <w:rPr>
          <w:rFonts w:ascii="Times New Roman" w:hAnsi="Times New Roman" w:cs="Times New Roman"/>
          <w:b/>
          <w:sz w:val="28"/>
          <w:szCs w:val="28"/>
        </w:rPr>
        <w:t>38</w:t>
      </w:r>
      <w:r w:rsidRPr="00F643FC">
        <w:rPr>
          <w:rFonts w:ascii="Times New Roman" w:hAnsi="Times New Roman" w:cs="Times New Roman"/>
          <w:sz w:val="28"/>
          <w:szCs w:val="28"/>
        </w:rPr>
        <w:t>замечани</w:t>
      </w:r>
      <w:r>
        <w:rPr>
          <w:rFonts w:ascii="Times New Roman" w:hAnsi="Times New Roman" w:cs="Times New Roman"/>
          <w:sz w:val="28"/>
          <w:szCs w:val="28"/>
        </w:rPr>
        <w:t>й</w:t>
      </w:r>
      <w:r w:rsidRPr="00F643FC">
        <w:rPr>
          <w:rFonts w:ascii="Times New Roman" w:hAnsi="Times New Roman" w:cs="Times New Roman"/>
          <w:sz w:val="28"/>
          <w:szCs w:val="28"/>
        </w:rPr>
        <w:t xml:space="preserve"> и предложени</w:t>
      </w:r>
      <w:r>
        <w:rPr>
          <w:rFonts w:ascii="Times New Roman" w:hAnsi="Times New Roman" w:cs="Times New Roman"/>
          <w:sz w:val="28"/>
          <w:szCs w:val="28"/>
        </w:rPr>
        <w:t>й</w:t>
      </w:r>
      <w:r w:rsidRPr="00F643FC">
        <w:rPr>
          <w:rFonts w:ascii="Times New Roman" w:hAnsi="Times New Roman" w:cs="Times New Roman"/>
          <w:sz w:val="28"/>
          <w:szCs w:val="28"/>
        </w:rPr>
        <w:t>.</w:t>
      </w:r>
    </w:p>
    <w:p w:rsidR="00897B60" w:rsidRPr="00787DDD" w:rsidRDefault="00897B60" w:rsidP="00050F56">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П</w:t>
      </w:r>
      <w:r w:rsidRPr="00954169">
        <w:rPr>
          <w:rFonts w:ascii="Times New Roman" w:hAnsi="Times New Roman" w:cs="Times New Roman"/>
          <w:sz w:val="28"/>
          <w:szCs w:val="28"/>
        </w:rPr>
        <w:t xml:space="preserve">риняли участие в публичных слушаниях по данному проекту – </w:t>
      </w:r>
      <w:r w:rsidRPr="001F209A">
        <w:rPr>
          <w:rFonts w:ascii="Times New Roman" w:hAnsi="Times New Roman" w:cs="Times New Roman"/>
          <w:b/>
          <w:sz w:val="28"/>
          <w:szCs w:val="28"/>
        </w:rPr>
        <w:t>47</w:t>
      </w:r>
      <w:r>
        <w:rPr>
          <w:rFonts w:ascii="Times New Roman" w:hAnsi="Times New Roman" w:cs="Times New Roman"/>
          <w:b/>
          <w:sz w:val="28"/>
          <w:szCs w:val="28"/>
        </w:rPr>
        <w:t>84</w:t>
      </w:r>
      <w:r w:rsidRPr="00954169">
        <w:rPr>
          <w:rFonts w:ascii="Times New Roman" w:hAnsi="Times New Roman" w:cs="Times New Roman"/>
          <w:sz w:val="28"/>
          <w:szCs w:val="28"/>
        </w:rPr>
        <w:t xml:space="preserve"> участник</w:t>
      </w:r>
      <w:r>
        <w:rPr>
          <w:rFonts w:ascii="Times New Roman" w:hAnsi="Times New Roman" w:cs="Times New Roman"/>
          <w:sz w:val="28"/>
          <w:szCs w:val="28"/>
        </w:rPr>
        <w:t>а</w:t>
      </w:r>
      <w:r w:rsidRPr="00954169">
        <w:rPr>
          <w:rFonts w:ascii="Times New Roman" w:hAnsi="Times New Roman" w:cs="Times New Roman"/>
          <w:sz w:val="28"/>
          <w:szCs w:val="28"/>
        </w:rPr>
        <w:t xml:space="preserve"> публичных слушаний</w:t>
      </w:r>
      <w:r>
        <w:rPr>
          <w:rFonts w:ascii="Times New Roman" w:hAnsi="Times New Roman" w:cs="Times New Roman"/>
          <w:sz w:val="28"/>
          <w:szCs w:val="28"/>
        </w:rPr>
        <w:t xml:space="preserve">, которыми внесены в период публичных слушаний </w:t>
      </w:r>
      <w:r w:rsidRPr="001F209A">
        <w:rPr>
          <w:rFonts w:ascii="Times New Roman" w:hAnsi="Times New Roman" w:cs="Times New Roman"/>
          <w:b/>
          <w:sz w:val="28"/>
          <w:szCs w:val="28"/>
        </w:rPr>
        <w:t>47</w:t>
      </w:r>
      <w:r>
        <w:rPr>
          <w:rFonts w:ascii="Times New Roman" w:hAnsi="Times New Roman" w:cs="Times New Roman"/>
          <w:b/>
          <w:sz w:val="28"/>
          <w:szCs w:val="28"/>
        </w:rPr>
        <w:t>25</w:t>
      </w:r>
      <w:r>
        <w:rPr>
          <w:rFonts w:ascii="Times New Roman" w:hAnsi="Times New Roman" w:cs="Times New Roman"/>
          <w:sz w:val="28"/>
          <w:szCs w:val="28"/>
        </w:rPr>
        <w:t xml:space="preserve"> предложений и замечаний (</w:t>
      </w:r>
      <w:r w:rsidRPr="001F209A">
        <w:rPr>
          <w:rFonts w:ascii="Times New Roman" w:hAnsi="Times New Roman" w:cs="Times New Roman"/>
          <w:sz w:val="24"/>
          <w:szCs w:val="24"/>
        </w:rPr>
        <w:t>с учетом поступления от одних и тех же граждан по несколько однотипных замечаний в разные периоды проведения ПС</w:t>
      </w:r>
      <w:r>
        <w:rPr>
          <w:rFonts w:ascii="Times New Roman" w:hAnsi="Times New Roman" w:cs="Times New Roman"/>
          <w:sz w:val="28"/>
          <w:szCs w:val="28"/>
        </w:rPr>
        <w:t>).</w:t>
      </w:r>
    </w:p>
    <w:p w:rsidR="00897B60" w:rsidRPr="001B6038" w:rsidRDefault="00897B60" w:rsidP="004B71E8">
      <w:pPr>
        <w:pStyle w:val="ConsPlusNonformat"/>
        <w:jc w:val="both"/>
        <w:rPr>
          <w:rFonts w:ascii="Times New Roman" w:hAnsi="Times New Roman" w:cs="Times New Roman"/>
          <w:b/>
          <w:sz w:val="16"/>
          <w:szCs w:val="16"/>
        </w:rPr>
      </w:pPr>
    </w:p>
    <w:p w:rsidR="00897B60" w:rsidRPr="00B336B2" w:rsidRDefault="00897B60" w:rsidP="004B71E8">
      <w:pPr>
        <w:pStyle w:val="ConsPlusNonformat"/>
        <w:jc w:val="both"/>
        <w:rPr>
          <w:rFonts w:ascii="Times New Roman" w:hAnsi="Times New Roman" w:cs="Times New Roman"/>
          <w:b/>
          <w:sz w:val="28"/>
          <w:szCs w:val="28"/>
        </w:rPr>
      </w:pPr>
      <w:r w:rsidRPr="0017018C">
        <w:rPr>
          <w:rFonts w:ascii="Times New Roman" w:hAnsi="Times New Roman" w:cs="Times New Roman"/>
          <w:b/>
          <w:sz w:val="28"/>
          <w:szCs w:val="28"/>
        </w:rPr>
        <w:t xml:space="preserve">Предложения и замечанияучастников публичных слушаний по </w:t>
      </w:r>
      <w:r w:rsidRPr="0017018C">
        <w:rPr>
          <w:rFonts w:ascii="Times New Roman" w:hAnsi="Times New Roman" w:cs="Times New Roman"/>
          <w:b/>
          <w:spacing w:val="-1"/>
          <w:sz w:val="28"/>
          <w:szCs w:val="28"/>
        </w:rPr>
        <w:t xml:space="preserve">обсуждаемому </w:t>
      </w:r>
      <w:r w:rsidRPr="00B336B2">
        <w:rPr>
          <w:rFonts w:ascii="Times New Roman" w:hAnsi="Times New Roman" w:cs="Times New Roman"/>
          <w:b/>
          <w:spacing w:val="-1"/>
          <w:sz w:val="28"/>
          <w:szCs w:val="28"/>
        </w:rPr>
        <w:t>проекту</w:t>
      </w:r>
      <w:r w:rsidRPr="00B336B2">
        <w:rPr>
          <w:rFonts w:ascii="Times New Roman" w:hAnsi="Times New Roman" w:cs="Times New Roman"/>
          <w:b/>
          <w:sz w:val="28"/>
          <w:szCs w:val="28"/>
        </w:rPr>
        <w:t>, поступившие:</w:t>
      </w:r>
    </w:p>
    <w:p w:rsidR="00897B60" w:rsidRPr="00830942" w:rsidRDefault="00897B60" w:rsidP="004B71E8">
      <w:pPr>
        <w:pStyle w:val="ConsPlusNonformat"/>
        <w:jc w:val="both"/>
        <w:rPr>
          <w:rFonts w:ascii="Times New Roman" w:hAnsi="Times New Roman" w:cs="Times New Roman"/>
          <w:sz w:val="28"/>
          <w:szCs w:val="28"/>
        </w:rPr>
      </w:pPr>
      <w:r w:rsidRPr="00830942">
        <w:rPr>
          <w:rFonts w:ascii="Times New Roman" w:hAnsi="Times New Roman" w:cs="Times New Roman"/>
          <w:sz w:val="28"/>
          <w:szCs w:val="28"/>
        </w:rPr>
        <w:t xml:space="preserve">1. в период работы экспозиции по материалам </w:t>
      </w:r>
      <w:r w:rsidRPr="00830942">
        <w:rPr>
          <w:rFonts w:ascii="Times New Roman" w:hAnsi="Times New Roman" w:cs="Times New Roman"/>
          <w:spacing w:val="-1"/>
          <w:sz w:val="28"/>
          <w:szCs w:val="28"/>
        </w:rPr>
        <w:t>проекта -</w:t>
      </w:r>
      <w:r>
        <w:rPr>
          <w:rFonts w:ascii="Times New Roman" w:hAnsi="Times New Roman" w:cs="Times New Roman"/>
          <w:sz w:val="28"/>
          <w:szCs w:val="28"/>
        </w:rPr>
        <w:t>244</w:t>
      </w:r>
      <w:r w:rsidRPr="00830942">
        <w:rPr>
          <w:rFonts w:ascii="Times New Roman" w:hAnsi="Times New Roman" w:cs="Times New Roman"/>
          <w:sz w:val="28"/>
          <w:szCs w:val="28"/>
        </w:rPr>
        <w:t xml:space="preserve"> предложени</w:t>
      </w:r>
      <w:r>
        <w:rPr>
          <w:rFonts w:ascii="Times New Roman" w:hAnsi="Times New Roman" w:cs="Times New Roman"/>
          <w:sz w:val="28"/>
          <w:szCs w:val="28"/>
        </w:rPr>
        <w:t>я</w:t>
      </w:r>
      <w:r w:rsidRPr="00830942">
        <w:rPr>
          <w:rFonts w:ascii="Times New Roman" w:hAnsi="Times New Roman" w:cs="Times New Roman"/>
          <w:sz w:val="28"/>
          <w:szCs w:val="28"/>
        </w:rPr>
        <w:t xml:space="preserve"> и замечани</w:t>
      </w:r>
      <w:r>
        <w:rPr>
          <w:rFonts w:ascii="Times New Roman" w:hAnsi="Times New Roman" w:cs="Times New Roman"/>
          <w:sz w:val="28"/>
          <w:szCs w:val="28"/>
        </w:rPr>
        <w:t>я</w:t>
      </w:r>
      <w:r w:rsidRPr="00830942">
        <w:rPr>
          <w:rFonts w:ascii="Times New Roman" w:hAnsi="Times New Roman" w:cs="Times New Roman"/>
          <w:sz w:val="28"/>
          <w:szCs w:val="28"/>
        </w:rPr>
        <w:t xml:space="preserve"> (приложение 1);</w:t>
      </w:r>
    </w:p>
    <w:p w:rsidR="00897B60" w:rsidRDefault="00897B60" w:rsidP="004B71E8">
      <w:pPr>
        <w:pStyle w:val="ConsPlusNonformat"/>
        <w:jc w:val="both"/>
        <w:rPr>
          <w:rFonts w:ascii="Times New Roman" w:hAnsi="Times New Roman" w:cs="Times New Roman"/>
          <w:sz w:val="28"/>
          <w:szCs w:val="28"/>
        </w:rPr>
      </w:pPr>
      <w:r w:rsidRPr="00830942">
        <w:rPr>
          <w:rFonts w:ascii="Times New Roman" w:hAnsi="Times New Roman" w:cs="Times New Roman"/>
          <w:sz w:val="28"/>
          <w:szCs w:val="28"/>
        </w:rPr>
        <w:t xml:space="preserve">2. во время проведения собрания участников публичных слушаний </w:t>
      </w:r>
      <w:r>
        <w:rPr>
          <w:rFonts w:ascii="Times New Roman" w:hAnsi="Times New Roman" w:cs="Times New Roman"/>
          <w:sz w:val="28"/>
          <w:szCs w:val="28"/>
        </w:rPr>
        <w:t>170</w:t>
      </w:r>
      <w:r w:rsidRPr="00830942">
        <w:rPr>
          <w:rFonts w:ascii="Times New Roman" w:hAnsi="Times New Roman" w:cs="Times New Roman"/>
          <w:sz w:val="28"/>
          <w:szCs w:val="28"/>
        </w:rPr>
        <w:t>предложени</w:t>
      </w:r>
      <w:r>
        <w:rPr>
          <w:rFonts w:ascii="Times New Roman" w:hAnsi="Times New Roman" w:cs="Times New Roman"/>
          <w:sz w:val="28"/>
          <w:szCs w:val="28"/>
        </w:rPr>
        <w:t>й</w:t>
      </w:r>
      <w:r w:rsidRPr="00830942">
        <w:rPr>
          <w:rFonts w:ascii="Times New Roman" w:hAnsi="Times New Roman" w:cs="Times New Roman"/>
          <w:sz w:val="28"/>
          <w:szCs w:val="28"/>
        </w:rPr>
        <w:t xml:space="preserve"> и замечани</w:t>
      </w:r>
      <w:r>
        <w:rPr>
          <w:rFonts w:ascii="Times New Roman" w:hAnsi="Times New Roman" w:cs="Times New Roman"/>
          <w:sz w:val="28"/>
          <w:szCs w:val="28"/>
        </w:rPr>
        <w:t>й</w:t>
      </w:r>
      <w:r w:rsidRPr="00830942">
        <w:rPr>
          <w:rFonts w:ascii="Times New Roman" w:hAnsi="Times New Roman" w:cs="Times New Roman"/>
          <w:sz w:val="28"/>
          <w:szCs w:val="28"/>
        </w:rPr>
        <w:t>(приложение 2);</w:t>
      </w:r>
    </w:p>
    <w:p w:rsidR="00897B60" w:rsidRPr="00787DDD" w:rsidRDefault="00897B60" w:rsidP="00E87F7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3. </w:t>
      </w:r>
      <w:r w:rsidRPr="00997428">
        <w:rPr>
          <w:rFonts w:ascii="Times New Roman" w:hAnsi="Times New Roman" w:cs="Times New Roman"/>
          <w:sz w:val="28"/>
          <w:szCs w:val="28"/>
        </w:rPr>
        <w:t>после проведения собрания участников публичных слушаний поступило</w:t>
      </w:r>
      <w:r>
        <w:rPr>
          <w:rFonts w:ascii="Times New Roman" w:hAnsi="Times New Roman" w:cs="Times New Roman"/>
          <w:sz w:val="28"/>
          <w:szCs w:val="28"/>
        </w:rPr>
        <w:t>–4438</w:t>
      </w:r>
      <w:r w:rsidRPr="00830942">
        <w:rPr>
          <w:rFonts w:ascii="Times New Roman" w:hAnsi="Times New Roman" w:cs="Times New Roman"/>
          <w:sz w:val="28"/>
          <w:szCs w:val="28"/>
        </w:rPr>
        <w:t>предложени</w:t>
      </w:r>
      <w:r>
        <w:rPr>
          <w:rFonts w:ascii="Times New Roman" w:hAnsi="Times New Roman" w:cs="Times New Roman"/>
          <w:sz w:val="28"/>
          <w:szCs w:val="28"/>
        </w:rPr>
        <w:t>й</w:t>
      </w:r>
      <w:r w:rsidRPr="00830942">
        <w:rPr>
          <w:rFonts w:ascii="Times New Roman" w:hAnsi="Times New Roman" w:cs="Times New Roman"/>
          <w:sz w:val="28"/>
          <w:szCs w:val="28"/>
        </w:rPr>
        <w:t xml:space="preserve"> и замечани</w:t>
      </w:r>
      <w:r>
        <w:rPr>
          <w:rFonts w:ascii="Times New Roman" w:hAnsi="Times New Roman" w:cs="Times New Roman"/>
          <w:sz w:val="28"/>
          <w:szCs w:val="28"/>
        </w:rPr>
        <w:t>й</w:t>
      </w:r>
      <w:r w:rsidRPr="00830942">
        <w:rPr>
          <w:rFonts w:ascii="Times New Roman" w:hAnsi="Times New Roman" w:cs="Times New Roman"/>
          <w:sz w:val="28"/>
          <w:szCs w:val="28"/>
        </w:rPr>
        <w:t xml:space="preserve">(приложение </w:t>
      </w:r>
      <w:r>
        <w:rPr>
          <w:rFonts w:ascii="Times New Roman" w:hAnsi="Times New Roman" w:cs="Times New Roman"/>
          <w:sz w:val="28"/>
          <w:szCs w:val="28"/>
        </w:rPr>
        <w:t>3</w:t>
      </w:r>
      <w:r w:rsidRPr="00830942">
        <w:rPr>
          <w:rFonts w:ascii="Times New Roman" w:hAnsi="Times New Roman" w:cs="Times New Roman"/>
          <w:sz w:val="28"/>
          <w:szCs w:val="28"/>
        </w:rPr>
        <w:t>)</w:t>
      </w:r>
      <w:r w:rsidRPr="00997428">
        <w:rPr>
          <w:rFonts w:ascii="Times New Roman" w:hAnsi="Times New Roman" w:cs="Times New Roman"/>
          <w:sz w:val="28"/>
          <w:szCs w:val="28"/>
        </w:rPr>
        <w:t>.</w:t>
      </w:r>
    </w:p>
    <w:p w:rsidR="00897B60" w:rsidRPr="00830942" w:rsidRDefault="00897B60" w:rsidP="004B71E8">
      <w:pPr>
        <w:pStyle w:val="ConsPlusNonformat"/>
        <w:jc w:val="both"/>
        <w:rPr>
          <w:rFonts w:ascii="Times New Roman" w:hAnsi="Times New Roman" w:cs="Times New Roman"/>
          <w:sz w:val="28"/>
          <w:szCs w:val="28"/>
        </w:rPr>
      </w:pPr>
    </w:p>
    <w:p w:rsidR="00897B60" w:rsidRPr="00E21FF9" w:rsidRDefault="00897B60" w:rsidP="00B502F8">
      <w:pPr>
        <w:jc w:val="both"/>
        <w:rPr>
          <w:sz w:val="26"/>
          <w:szCs w:val="26"/>
          <w:lang w:eastAsia="en-US"/>
        </w:rPr>
      </w:pPr>
      <w:r w:rsidRPr="00E21FF9">
        <w:rPr>
          <w:b/>
          <w:sz w:val="26"/>
          <w:szCs w:val="26"/>
        </w:rPr>
        <w:t>Члены комиссии:</w:t>
      </w:r>
      <w:r w:rsidRPr="00E21FF9">
        <w:rPr>
          <w:sz w:val="26"/>
          <w:szCs w:val="26"/>
          <w:lang w:eastAsia="en-US"/>
        </w:rPr>
        <w:tab/>
      </w:r>
      <w:r w:rsidRPr="00820D45">
        <w:rPr>
          <w:sz w:val="24"/>
          <w:szCs w:val="24"/>
        </w:rPr>
        <w:t xml:space="preserve">(оригинал документа </w:t>
      </w:r>
      <w:r>
        <w:rPr>
          <w:sz w:val="24"/>
          <w:szCs w:val="24"/>
        </w:rPr>
        <w:t>п</w:t>
      </w:r>
      <w:r w:rsidRPr="00820D45">
        <w:rPr>
          <w:sz w:val="24"/>
          <w:szCs w:val="24"/>
        </w:rPr>
        <w:t>одписан)</w:t>
      </w:r>
      <w:r>
        <w:rPr>
          <w:b/>
          <w:sz w:val="26"/>
          <w:szCs w:val="26"/>
        </w:rPr>
        <w:t>(к протоколу от 15.</w:t>
      </w:r>
      <w:r w:rsidRPr="00E21FF9">
        <w:rPr>
          <w:b/>
          <w:sz w:val="26"/>
          <w:szCs w:val="26"/>
        </w:rPr>
        <w:t>1</w:t>
      </w:r>
      <w:r>
        <w:rPr>
          <w:b/>
          <w:sz w:val="26"/>
          <w:szCs w:val="26"/>
        </w:rPr>
        <w:t>1</w:t>
      </w:r>
      <w:r w:rsidRPr="00E21FF9">
        <w:rPr>
          <w:b/>
          <w:sz w:val="26"/>
          <w:szCs w:val="26"/>
        </w:rPr>
        <w:t>.2013</w:t>
      </w:r>
      <w:r>
        <w:rPr>
          <w:b/>
          <w:sz w:val="26"/>
          <w:szCs w:val="26"/>
        </w:rPr>
        <w:t xml:space="preserve"> № 55</w:t>
      </w:r>
      <w:r w:rsidRPr="00E21FF9">
        <w:rPr>
          <w:b/>
          <w:sz w:val="26"/>
          <w:szCs w:val="26"/>
        </w:rPr>
        <w:t>/13ПС)</w:t>
      </w:r>
    </w:p>
    <w:p w:rsidR="00897B60" w:rsidRDefault="00897B60" w:rsidP="00B502F8">
      <w:pPr>
        <w:jc w:val="both"/>
        <w:rPr>
          <w:b/>
        </w:rPr>
      </w:pPr>
    </w:p>
    <w:p w:rsidR="00897B60" w:rsidRPr="0062473E" w:rsidRDefault="00897B60" w:rsidP="00B502F8">
      <w:pPr>
        <w:jc w:val="both"/>
        <w:rPr>
          <w:b/>
          <w:sz w:val="26"/>
          <w:szCs w:val="26"/>
        </w:rPr>
      </w:pPr>
    </w:p>
    <w:tbl>
      <w:tblPr>
        <w:tblW w:w="10314" w:type="dxa"/>
        <w:tblLook w:val="00A0"/>
      </w:tblPr>
      <w:tblGrid>
        <w:gridCol w:w="7196"/>
        <w:gridCol w:w="3118"/>
      </w:tblGrid>
      <w:tr w:rsidR="00897B60" w:rsidRPr="0062473E" w:rsidTr="00B502F8">
        <w:tc>
          <w:tcPr>
            <w:tcW w:w="7196" w:type="dxa"/>
          </w:tcPr>
          <w:p w:rsidR="00897B60" w:rsidRPr="0062473E" w:rsidRDefault="00897B60" w:rsidP="00B502F8">
            <w:pPr>
              <w:jc w:val="both"/>
              <w:rPr>
                <w:sz w:val="26"/>
                <w:szCs w:val="26"/>
              </w:rPr>
            </w:pPr>
            <w:r w:rsidRPr="0062473E">
              <w:rPr>
                <w:sz w:val="26"/>
                <w:szCs w:val="26"/>
              </w:rPr>
              <w:t xml:space="preserve">Первый заместитель префекта Северо-Западного </w:t>
            </w:r>
          </w:p>
          <w:p w:rsidR="00897B60" w:rsidRPr="0062473E" w:rsidRDefault="00897B60" w:rsidP="00B502F8">
            <w:pPr>
              <w:jc w:val="both"/>
              <w:rPr>
                <w:sz w:val="26"/>
                <w:szCs w:val="26"/>
              </w:rPr>
            </w:pPr>
            <w:r w:rsidRPr="0062473E">
              <w:rPr>
                <w:sz w:val="26"/>
                <w:szCs w:val="26"/>
              </w:rPr>
              <w:t>административного округа города Москвы</w:t>
            </w:r>
          </w:p>
          <w:p w:rsidR="00897B60" w:rsidRPr="0062473E" w:rsidRDefault="00897B60" w:rsidP="00B502F8">
            <w:pPr>
              <w:jc w:val="both"/>
              <w:rPr>
                <w:sz w:val="26"/>
                <w:szCs w:val="26"/>
              </w:rPr>
            </w:pPr>
          </w:p>
        </w:tc>
        <w:tc>
          <w:tcPr>
            <w:tcW w:w="3118" w:type="dxa"/>
            <w:vAlign w:val="center"/>
          </w:tcPr>
          <w:p w:rsidR="00897B60" w:rsidRPr="0062473E" w:rsidRDefault="00897B60" w:rsidP="00B502F8">
            <w:pPr>
              <w:ind w:left="175"/>
              <w:jc w:val="right"/>
              <w:rPr>
                <w:sz w:val="26"/>
                <w:szCs w:val="26"/>
              </w:rPr>
            </w:pPr>
            <w:r w:rsidRPr="0062473E">
              <w:rPr>
                <w:sz w:val="26"/>
                <w:szCs w:val="26"/>
              </w:rPr>
              <w:t>Прищепов А.М.</w:t>
            </w:r>
          </w:p>
        </w:tc>
      </w:tr>
      <w:tr w:rsidR="00897B60" w:rsidRPr="0062473E" w:rsidTr="00B502F8">
        <w:tc>
          <w:tcPr>
            <w:tcW w:w="7196" w:type="dxa"/>
          </w:tcPr>
          <w:p w:rsidR="00897B60" w:rsidRPr="0062473E" w:rsidRDefault="00897B60" w:rsidP="00B502F8">
            <w:pPr>
              <w:rPr>
                <w:sz w:val="26"/>
                <w:szCs w:val="26"/>
              </w:rPr>
            </w:pPr>
            <w:r w:rsidRPr="0062473E">
              <w:rPr>
                <w:sz w:val="26"/>
                <w:szCs w:val="26"/>
              </w:rPr>
              <w:t xml:space="preserve">Заместитель префекта Северо-Западного              административного округа города Москвы </w:t>
            </w:r>
          </w:p>
          <w:p w:rsidR="00897B60" w:rsidRPr="0062473E" w:rsidRDefault="00897B60" w:rsidP="00B502F8">
            <w:pPr>
              <w:rPr>
                <w:sz w:val="26"/>
                <w:szCs w:val="26"/>
              </w:rPr>
            </w:pPr>
          </w:p>
        </w:tc>
        <w:tc>
          <w:tcPr>
            <w:tcW w:w="3118" w:type="dxa"/>
            <w:vAlign w:val="center"/>
          </w:tcPr>
          <w:p w:rsidR="00897B60" w:rsidRPr="0062473E" w:rsidRDefault="00897B60" w:rsidP="00B502F8">
            <w:pPr>
              <w:ind w:left="175"/>
              <w:jc w:val="right"/>
              <w:rPr>
                <w:sz w:val="26"/>
                <w:szCs w:val="26"/>
              </w:rPr>
            </w:pPr>
            <w:r w:rsidRPr="0062473E">
              <w:rPr>
                <w:sz w:val="26"/>
                <w:szCs w:val="26"/>
              </w:rPr>
              <w:t>Ховрин А.Ю.</w:t>
            </w:r>
          </w:p>
        </w:tc>
      </w:tr>
      <w:tr w:rsidR="00897B60" w:rsidRPr="0062473E" w:rsidTr="00B502F8">
        <w:tc>
          <w:tcPr>
            <w:tcW w:w="7196" w:type="dxa"/>
          </w:tcPr>
          <w:p w:rsidR="00897B60" w:rsidRPr="0062473E" w:rsidRDefault="00897B60" w:rsidP="00B502F8">
            <w:pPr>
              <w:rPr>
                <w:sz w:val="26"/>
                <w:szCs w:val="26"/>
              </w:rPr>
            </w:pPr>
            <w:r w:rsidRPr="0062473E">
              <w:rPr>
                <w:sz w:val="26"/>
                <w:szCs w:val="26"/>
              </w:rPr>
              <w:t>Начальник Управления градостроительного</w:t>
            </w:r>
          </w:p>
          <w:p w:rsidR="00897B60" w:rsidRPr="0062473E" w:rsidRDefault="00897B60" w:rsidP="00B502F8">
            <w:pPr>
              <w:rPr>
                <w:sz w:val="26"/>
                <w:szCs w:val="26"/>
              </w:rPr>
            </w:pPr>
            <w:r w:rsidRPr="0062473E">
              <w:rPr>
                <w:sz w:val="26"/>
                <w:szCs w:val="26"/>
              </w:rPr>
              <w:t>регулирования Северо-Западного                                административного округа города Москвы</w:t>
            </w:r>
          </w:p>
          <w:p w:rsidR="00897B60" w:rsidRPr="0062473E" w:rsidRDefault="00897B60" w:rsidP="00B502F8">
            <w:pPr>
              <w:rPr>
                <w:sz w:val="26"/>
                <w:szCs w:val="26"/>
              </w:rPr>
            </w:pPr>
          </w:p>
        </w:tc>
        <w:tc>
          <w:tcPr>
            <w:tcW w:w="3118" w:type="dxa"/>
            <w:vAlign w:val="center"/>
          </w:tcPr>
          <w:p w:rsidR="00897B60" w:rsidRPr="0062473E" w:rsidRDefault="00897B60" w:rsidP="00B502F8">
            <w:pPr>
              <w:ind w:left="175"/>
              <w:jc w:val="right"/>
              <w:rPr>
                <w:sz w:val="26"/>
                <w:szCs w:val="26"/>
              </w:rPr>
            </w:pPr>
            <w:r w:rsidRPr="0062473E">
              <w:rPr>
                <w:sz w:val="26"/>
                <w:szCs w:val="26"/>
              </w:rPr>
              <w:t>Приймак Г.В.</w:t>
            </w: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Начальник управления архитектуры, строительства</w:t>
            </w:r>
          </w:p>
          <w:p w:rsidR="00897B60" w:rsidRPr="0062473E" w:rsidRDefault="00897B60" w:rsidP="00B502F8">
            <w:pPr>
              <w:jc w:val="both"/>
              <w:rPr>
                <w:sz w:val="26"/>
                <w:szCs w:val="26"/>
              </w:rPr>
            </w:pPr>
            <w:r w:rsidRPr="0062473E">
              <w:rPr>
                <w:sz w:val="26"/>
                <w:szCs w:val="26"/>
              </w:rPr>
              <w:t xml:space="preserve">реконструкции и землепользования префектуры </w:t>
            </w:r>
          </w:p>
          <w:p w:rsidR="00897B60" w:rsidRPr="0062473E" w:rsidRDefault="00897B60" w:rsidP="00B502F8">
            <w:pPr>
              <w:jc w:val="both"/>
              <w:rPr>
                <w:sz w:val="26"/>
                <w:szCs w:val="26"/>
              </w:rPr>
            </w:pPr>
            <w:r w:rsidRPr="0062473E">
              <w:rPr>
                <w:sz w:val="26"/>
                <w:szCs w:val="26"/>
              </w:rPr>
              <w:t>Северо-Западного административного округа</w:t>
            </w:r>
            <w:r w:rsidRPr="0062473E">
              <w:rPr>
                <w:sz w:val="26"/>
                <w:szCs w:val="26"/>
              </w:rPr>
              <w:tab/>
            </w:r>
          </w:p>
          <w:p w:rsidR="00897B60" w:rsidRPr="0062473E" w:rsidRDefault="00897B60" w:rsidP="00B502F8">
            <w:pPr>
              <w:jc w:val="both"/>
              <w:rPr>
                <w:sz w:val="26"/>
                <w:szCs w:val="26"/>
              </w:rPr>
            </w:pPr>
            <w:r w:rsidRPr="0062473E">
              <w:rPr>
                <w:sz w:val="26"/>
                <w:szCs w:val="26"/>
              </w:rPr>
              <w:t>города Москвы</w:t>
            </w:r>
          </w:p>
          <w:p w:rsidR="00897B60" w:rsidRPr="0062473E" w:rsidRDefault="00897B60" w:rsidP="00B502F8">
            <w:pPr>
              <w:jc w:val="both"/>
              <w:rPr>
                <w:sz w:val="26"/>
                <w:szCs w:val="26"/>
              </w:rPr>
            </w:pPr>
          </w:p>
        </w:tc>
        <w:tc>
          <w:tcPr>
            <w:tcW w:w="3118" w:type="dxa"/>
            <w:vAlign w:val="center"/>
          </w:tcPr>
          <w:p w:rsidR="00897B60" w:rsidRPr="0062473E" w:rsidRDefault="00897B60" w:rsidP="00B502F8">
            <w:pPr>
              <w:ind w:left="175"/>
              <w:jc w:val="right"/>
              <w:rPr>
                <w:sz w:val="26"/>
                <w:szCs w:val="26"/>
              </w:rPr>
            </w:pPr>
            <w:r w:rsidRPr="0062473E">
              <w:rPr>
                <w:sz w:val="26"/>
                <w:szCs w:val="26"/>
              </w:rPr>
              <w:t>Рыжков А.В.</w:t>
            </w: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 xml:space="preserve">Начальник организационного управления  </w:t>
            </w:r>
          </w:p>
          <w:p w:rsidR="00897B60" w:rsidRPr="0062473E" w:rsidRDefault="00897B60" w:rsidP="00B502F8">
            <w:pPr>
              <w:jc w:val="both"/>
              <w:rPr>
                <w:sz w:val="26"/>
                <w:szCs w:val="26"/>
              </w:rPr>
            </w:pPr>
            <w:r w:rsidRPr="0062473E">
              <w:rPr>
                <w:sz w:val="26"/>
                <w:szCs w:val="26"/>
              </w:rPr>
              <w:t>префектуры Северо-Западного административного</w:t>
            </w:r>
          </w:p>
          <w:p w:rsidR="00897B60" w:rsidRPr="0062473E" w:rsidRDefault="00897B60" w:rsidP="00B502F8">
            <w:pPr>
              <w:jc w:val="both"/>
              <w:rPr>
                <w:sz w:val="26"/>
                <w:szCs w:val="26"/>
              </w:rPr>
            </w:pPr>
            <w:r w:rsidRPr="0062473E">
              <w:rPr>
                <w:sz w:val="26"/>
                <w:szCs w:val="26"/>
              </w:rPr>
              <w:t>округа города Москвы</w:t>
            </w:r>
          </w:p>
        </w:tc>
        <w:tc>
          <w:tcPr>
            <w:tcW w:w="3118" w:type="dxa"/>
            <w:vAlign w:val="center"/>
          </w:tcPr>
          <w:p w:rsidR="00897B60" w:rsidRPr="0062473E" w:rsidRDefault="00897B60" w:rsidP="00B502F8">
            <w:pPr>
              <w:ind w:left="175"/>
              <w:jc w:val="right"/>
              <w:rPr>
                <w:sz w:val="26"/>
                <w:szCs w:val="26"/>
              </w:rPr>
            </w:pPr>
            <w:r w:rsidRPr="0062473E">
              <w:rPr>
                <w:sz w:val="26"/>
                <w:szCs w:val="26"/>
              </w:rPr>
              <w:t>Малиничев Н.А.</w:t>
            </w:r>
          </w:p>
        </w:tc>
      </w:tr>
      <w:tr w:rsidR="00897B60" w:rsidRPr="0062473E" w:rsidTr="00B502F8">
        <w:tc>
          <w:tcPr>
            <w:tcW w:w="7196" w:type="dxa"/>
          </w:tcPr>
          <w:p w:rsidR="00897B60" w:rsidRPr="0062473E" w:rsidRDefault="00897B60" w:rsidP="00B502F8">
            <w:pPr>
              <w:rPr>
                <w:sz w:val="26"/>
                <w:szCs w:val="26"/>
              </w:rPr>
            </w:pPr>
          </w:p>
        </w:tc>
        <w:tc>
          <w:tcPr>
            <w:tcW w:w="3118" w:type="dxa"/>
            <w:vAlign w:val="center"/>
          </w:tcPr>
          <w:p w:rsidR="00897B60" w:rsidRPr="0062473E" w:rsidRDefault="00897B60" w:rsidP="00B502F8">
            <w:pPr>
              <w:ind w:left="175"/>
              <w:jc w:val="right"/>
              <w:rPr>
                <w:sz w:val="26"/>
                <w:szCs w:val="26"/>
              </w:rPr>
            </w:pP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Начальник Территориально-планировочной</w:t>
            </w:r>
          </w:p>
          <w:p w:rsidR="00897B60" w:rsidRPr="0062473E" w:rsidRDefault="00897B60" w:rsidP="00B502F8">
            <w:pPr>
              <w:jc w:val="both"/>
              <w:rPr>
                <w:sz w:val="26"/>
                <w:szCs w:val="26"/>
              </w:rPr>
            </w:pPr>
            <w:r w:rsidRPr="0062473E">
              <w:rPr>
                <w:sz w:val="26"/>
                <w:szCs w:val="26"/>
              </w:rPr>
              <w:t>мастерской Северо-Западного</w:t>
            </w:r>
          </w:p>
          <w:p w:rsidR="00897B60" w:rsidRPr="0062473E" w:rsidRDefault="00897B60" w:rsidP="00B502F8">
            <w:pPr>
              <w:jc w:val="both"/>
              <w:rPr>
                <w:sz w:val="26"/>
                <w:szCs w:val="26"/>
              </w:rPr>
            </w:pPr>
            <w:r w:rsidRPr="0062473E">
              <w:rPr>
                <w:sz w:val="26"/>
                <w:szCs w:val="26"/>
              </w:rPr>
              <w:t>административного округа города Москвы</w:t>
            </w:r>
          </w:p>
          <w:p w:rsidR="00897B60" w:rsidRPr="0062473E" w:rsidRDefault="00897B60" w:rsidP="00B502F8">
            <w:pPr>
              <w:jc w:val="both"/>
              <w:rPr>
                <w:sz w:val="26"/>
                <w:szCs w:val="26"/>
              </w:rPr>
            </w:pPr>
          </w:p>
        </w:tc>
        <w:tc>
          <w:tcPr>
            <w:tcW w:w="3118" w:type="dxa"/>
            <w:vAlign w:val="center"/>
          </w:tcPr>
          <w:p w:rsidR="00897B60" w:rsidRPr="0062473E" w:rsidRDefault="00897B60" w:rsidP="00B502F8">
            <w:pPr>
              <w:ind w:left="175"/>
              <w:jc w:val="right"/>
              <w:rPr>
                <w:sz w:val="26"/>
                <w:szCs w:val="26"/>
              </w:rPr>
            </w:pPr>
            <w:r w:rsidRPr="0062473E">
              <w:rPr>
                <w:sz w:val="26"/>
                <w:szCs w:val="26"/>
              </w:rPr>
              <w:t>Лядухина Е.А.</w:t>
            </w: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Начальник Управления городского имущества</w:t>
            </w:r>
          </w:p>
          <w:p w:rsidR="00897B60" w:rsidRPr="0062473E" w:rsidRDefault="00897B60" w:rsidP="00B502F8">
            <w:pPr>
              <w:jc w:val="both"/>
              <w:rPr>
                <w:sz w:val="26"/>
                <w:szCs w:val="26"/>
              </w:rPr>
            </w:pPr>
            <w:r w:rsidRPr="0062473E">
              <w:rPr>
                <w:sz w:val="26"/>
                <w:szCs w:val="26"/>
              </w:rPr>
              <w:t xml:space="preserve">в Северо-Западном административном округе </w:t>
            </w:r>
          </w:p>
          <w:p w:rsidR="00897B60" w:rsidRPr="0062473E" w:rsidRDefault="00897B60" w:rsidP="00B502F8">
            <w:pPr>
              <w:jc w:val="both"/>
              <w:rPr>
                <w:sz w:val="26"/>
                <w:szCs w:val="26"/>
              </w:rPr>
            </w:pPr>
            <w:r w:rsidRPr="0062473E">
              <w:rPr>
                <w:sz w:val="26"/>
                <w:szCs w:val="26"/>
              </w:rPr>
              <w:t>города Москвы</w:t>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p>
        </w:tc>
        <w:tc>
          <w:tcPr>
            <w:tcW w:w="3118" w:type="dxa"/>
            <w:vAlign w:val="center"/>
          </w:tcPr>
          <w:p w:rsidR="00897B60" w:rsidRPr="0062473E" w:rsidRDefault="00897B60" w:rsidP="00B502F8">
            <w:pPr>
              <w:ind w:left="175"/>
              <w:jc w:val="right"/>
              <w:rPr>
                <w:sz w:val="26"/>
                <w:szCs w:val="26"/>
              </w:rPr>
            </w:pPr>
            <w:r w:rsidRPr="0062473E">
              <w:rPr>
                <w:sz w:val="26"/>
                <w:szCs w:val="26"/>
              </w:rPr>
              <w:t>Симонов С.О.</w:t>
            </w: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 xml:space="preserve">Заместитель директора Государственного </w:t>
            </w:r>
          </w:p>
          <w:p w:rsidR="00897B60" w:rsidRPr="0062473E" w:rsidRDefault="00897B60" w:rsidP="00B502F8">
            <w:pPr>
              <w:jc w:val="both"/>
              <w:rPr>
                <w:sz w:val="26"/>
                <w:szCs w:val="26"/>
              </w:rPr>
            </w:pPr>
            <w:r w:rsidRPr="0062473E">
              <w:rPr>
                <w:sz w:val="26"/>
                <w:szCs w:val="26"/>
              </w:rPr>
              <w:t xml:space="preserve">природоохранного бюджетного учреждения </w:t>
            </w:r>
          </w:p>
          <w:p w:rsidR="00897B60" w:rsidRPr="0062473E" w:rsidRDefault="00897B60" w:rsidP="00B502F8">
            <w:pPr>
              <w:jc w:val="both"/>
              <w:rPr>
                <w:sz w:val="26"/>
                <w:szCs w:val="26"/>
              </w:rPr>
            </w:pPr>
            <w:r w:rsidRPr="0062473E">
              <w:rPr>
                <w:sz w:val="26"/>
                <w:szCs w:val="26"/>
              </w:rPr>
              <w:t>города Москвы «Управление особо охраняемыми</w:t>
            </w:r>
          </w:p>
          <w:p w:rsidR="00897B60" w:rsidRPr="0062473E" w:rsidRDefault="00897B60" w:rsidP="00B502F8">
            <w:pPr>
              <w:jc w:val="both"/>
              <w:rPr>
                <w:sz w:val="26"/>
                <w:szCs w:val="26"/>
              </w:rPr>
            </w:pPr>
            <w:r w:rsidRPr="0062473E">
              <w:rPr>
                <w:sz w:val="26"/>
                <w:szCs w:val="26"/>
              </w:rPr>
              <w:t>природными территориями по  Северо-Западному</w:t>
            </w:r>
          </w:p>
          <w:p w:rsidR="00897B60" w:rsidRPr="0062473E" w:rsidRDefault="00897B60" w:rsidP="00B502F8">
            <w:pPr>
              <w:jc w:val="both"/>
              <w:rPr>
                <w:sz w:val="26"/>
                <w:szCs w:val="26"/>
              </w:rPr>
            </w:pPr>
            <w:r w:rsidRPr="0062473E">
              <w:rPr>
                <w:sz w:val="26"/>
                <w:szCs w:val="26"/>
              </w:rPr>
              <w:t>административному округу»</w:t>
            </w:r>
            <w:r w:rsidRPr="0062473E">
              <w:rPr>
                <w:sz w:val="26"/>
                <w:szCs w:val="26"/>
              </w:rPr>
              <w:tab/>
            </w:r>
            <w:r w:rsidRPr="0062473E">
              <w:rPr>
                <w:sz w:val="26"/>
                <w:szCs w:val="26"/>
              </w:rPr>
              <w:tab/>
            </w:r>
          </w:p>
          <w:p w:rsidR="00897B60" w:rsidRPr="0062473E" w:rsidRDefault="00897B60" w:rsidP="00B502F8">
            <w:pPr>
              <w:jc w:val="both"/>
              <w:rPr>
                <w:sz w:val="26"/>
                <w:szCs w:val="26"/>
                <w:highlight w:val="yellow"/>
              </w:rPr>
            </w:pPr>
          </w:p>
        </w:tc>
        <w:tc>
          <w:tcPr>
            <w:tcW w:w="3118" w:type="dxa"/>
            <w:vAlign w:val="center"/>
          </w:tcPr>
          <w:p w:rsidR="00897B60" w:rsidRPr="0062473E" w:rsidRDefault="00897B60" w:rsidP="00B502F8">
            <w:pPr>
              <w:ind w:left="175"/>
              <w:jc w:val="right"/>
              <w:rPr>
                <w:sz w:val="26"/>
                <w:szCs w:val="26"/>
              </w:rPr>
            </w:pPr>
          </w:p>
          <w:p w:rsidR="00897B60" w:rsidRPr="0062473E" w:rsidRDefault="00897B60" w:rsidP="00B502F8">
            <w:pPr>
              <w:ind w:left="175"/>
              <w:jc w:val="right"/>
              <w:rPr>
                <w:sz w:val="26"/>
                <w:szCs w:val="26"/>
              </w:rPr>
            </w:pPr>
          </w:p>
          <w:p w:rsidR="00897B60" w:rsidRPr="0062473E" w:rsidRDefault="00897B60" w:rsidP="00B502F8">
            <w:pPr>
              <w:ind w:left="175"/>
              <w:jc w:val="right"/>
              <w:rPr>
                <w:sz w:val="26"/>
                <w:szCs w:val="26"/>
              </w:rPr>
            </w:pPr>
          </w:p>
          <w:p w:rsidR="00897B60" w:rsidRPr="0062473E" w:rsidRDefault="00897B60" w:rsidP="00B502F8">
            <w:pPr>
              <w:ind w:left="175"/>
              <w:jc w:val="right"/>
              <w:rPr>
                <w:sz w:val="26"/>
                <w:szCs w:val="26"/>
                <w:highlight w:val="yellow"/>
              </w:rPr>
            </w:pPr>
            <w:r w:rsidRPr="0062473E">
              <w:rPr>
                <w:sz w:val="26"/>
                <w:szCs w:val="26"/>
              </w:rPr>
              <w:t>Тихомиров В.М.</w:t>
            </w: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Начальник правового управления префектуры</w:t>
            </w:r>
          </w:p>
          <w:p w:rsidR="00897B60" w:rsidRPr="0062473E" w:rsidRDefault="00897B60" w:rsidP="00B502F8">
            <w:pPr>
              <w:jc w:val="both"/>
              <w:rPr>
                <w:sz w:val="26"/>
                <w:szCs w:val="26"/>
              </w:rPr>
            </w:pPr>
            <w:r w:rsidRPr="0062473E">
              <w:rPr>
                <w:sz w:val="26"/>
                <w:szCs w:val="26"/>
              </w:rPr>
              <w:t>Северо-Западного административного</w:t>
            </w:r>
          </w:p>
          <w:p w:rsidR="00897B60" w:rsidRPr="0062473E" w:rsidRDefault="00897B60" w:rsidP="00B502F8">
            <w:pPr>
              <w:jc w:val="both"/>
              <w:rPr>
                <w:sz w:val="26"/>
                <w:szCs w:val="26"/>
              </w:rPr>
            </w:pPr>
            <w:r w:rsidRPr="0062473E">
              <w:rPr>
                <w:sz w:val="26"/>
                <w:szCs w:val="26"/>
              </w:rPr>
              <w:t>округа города Москвы</w:t>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p>
        </w:tc>
        <w:tc>
          <w:tcPr>
            <w:tcW w:w="3118" w:type="dxa"/>
            <w:vAlign w:val="center"/>
          </w:tcPr>
          <w:p w:rsidR="00897B60" w:rsidRPr="0062473E" w:rsidRDefault="00897B60" w:rsidP="00B502F8">
            <w:pPr>
              <w:ind w:left="175"/>
              <w:jc w:val="right"/>
              <w:rPr>
                <w:sz w:val="26"/>
                <w:szCs w:val="26"/>
              </w:rPr>
            </w:pPr>
            <w:r w:rsidRPr="0062473E">
              <w:rPr>
                <w:sz w:val="26"/>
                <w:szCs w:val="26"/>
              </w:rPr>
              <w:t>Михерева Е.В.</w:t>
            </w:r>
          </w:p>
        </w:tc>
      </w:tr>
      <w:tr w:rsidR="00897B60" w:rsidRPr="0062473E" w:rsidTr="00B502F8">
        <w:tc>
          <w:tcPr>
            <w:tcW w:w="7196" w:type="dxa"/>
          </w:tcPr>
          <w:p w:rsidR="00897B60" w:rsidRPr="0062473E" w:rsidRDefault="00897B60" w:rsidP="00B502F8">
            <w:pPr>
              <w:jc w:val="both"/>
              <w:rPr>
                <w:sz w:val="26"/>
                <w:szCs w:val="26"/>
              </w:rPr>
            </w:pPr>
            <w:r>
              <w:rPr>
                <w:sz w:val="26"/>
                <w:szCs w:val="26"/>
              </w:rPr>
              <w:t>Глава</w:t>
            </w:r>
            <w:r w:rsidRPr="0062473E">
              <w:rPr>
                <w:sz w:val="26"/>
                <w:szCs w:val="26"/>
              </w:rPr>
              <w:t xml:space="preserve"> управы района  </w:t>
            </w:r>
            <w:r>
              <w:rPr>
                <w:sz w:val="26"/>
                <w:szCs w:val="26"/>
              </w:rPr>
              <w:t xml:space="preserve">Строгино </w:t>
            </w:r>
            <w:r w:rsidRPr="0062473E">
              <w:rPr>
                <w:sz w:val="26"/>
                <w:szCs w:val="26"/>
              </w:rPr>
              <w:t xml:space="preserve">города Москвы    </w:t>
            </w:r>
          </w:p>
          <w:p w:rsidR="00897B60" w:rsidRPr="0062473E" w:rsidRDefault="00897B60" w:rsidP="00B502F8">
            <w:pPr>
              <w:jc w:val="both"/>
              <w:rPr>
                <w:sz w:val="26"/>
                <w:szCs w:val="26"/>
              </w:rPr>
            </w:pPr>
            <w:r w:rsidRPr="0062473E">
              <w:rPr>
                <w:sz w:val="26"/>
                <w:szCs w:val="26"/>
              </w:rPr>
              <w:tab/>
            </w:r>
          </w:p>
          <w:p w:rsidR="00897B60" w:rsidRPr="0062473E" w:rsidRDefault="00897B60" w:rsidP="00B502F8">
            <w:pPr>
              <w:jc w:val="both"/>
              <w:rPr>
                <w:sz w:val="26"/>
                <w:szCs w:val="26"/>
              </w:rPr>
            </w:pPr>
            <w:r w:rsidRPr="0062473E">
              <w:rPr>
                <w:sz w:val="26"/>
                <w:szCs w:val="26"/>
              </w:rPr>
              <w:tab/>
            </w:r>
            <w:r w:rsidRPr="0062473E">
              <w:rPr>
                <w:sz w:val="26"/>
                <w:szCs w:val="26"/>
              </w:rPr>
              <w:tab/>
            </w:r>
            <w:r w:rsidRPr="0062473E">
              <w:rPr>
                <w:sz w:val="26"/>
                <w:szCs w:val="26"/>
              </w:rPr>
              <w:tab/>
            </w:r>
            <w:r w:rsidRPr="0062473E">
              <w:rPr>
                <w:sz w:val="26"/>
                <w:szCs w:val="26"/>
              </w:rPr>
              <w:tab/>
            </w:r>
          </w:p>
        </w:tc>
        <w:tc>
          <w:tcPr>
            <w:tcW w:w="3118" w:type="dxa"/>
            <w:vAlign w:val="center"/>
          </w:tcPr>
          <w:p w:rsidR="00897B60" w:rsidRPr="0062473E" w:rsidRDefault="00897B60" w:rsidP="00B502F8">
            <w:pPr>
              <w:rPr>
                <w:sz w:val="26"/>
                <w:szCs w:val="26"/>
              </w:rPr>
            </w:pPr>
            <w:r>
              <w:rPr>
                <w:sz w:val="26"/>
                <w:szCs w:val="26"/>
              </w:rPr>
              <w:t xml:space="preserve">                   Травкин В.В.</w:t>
            </w:r>
          </w:p>
        </w:tc>
      </w:tr>
      <w:tr w:rsidR="00897B60" w:rsidRPr="0062473E" w:rsidTr="00B502F8">
        <w:tc>
          <w:tcPr>
            <w:tcW w:w="7196" w:type="dxa"/>
          </w:tcPr>
          <w:p w:rsidR="00897B60" w:rsidRPr="0062473E" w:rsidRDefault="00897B60" w:rsidP="00B502F8">
            <w:pPr>
              <w:jc w:val="both"/>
              <w:rPr>
                <w:sz w:val="26"/>
                <w:szCs w:val="26"/>
              </w:rPr>
            </w:pPr>
            <w:r w:rsidRPr="0062473E">
              <w:rPr>
                <w:sz w:val="26"/>
                <w:szCs w:val="26"/>
              </w:rPr>
              <w:t xml:space="preserve">Делегированный депутат </w:t>
            </w:r>
            <w:r>
              <w:rPr>
                <w:sz w:val="26"/>
                <w:szCs w:val="26"/>
              </w:rPr>
              <w:t xml:space="preserve">МС ВМО Строгино </w:t>
            </w:r>
            <w:r w:rsidRPr="0062473E">
              <w:rPr>
                <w:sz w:val="26"/>
                <w:szCs w:val="26"/>
              </w:rPr>
              <w:t xml:space="preserve">Совета </w:t>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r w:rsidRPr="0062473E">
              <w:rPr>
                <w:sz w:val="26"/>
                <w:szCs w:val="26"/>
              </w:rPr>
              <w:tab/>
            </w:r>
          </w:p>
        </w:tc>
        <w:tc>
          <w:tcPr>
            <w:tcW w:w="3118" w:type="dxa"/>
            <w:vAlign w:val="center"/>
          </w:tcPr>
          <w:p w:rsidR="00897B60" w:rsidRDefault="00897B60" w:rsidP="00B502F8">
            <w:pPr>
              <w:ind w:left="175"/>
              <w:jc w:val="right"/>
              <w:rPr>
                <w:sz w:val="26"/>
                <w:szCs w:val="26"/>
              </w:rPr>
            </w:pPr>
            <w:r>
              <w:rPr>
                <w:sz w:val="26"/>
                <w:szCs w:val="26"/>
              </w:rPr>
              <w:t>Шершакова Т.А.</w:t>
            </w:r>
          </w:p>
          <w:p w:rsidR="00897B60" w:rsidRPr="0062473E" w:rsidRDefault="00897B60" w:rsidP="00B502F8">
            <w:pPr>
              <w:ind w:left="175"/>
              <w:jc w:val="right"/>
              <w:rPr>
                <w:sz w:val="26"/>
                <w:szCs w:val="26"/>
              </w:rPr>
            </w:pPr>
            <w:r>
              <w:rPr>
                <w:sz w:val="26"/>
                <w:szCs w:val="26"/>
              </w:rPr>
              <w:t>(</w:t>
            </w:r>
            <w:r>
              <w:t>отклонить проект</w:t>
            </w:r>
            <w:r>
              <w:rPr>
                <w:sz w:val="26"/>
                <w:szCs w:val="26"/>
              </w:rPr>
              <w:t>)</w:t>
            </w:r>
          </w:p>
        </w:tc>
      </w:tr>
      <w:tr w:rsidR="00897B60" w:rsidRPr="0062473E" w:rsidTr="00B502F8">
        <w:tc>
          <w:tcPr>
            <w:tcW w:w="7196" w:type="dxa"/>
          </w:tcPr>
          <w:p w:rsidR="00897B60" w:rsidRPr="0062473E" w:rsidRDefault="00897B60" w:rsidP="00B502F8">
            <w:pPr>
              <w:jc w:val="both"/>
              <w:rPr>
                <w:sz w:val="26"/>
                <w:szCs w:val="26"/>
              </w:rPr>
            </w:pPr>
            <w:r>
              <w:rPr>
                <w:sz w:val="26"/>
                <w:szCs w:val="26"/>
              </w:rPr>
              <w:t>Ответственный секретарь К</w:t>
            </w:r>
            <w:r w:rsidRPr="0062473E">
              <w:rPr>
                <w:sz w:val="26"/>
                <w:szCs w:val="26"/>
              </w:rPr>
              <w:t>омиссии:</w:t>
            </w:r>
          </w:p>
          <w:p w:rsidR="00897B60" w:rsidRPr="0062473E" w:rsidRDefault="00897B60" w:rsidP="00B502F8">
            <w:pPr>
              <w:jc w:val="both"/>
              <w:rPr>
                <w:sz w:val="26"/>
                <w:szCs w:val="26"/>
              </w:rPr>
            </w:pPr>
            <w:r w:rsidRPr="0062473E">
              <w:rPr>
                <w:sz w:val="26"/>
                <w:szCs w:val="26"/>
              </w:rPr>
              <w:t xml:space="preserve">Главный специалист управления архитектуры, строительства реконструкции и землепользования префектуры Северо-Западного административного округа города Москвы </w:t>
            </w:r>
            <w:r w:rsidRPr="0062473E">
              <w:rPr>
                <w:sz w:val="26"/>
                <w:szCs w:val="26"/>
              </w:rPr>
              <w:tab/>
            </w:r>
          </w:p>
          <w:p w:rsidR="00897B60" w:rsidRPr="0062473E" w:rsidRDefault="00897B60" w:rsidP="00B502F8">
            <w:pPr>
              <w:jc w:val="both"/>
              <w:rPr>
                <w:sz w:val="26"/>
                <w:szCs w:val="26"/>
              </w:rPr>
            </w:pPr>
          </w:p>
        </w:tc>
        <w:tc>
          <w:tcPr>
            <w:tcW w:w="3118" w:type="dxa"/>
            <w:vAlign w:val="center"/>
          </w:tcPr>
          <w:p w:rsidR="00897B60" w:rsidRPr="0062473E" w:rsidRDefault="00897B60" w:rsidP="00B502F8">
            <w:pPr>
              <w:ind w:left="175"/>
              <w:jc w:val="right"/>
              <w:rPr>
                <w:sz w:val="26"/>
                <w:szCs w:val="26"/>
              </w:rPr>
            </w:pPr>
            <w:r w:rsidRPr="0062473E">
              <w:rPr>
                <w:sz w:val="26"/>
                <w:szCs w:val="26"/>
              </w:rPr>
              <w:t>Кузнецова А.Б.</w:t>
            </w:r>
          </w:p>
        </w:tc>
      </w:tr>
    </w:tbl>
    <w:p w:rsidR="00897B60" w:rsidRDefault="00897B60" w:rsidP="00060E17">
      <w:pPr>
        <w:ind w:left="1701"/>
        <w:jc w:val="both"/>
        <w:rPr>
          <w:sz w:val="24"/>
          <w:szCs w:val="24"/>
        </w:rPr>
      </w:pPr>
      <w:r w:rsidRPr="00442C28">
        <w:rPr>
          <w:sz w:val="24"/>
          <w:szCs w:val="24"/>
        </w:rPr>
        <w:t xml:space="preserve">Приложение </w:t>
      </w:r>
      <w:r>
        <w:rPr>
          <w:sz w:val="24"/>
          <w:szCs w:val="24"/>
        </w:rPr>
        <w:t>№ 1 к протоколу от 15.11.2013 № 55</w:t>
      </w:r>
      <w:r w:rsidRPr="00442C28">
        <w:rPr>
          <w:sz w:val="24"/>
          <w:szCs w:val="24"/>
        </w:rPr>
        <w:t>/13ПС</w:t>
      </w:r>
      <w:r>
        <w:rPr>
          <w:sz w:val="24"/>
          <w:szCs w:val="24"/>
        </w:rPr>
        <w:t>:</w:t>
      </w:r>
    </w:p>
    <w:p w:rsidR="00897B60" w:rsidRPr="00442C28" w:rsidRDefault="00897B60" w:rsidP="00060E17">
      <w:pPr>
        <w:ind w:left="1701"/>
        <w:jc w:val="both"/>
        <w:rPr>
          <w:sz w:val="24"/>
          <w:szCs w:val="24"/>
        </w:rPr>
      </w:pPr>
      <w:r w:rsidRPr="00D90305">
        <w:rPr>
          <w:i/>
          <w:sz w:val="24"/>
          <w:szCs w:val="24"/>
        </w:rPr>
        <w:t xml:space="preserve">Утверждено </w:t>
      </w:r>
      <w:r>
        <w:rPr>
          <w:i/>
          <w:sz w:val="24"/>
          <w:szCs w:val="24"/>
        </w:rPr>
        <w:t>К</w:t>
      </w:r>
      <w:r w:rsidRPr="00D90305">
        <w:rPr>
          <w:i/>
          <w:sz w:val="24"/>
          <w:szCs w:val="24"/>
        </w:rPr>
        <w:t>омиссией по вопросам градостроительства, землепользования и застройки при Правительстве Москвы в СЗАО.</w:t>
      </w:r>
    </w:p>
    <w:p w:rsidR="00897B60" w:rsidRPr="00442C28" w:rsidRDefault="00897B60" w:rsidP="00060E17">
      <w:pPr>
        <w:pStyle w:val="ConsPlusNonformat"/>
        <w:ind w:left="1701"/>
        <w:jc w:val="both"/>
        <w:rPr>
          <w:rFonts w:ascii="Times New Roman" w:hAnsi="Times New Roman" w:cs="Times New Roman"/>
          <w:sz w:val="24"/>
          <w:szCs w:val="24"/>
        </w:rPr>
      </w:pPr>
      <w:r w:rsidRPr="00442C28">
        <w:rPr>
          <w:rFonts w:ascii="Times New Roman" w:hAnsi="Times New Roman" w:cs="Times New Roman"/>
          <w:sz w:val="24"/>
          <w:szCs w:val="24"/>
        </w:rPr>
        <w:t>Предложения и замечания участников публичных слушаний по «Проекту планировки участка линейного объекта улично-дорожной сети – МКАД. Учас</w:t>
      </w:r>
      <w:r>
        <w:rPr>
          <w:rFonts w:ascii="Times New Roman" w:hAnsi="Times New Roman" w:cs="Times New Roman"/>
          <w:sz w:val="24"/>
          <w:szCs w:val="24"/>
        </w:rPr>
        <w:t>ток от Звенигородского щоссе</w:t>
      </w:r>
      <w:r w:rsidRPr="00442C28">
        <w:rPr>
          <w:rFonts w:ascii="Times New Roman" w:hAnsi="Times New Roman" w:cs="Times New Roman"/>
          <w:sz w:val="24"/>
          <w:szCs w:val="24"/>
        </w:rPr>
        <w:t xml:space="preserve"> до Волоколамского шоссе»,поступившие в период работы экспозиции:</w:t>
      </w:r>
    </w:p>
    <w:p w:rsidR="00897B60" w:rsidRPr="00142B17" w:rsidRDefault="00897B60" w:rsidP="00060E17">
      <w:pPr>
        <w:pStyle w:val="ConsPlusNonformat"/>
        <w:ind w:left="1701"/>
        <w:jc w:val="both"/>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1"/>
        <w:gridCol w:w="2228"/>
        <w:gridCol w:w="2164"/>
        <w:gridCol w:w="4551"/>
      </w:tblGrid>
      <w:tr w:rsidR="00897B60" w:rsidRPr="00BF0D00" w:rsidTr="00205796">
        <w:tc>
          <w:tcPr>
            <w:tcW w:w="1371" w:type="dxa"/>
          </w:tcPr>
          <w:p w:rsidR="00897B60" w:rsidRPr="00BF0D00" w:rsidRDefault="00897B60" w:rsidP="00205796">
            <w:pPr>
              <w:autoSpaceDE w:val="0"/>
              <w:autoSpaceDN w:val="0"/>
              <w:adjustRightInd w:val="0"/>
              <w:rPr>
                <w:sz w:val="24"/>
                <w:szCs w:val="24"/>
              </w:rPr>
            </w:pPr>
            <w:r w:rsidRPr="00BF0D00">
              <w:rPr>
                <w:sz w:val="24"/>
                <w:szCs w:val="24"/>
              </w:rPr>
              <w:t>№ п/п</w:t>
            </w:r>
          </w:p>
        </w:tc>
        <w:tc>
          <w:tcPr>
            <w:tcW w:w="2228" w:type="dxa"/>
          </w:tcPr>
          <w:p w:rsidR="00897B60" w:rsidRPr="00BF0D00" w:rsidRDefault="00897B60" w:rsidP="00205796">
            <w:pPr>
              <w:autoSpaceDE w:val="0"/>
              <w:autoSpaceDN w:val="0"/>
              <w:adjustRightInd w:val="0"/>
              <w:ind w:left="47"/>
              <w:jc w:val="center"/>
              <w:rPr>
                <w:sz w:val="24"/>
                <w:szCs w:val="24"/>
              </w:rPr>
            </w:pPr>
            <w:r w:rsidRPr="00BF0D00">
              <w:rPr>
                <w:sz w:val="24"/>
                <w:szCs w:val="24"/>
              </w:rPr>
              <w:t xml:space="preserve">№ записи / </w:t>
            </w:r>
          </w:p>
          <w:p w:rsidR="00897B60" w:rsidRPr="00BF0D00" w:rsidRDefault="00897B60" w:rsidP="00205796">
            <w:pPr>
              <w:autoSpaceDE w:val="0"/>
              <w:autoSpaceDN w:val="0"/>
              <w:adjustRightInd w:val="0"/>
              <w:ind w:left="47"/>
              <w:jc w:val="center"/>
              <w:rPr>
                <w:sz w:val="24"/>
                <w:szCs w:val="24"/>
              </w:rPr>
            </w:pPr>
            <w:r w:rsidRPr="00BF0D00">
              <w:rPr>
                <w:sz w:val="24"/>
                <w:szCs w:val="24"/>
              </w:rPr>
              <w:t>№ книги</w:t>
            </w:r>
          </w:p>
        </w:tc>
        <w:tc>
          <w:tcPr>
            <w:tcW w:w="2164" w:type="dxa"/>
          </w:tcPr>
          <w:p w:rsidR="00897B60" w:rsidRPr="00BF0D00" w:rsidRDefault="00897B60" w:rsidP="00205796">
            <w:pPr>
              <w:autoSpaceDE w:val="0"/>
              <w:autoSpaceDN w:val="0"/>
              <w:adjustRightInd w:val="0"/>
              <w:jc w:val="center"/>
              <w:rPr>
                <w:sz w:val="24"/>
                <w:szCs w:val="24"/>
              </w:rPr>
            </w:pPr>
            <w:r w:rsidRPr="00BF0D00">
              <w:rPr>
                <w:sz w:val="24"/>
                <w:szCs w:val="24"/>
              </w:rPr>
              <w:t>Ф.И.О.</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Содержание замечания и предложения</w:t>
            </w:r>
          </w:p>
        </w:tc>
      </w:tr>
      <w:tr w:rsidR="00897B60" w:rsidRPr="00BF0D00" w:rsidTr="00205796">
        <w:trPr>
          <w:trHeight w:val="455"/>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Геллерт Е.М.</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ознакомлена</w:t>
            </w:r>
          </w:p>
        </w:tc>
      </w:tr>
      <w:tr w:rsidR="00897B60" w:rsidRPr="00BF0D00" w:rsidTr="00205796">
        <w:trPr>
          <w:trHeight w:val="455"/>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Мамонтов И.П.</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Астахова В.С.</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ознакомлена</w:t>
            </w:r>
          </w:p>
        </w:tc>
      </w:tr>
      <w:tr w:rsidR="00897B60" w:rsidRPr="00BF0D00" w:rsidTr="00205796">
        <w:trPr>
          <w:trHeight w:val="287"/>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Казаков В.М.</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Ганина В.А.</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С планами реконструкции МКАД ознакомилась, возражений нет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Фоменко В.И.</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Ознакомился, с съездом на Строгинский б-р не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Давыдов Л.О.</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ознакомился, возражений нет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8/1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Кириллов К.В.</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С проектными решениями ознакомлен. Полностью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9/1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Давыдов О.Г.</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Замечаний нет,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10/1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Уличнина Е.А.</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С проектом ознакомлена, возражений нет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Суханова И.Н.</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Замечаний нет, 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Лащенко Н.А.</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Замечаний нет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Прохорович Е.Н.</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За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Садовенко И.Э.</w:t>
            </w:r>
          </w:p>
        </w:tc>
        <w:tc>
          <w:tcPr>
            <w:tcW w:w="4551" w:type="dxa"/>
          </w:tcPr>
          <w:p w:rsidR="00897B60" w:rsidRPr="00BF0D00" w:rsidRDefault="00897B60" w:rsidP="00205796">
            <w:pPr>
              <w:tabs>
                <w:tab w:val="left" w:pos="233"/>
              </w:tabs>
              <w:autoSpaceDE w:val="0"/>
              <w:autoSpaceDN w:val="0"/>
              <w:adjustRightInd w:val="0"/>
              <w:jc w:val="both"/>
              <w:rPr>
                <w:sz w:val="24"/>
                <w:szCs w:val="24"/>
              </w:rPr>
            </w:pPr>
            <w:r w:rsidRPr="00BF0D00">
              <w:rPr>
                <w:sz w:val="24"/>
                <w:szCs w:val="24"/>
              </w:rPr>
              <w:t>За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Садовенко Н.Е.</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Беспалько В.С.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Беспалько С.В.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Казаков Е.Г.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Габиби Э.Г.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Гнатченко А.Л.</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Масловская Я.Г.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22/1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Козлов М.Е.</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23/1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Гришина А.В.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24/1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Геллерт П.А.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25/1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Козлов Е.М.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26/1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Еремина Т.</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27/1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Платухина Т.А.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 расширение МКАД, устройство дополнительных выездов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28/1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Платухина Е.В.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29/1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Крылова У.В.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согласна, полностью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30/1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Колотуша Г.М.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31/1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Зинченко Л.В.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против расширения МКАД по внутренней стороне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32/1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Киселева Л.А.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против расширения МКАД по внутренней стороне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33/1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Ватутина Е.К.</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согласна, дополнить шумозащитными экранами от Мякининского проезда до ул. Катукова (там, где сквер)</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34/1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Миронов А.А.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согласна, дополнить шумозащитными экранами, и при условии сохранения деревьев и кустарников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35/1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Немировская А.В.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 согласна! Предлагаю дублер МКАД «передвинуть» на внешнюю сторону МКАД, сохранить  часть парка «Москворецкий»</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36/1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Шунин В.А.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 согласен! Сделать развязки со стороны «Крокуса»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 xml:space="preserve">37/1 </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Шапошникова О.В.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Возражаю против строительства надземного пешеходного перехода у ТЦ «Твой дом», он убьет березовую рощу. Категорически возражаю против расширения МКАД за счет территории ООПТ «Москворецкий» напротив домов по Неманскому пр. д.1, д.5, Исаковского 2-2</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38/1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Гулещенко И.А.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Возражаю против расширения МКАД (внутренняя сторона) за счет парка. Почему для этой цели  нельзя использовать территорию перед «Сити», «Твой дом» и т.д., либо за ними?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39/1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Галкин В.А.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Считаю вопрос серьезный. За устройство дополнительных съездов и разгрузку въездов в Строгино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40/1</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Котельникова Т.А.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Одобряю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41/2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Сингур Н.Н.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 проект, очень своевременное решение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42/2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Еблонская Е.П.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Проект хороший,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43/2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Голубева Н.А.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Необходимо разгрузить транспортные потоки. В выходные невозможно проехать по МКАД, поэтому все работы на МКАД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44/2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Пономарева Н.В.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Проект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45/2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Кургалина Е.Н.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Запоздало. Надо. Срочно!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46/2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Волошкин Н.П.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Проект убедителен и отражает интересы населения</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47/2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Фролов В.А.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Желательно все это реализовать</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48/2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Кириченко С.И.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Полезное решение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49/2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Берибулов С.В.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Хорошо! Когда это реализуют?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50/2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Мясников Ф.Г.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Хорошо! Желательно короткие сроки ввода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51/2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Чирков А.К.</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Очень своевременное решение! Желаем успеха! Наши пожелания: </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1) включить в ППМ подробное описание земельного участка, расположенного по адресу: Неманский пр. 12-14 в связи с изменением южной границы участка</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2) уточнить площадь участка в новых границах</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52/2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Масленникова Т.И.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Крайне важное решение. Поддерживаю полностью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53/2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Аксенова И.В.</w:t>
            </w:r>
          </w:p>
        </w:tc>
        <w:tc>
          <w:tcPr>
            <w:tcW w:w="4551" w:type="dxa"/>
            <w:vMerge w:val="restart"/>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Проект по расширению не обоснован. Неманский д.11 стоит почти на МКАД. Очень шумно. Будет еще хуже. Против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54/2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Аксенов Л.В.</w:t>
            </w:r>
          </w:p>
        </w:tc>
        <w:tc>
          <w:tcPr>
            <w:tcW w:w="4551" w:type="dxa"/>
            <w:vMerge/>
          </w:tcPr>
          <w:p w:rsidR="00897B60" w:rsidRPr="00BF0D00" w:rsidRDefault="00897B60" w:rsidP="00205796">
            <w:pPr>
              <w:tabs>
                <w:tab w:val="left" w:pos="233"/>
              </w:tabs>
              <w:autoSpaceDE w:val="0"/>
              <w:autoSpaceDN w:val="0"/>
              <w:adjustRightInd w:val="0"/>
              <w:ind w:firstLine="34"/>
              <w:jc w:val="both"/>
              <w:rPr>
                <w:sz w:val="24"/>
                <w:szCs w:val="24"/>
              </w:rPr>
            </w:pP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55/2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Подлуцова И.Л.</w:t>
            </w:r>
          </w:p>
        </w:tc>
        <w:tc>
          <w:tcPr>
            <w:tcW w:w="4551" w:type="dxa"/>
            <w:vMerge w:val="restart"/>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проект не обоснован, очень будет шумно, проблем не решит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55/2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Волков С.С.</w:t>
            </w:r>
          </w:p>
        </w:tc>
        <w:tc>
          <w:tcPr>
            <w:tcW w:w="4551" w:type="dxa"/>
            <w:vMerge/>
          </w:tcPr>
          <w:p w:rsidR="00897B60" w:rsidRPr="00BF0D00" w:rsidRDefault="00897B60" w:rsidP="00205796">
            <w:pPr>
              <w:tabs>
                <w:tab w:val="left" w:pos="233"/>
              </w:tabs>
              <w:autoSpaceDE w:val="0"/>
              <w:autoSpaceDN w:val="0"/>
              <w:adjustRightInd w:val="0"/>
              <w:ind w:firstLine="34"/>
              <w:jc w:val="both"/>
              <w:rPr>
                <w:sz w:val="24"/>
                <w:szCs w:val="24"/>
              </w:rPr>
            </w:pP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56/2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Сабодаш В.А.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 полностью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57/2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Лепахин Ю.А.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58/2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Косяков К.В.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Необходимо проработать доп. въезд в Строгино с внешней стороны МКАД в районе ул.Таллинской</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59/2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Зубарева Н.А.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дублера МКАД, эстакаду перенести на сторону «Крокус Сити», не трогать Москворецкий парк</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60/2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Колядина О.Б.</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дублера и эстакады над территорией Москворецкого парка, перенести эстакаду и развороты над стоянкой «Крокус Сити».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61/2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Шершакова Т.А.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расширения МКАД со стороны р.Строгино, против изъятия территории ООПТ «ПИП «Москворецкий». Поскольку МКАД на 64-66 км нагружена торговыми выставочными центрами и зданием Правительства московской области, разгрузить МКАД за счет организации на их территории закольцеванной 2-х сторонней дороги с въездами на волоколамское шоссе через мост в створе метромоста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62/2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Судец М.В.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МКАД, т.к. уже сейчас превышение ПДЗ в 3 р. Подобное расширение МКАД и отторжение части ООПТ ПИП - преступление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63/2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Голубева Г.В.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Проект не обоснован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64/2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Пешехонов С.Н.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Достаточно гаражей и дорог вместо яблоневых садов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65/2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Ульянов А.Э</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66/2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Серова Т.В.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67/2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Вихрова Л.П.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проекта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68/2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Петрова М.И.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проекта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69/2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Малеев М.Н.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70/2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Струкова Е.С.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против строительства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71/2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Масловский А.С.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В проекте необходимо отобразить шумозащитные экраны (6 м высотой) на всем протяжении МКАД со стороны Строгино. А в целом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72/2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Чеканов А.С.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 проектом ознакомлен, согласен</w:t>
            </w:r>
          </w:p>
        </w:tc>
      </w:tr>
      <w:tr w:rsidR="00897B60" w:rsidRPr="00BF0D00" w:rsidTr="00205796">
        <w:trPr>
          <w:trHeight w:val="428"/>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73/2</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Савенков Н.В.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rPr>
          <w:trHeight w:val="23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lang w:val="en-US"/>
              </w:rPr>
              <w:t>74</w:t>
            </w:r>
            <w:r w:rsidRPr="00BF0D00">
              <w:rPr>
                <w:sz w:val="24"/>
                <w:szCs w:val="24"/>
              </w:rPr>
              <w:t>/</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Лукина Н.В.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Согласна</w:t>
            </w:r>
          </w:p>
        </w:tc>
      </w:tr>
      <w:tr w:rsidR="00897B60" w:rsidRPr="00BF0D00" w:rsidTr="00205796">
        <w:trPr>
          <w:trHeight w:val="311"/>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75/3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Поладина Г.В.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rPr>
          <w:trHeight w:val="242"/>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76/3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Шапурова Н.В.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Хороший проект</w:t>
            </w:r>
          </w:p>
        </w:tc>
      </w:tr>
      <w:tr w:rsidR="00897B60" w:rsidRPr="00BF0D00" w:rsidTr="00205796">
        <w:trPr>
          <w:trHeight w:val="323"/>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77/3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Аношина Н.А.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Согласна</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78/3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Юткин С.В.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Согласен</w:t>
            </w:r>
          </w:p>
        </w:tc>
      </w:tr>
      <w:tr w:rsidR="00897B60" w:rsidRPr="00BF0D00" w:rsidTr="00205796">
        <w:trPr>
          <w:trHeight w:val="288"/>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79</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Савина Ю.П.</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rPr>
          <w:trHeight w:val="207"/>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80</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Савин А.Г.</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rPr>
          <w:trHeight w:val="253"/>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81</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Савина В.М.</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Ознакомлена, за</w:t>
            </w:r>
          </w:p>
        </w:tc>
      </w:tr>
      <w:tr w:rsidR="00897B60" w:rsidRPr="00BF0D00" w:rsidTr="00205796">
        <w:trPr>
          <w:trHeight w:val="311"/>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81</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Пенкина И.Б.</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83</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Андрейчикова Н.Н.</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Согласна с проектом</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84</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Арсланова Р.Х.</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Согласна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85</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Васильева Е.П.</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86</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Волкова Г.В.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87</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Глазов И.А.</w:t>
            </w:r>
          </w:p>
        </w:tc>
        <w:tc>
          <w:tcPr>
            <w:tcW w:w="4551" w:type="dxa"/>
          </w:tcPr>
          <w:p w:rsidR="00897B60" w:rsidRPr="00BF0D00" w:rsidRDefault="00897B60" w:rsidP="00205796">
            <w:pPr>
              <w:jc w:val="both"/>
              <w:rPr>
                <w:sz w:val="24"/>
                <w:szCs w:val="24"/>
              </w:rPr>
            </w:pPr>
            <w:r w:rsidRPr="00BF0D00">
              <w:rPr>
                <w:sz w:val="24"/>
                <w:szCs w:val="24"/>
              </w:rPr>
              <w:t>За проект</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88</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Горшкова Е.В.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89</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Евдокимова Н.А.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Согласна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90</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Еремина Т.С.</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Не против</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91</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Ковалёв Н.И.</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92</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Касьянова Е.А.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93</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Горин Е.В.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94</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Алферова Л.Н.</w:t>
            </w:r>
          </w:p>
        </w:tc>
        <w:tc>
          <w:tcPr>
            <w:tcW w:w="4551" w:type="dxa"/>
          </w:tcPr>
          <w:p w:rsidR="00897B60" w:rsidRPr="00BF0D00" w:rsidRDefault="00897B60" w:rsidP="00205796">
            <w:pPr>
              <w:autoSpaceDE w:val="0"/>
              <w:autoSpaceDN w:val="0"/>
              <w:adjustRightInd w:val="0"/>
              <w:rPr>
                <w:sz w:val="24"/>
                <w:szCs w:val="24"/>
              </w:rPr>
            </w:pPr>
            <w:r w:rsidRPr="00BF0D00">
              <w:rPr>
                <w:sz w:val="24"/>
                <w:szCs w:val="24"/>
              </w:rPr>
              <w:t>Одобряю</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95</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Острикова Т.А.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96</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Макурина Н.Ю.</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Я 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97</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Петрова Т.С.</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Я согласна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98</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Пименова Т.Ю.</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Да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99</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Сербикова В.П.</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100</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Советова Н.И.</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Не против</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101</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Степанова С.А.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Да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102</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Шипилова З.В.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103</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Токарев В.С.</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Не против</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104</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Степанов О.А.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Ознакомлен. 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105</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Зюзина Н.В.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Я 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106</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Зюзин Д.М.</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Поддерживаю</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107</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Казанова А.С.</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108</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Вендин А.П.</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Одобряю</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109</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Данилин Н.А.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Не возражаю</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110</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Костюхин А.А.</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Ознакомлен. За.</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111</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Сличный А.М.</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Одобряю</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112</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Усач В.П.</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Не возражаю</w:t>
            </w:r>
          </w:p>
        </w:tc>
      </w:tr>
      <w:tr w:rsidR="00897B60" w:rsidRPr="00BF0D00" w:rsidTr="00205796">
        <w:trPr>
          <w:trHeight w:val="300"/>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lang w:val="en-US"/>
              </w:rPr>
            </w:pPr>
            <w:r w:rsidRPr="00BF0D00">
              <w:rPr>
                <w:sz w:val="24"/>
                <w:szCs w:val="24"/>
              </w:rPr>
              <w:t>113</w:t>
            </w:r>
            <w:r w:rsidRPr="00BF0D00">
              <w:rPr>
                <w:sz w:val="24"/>
                <w:szCs w:val="24"/>
                <w:lang w:val="en-US"/>
              </w:rPr>
              <w:t>/3</w:t>
            </w:r>
          </w:p>
        </w:tc>
        <w:tc>
          <w:tcPr>
            <w:tcW w:w="2164" w:type="dxa"/>
          </w:tcPr>
          <w:p w:rsidR="00897B60" w:rsidRPr="00BF0D00" w:rsidRDefault="00897B60" w:rsidP="00205796">
            <w:pPr>
              <w:autoSpaceDE w:val="0"/>
              <w:autoSpaceDN w:val="0"/>
              <w:adjustRightInd w:val="0"/>
              <w:rPr>
                <w:sz w:val="24"/>
                <w:szCs w:val="24"/>
              </w:rPr>
            </w:pPr>
            <w:r w:rsidRPr="00BF0D00">
              <w:rPr>
                <w:sz w:val="24"/>
                <w:szCs w:val="24"/>
              </w:rPr>
              <w:t>Шаршаков А.В.</w:t>
            </w:r>
          </w:p>
        </w:tc>
        <w:tc>
          <w:tcPr>
            <w:tcW w:w="4551" w:type="dxa"/>
          </w:tcPr>
          <w:p w:rsidR="00897B60" w:rsidRPr="00BF0D00" w:rsidRDefault="00897B60" w:rsidP="00205796">
            <w:pPr>
              <w:autoSpaceDE w:val="0"/>
              <w:autoSpaceDN w:val="0"/>
              <w:adjustRightInd w:val="0"/>
              <w:jc w:val="both"/>
              <w:rPr>
                <w:sz w:val="24"/>
                <w:szCs w:val="24"/>
              </w:rPr>
            </w:pPr>
            <w:r w:rsidRPr="00BF0D00">
              <w:rPr>
                <w:sz w:val="24"/>
                <w:szCs w:val="24"/>
              </w:rPr>
              <w:t>За проект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114/4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Степанова Н.Е.</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 проектом ознакомлена, 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115/4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Новиков В.В.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Правильно сконструировали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116/4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Попова М.П.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 проектом ознакомлена, 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117/4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Никитина Л.В.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 проектом расширения МКАд в сторону Москвы не согласна, расширять надо в сторону области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118/4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Павловский О.С.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1.Поддерживаю проект реконструкции МКАД</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2. Целесообразно вдоль жилого комплекса Строгино установить шумопоглощающие щиты</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3. Целесообразно автобус № 638 обратным рейсом направлять по тому же маршруту, т.к. на ост «Неменский проезд» долго приходится ждать автобуса в сторону Щукино (авт.687)</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119/4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Сизов А.П.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Предложения:</w:t>
            </w:r>
          </w:p>
          <w:p w:rsidR="00897B60" w:rsidRPr="00BF0D00" w:rsidRDefault="00897B60" w:rsidP="00865F9A">
            <w:pPr>
              <w:numPr>
                <w:ilvl w:val="0"/>
                <w:numId w:val="1"/>
              </w:numPr>
              <w:tabs>
                <w:tab w:val="left" w:pos="233"/>
              </w:tabs>
              <w:autoSpaceDE w:val="0"/>
              <w:autoSpaceDN w:val="0"/>
              <w:adjustRightInd w:val="0"/>
              <w:jc w:val="both"/>
              <w:rPr>
                <w:sz w:val="24"/>
                <w:szCs w:val="24"/>
              </w:rPr>
            </w:pPr>
            <w:r w:rsidRPr="00BF0D00">
              <w:rPr>
                <w:sz w:val="24"/>
                <w:szCs w:val="24"/>
              </w:rPr>
              <w:t>Проект существенно ухудшает состояние района Строгино в экологическом отношении и подлежит переработке;</w:t>
            </w:r>
          </w:p>
          <w:p w:rsidR="00897B60" w:rsidRPr="00BF0D00" w:rsidRDefault="00897B60" w:rsidP="00865F9A">
            <w:pPr>
              <w:numPr>
                <w:ilvl w:val="0"/>
                <w:numId w:val="1"/>
              </w:numPr>
              <w:tabs>
                <w:tab w:val="left" w:pos="233"/>
              </w:tabs>
              <w:autoSpaceDE w:val="0"/>
              <w:autoSpaceDN w:val="0"/>
              <w:adjustRightInd w:val="0"/>
              <w:jc w:val="both"/>
              <w:rPr>
                <w:sz w:val="24"/>
                <w:szCs w:val="24"/>
              </w:rPr>
            </w:pPr>
            <w:r w:rsidRPr="00BF0D00">
              <w:rPr>
                <w:sz w:val="24"/>
                <w:szCs w:val="24"/>
              </w:rPr>
              <w:t>МКАД возможно расширять не с внутренне, а лишь с внешней стороны, выкупив для этих целей необходимые земли у Московской области</w:t>
            </w:r>
          </w:p>
          <w:p w:rsidR="00897B60" w:rsidRPr="00BF0D00" w:rsidRDefault="00897B60" w:rsidP="00865F9A">
            <w:pPr>
              <w:numPr>
                <w:ilvl w:val="0"/>
                <w:numId w:val="1"/>
              </w:numPr>
              <w:tabs>
                <w:tab w:val="left" w:pos="233"/>
              </w:tabs>
              <w:autoSpaceDE w:val="0"/>
              <w:autoSpaceDN w:val="0"/>
              <w:adjustRightInd w:val="0"/>
              <w:jc w:val="both"/>
              <w:rPr>
                <w:sz w:val="24"/>
                <w:szCs w:val="24"/>
              </w:rPr>
            </w:pPr>
            <w:r w:rsidRPr="00BF0D00">
              <w:rPr>
                <w:sz w:val="24"/>
                <w:szCs w:val="24"/>
              </w:rPr>
              <w:t>ООПТ г.Москвы ПИП «Москворецкий» д.б. сохранен в существенных границах полностью, без изъятий</w:t>
            </w:r>
          </w:p>
          <w:p w:rsidR="00897B60" w:rsidRPr="00BF0D00" w:rsidRDefault="00897B60" w:rsidP="00865F9A">
            <w:pPr>
              <w:numPr>
                <w:ilvl w:val="0"/>
                <w:numId w:val="1"/>
              </w:numPr>
              <w:tabs>
                <w:tab w:val="left" w:pos="233"/>
              </w:tabs>
              <w:autoSpaceDE w:val="0"/>
              <w:autoSpaceDN w:val="0"/>
              <w:adjustRightInd w:val="0"/>
              <w:jc w:val="both"/>
              <w:rPr>
                <w:sz w:val="24"/>
                <w:szCs w:val="24"/>
              </w:rPr>
            </w:pPr>
            <w:r w:rsidRPr="00BF0D00">
              <w:rPr>
                <w:sz w:val="24"/>
                <w:szCs w:val="24"/>
              </w:rPr>
              <w:t>Д.Б. установлены шумозащитные экраны вдоль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120/4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Гришин А.А.</w:t>
            </w:r>
          </w:p>
        </w:tc>
        <w:tc>
          <w:tcPr>
            <w:tcW w:w="4551" w:type="dxa"/>
          </w:tcPr>
          <w:p w:rsidR="00897B60" w:rsidRPr="00BF0D00" w:rsidRDefault="00897B60" w:rsidP="00865F9A">
            <w:pPr>
              <w:numPr>
                <w:ilvl w:val="0"/>
                <w:numId w:val="2"/>
              </w:numPr>
              <w:tabs>
                <w:tab w:val="left" w:pos="233"/>
              </w:tabs>
              <w:autoSpaceDE w:val="0"/>
              <w:autoSpaceDN w:val="0"/>
              <w:adjustRightInd w:val="0"/>
              <w:jc w:val="both"/>
              <w:rPr>
                <w:sz w:val="24"/>
                <w:szCs w:val="24"/>
              </w:rPr>
            </w:pPr>
            <w:r w:rsidRPr="00BF0D00">
              <w:rPr>
                <w:sz w:val="24"/>
                <w:szCs w:val="24"/>
              </w:rPr>
              <w:t>Проект сырой и не отвечает интересам жителей района Строгино</w:t>
            </w:r>
          </w:p>
          <w:p w:rsidR="00897B60" w:rsidRPr="00BF0D00" w:rsidRDefault="00897B60" w:rsidP="00865F9A">
            <w:pPr>
              <w:numPr>
                <w:ilvl w:val="0"/>
                <w:numId w:val="2"/>
              </w:numPr>
              <w:tabs>
                <w:tab w:val="left" w:pos="233"/>
              </w:tabs>
              <w:autoSpaceDE w:val="0"/>
              <w:autoSpaceDN w:val="0"/>
              <w:adjustRightInd w:val="0"/>
              <w:jc w:val="both"/>
              <w:rPr>
                <w:sz w:val="24"/>
                <w:szCs w:val="24"/>
              </w:rPr>
            </w:pPr>
            <w:r w:rsidRPr="00BF0D00">
              <w:rPr>
                <w:sz w:val="24"/>
                <w:szCs w:val="24"/>
              </w:rPr>
              <w:t>Стройку и расширение МКАД перенести на внешнюю сторону</w:t>
            </w:r>
          </w:p>
          <w:p w:rsidR="00897B60" w:rsidRPr="00BF0D00" w:rsidRDefault="00897B60" w:rsidP="00865F9A">
            <w:pPr>
              <w:numPr>
                <w:ilvl w:val="0"/>
                <w:numId w:val="2"/>
              </w:numPr>
              <w:tabs>
                <w:tab w:val="left" w:pos="233"/>
              </w:tabs>
              <w:autoSpaceDE w:val="0"/>
              <w:autoSpaceDN w:val="0"/>
              <w:adjustRightInd w:val="0"/>
              <w:jc w:val="both"/>
              <w:rPr>
                <w:sz w:val="24"/>
                <w:szCs w:val="24"/>
              </w:rPr>
            </w:pPr>
            <w:r w:rsidRPr="00BF0D00">
              <w:rPr>
                <w:sz w:val="24"/>
                <w:szCs w:val="24"/>
              </w:rPr>
              <w:t>Поставить шумоизоляционный забор</w:t>
            </w:r>
          </w:p>
          <w:p w:rsidR="00897B60" w:rsidRPr="00BF0D00" w:rsidRDefault="00897B60" w:rsidP="00865F9A">
            <w:pPr>
              <w:numPr>
                <w:ilvl w:val="0"/>
                <w:numId w:val="2"/>
              </w:numPr>
              <w:tabs>
                <w:tab w:val="left" w:pos="233"/>
              </w:tabs>
              <w:autoSpaceDE w:val="0"/>
              <w:autoSpaceDN w:val="0"/>
              <w:adjustRightInd w:val="0"/>
              <w:jc w:val="both"/>
              <w:rPr>
                <w:sz w:val="24"/>
                <w:szCs w:val="24"/>
              </w:rPr>
            </w:pPr>
            <w:r w:rsidRPr="00BF0D00">
              <w:rPr>
                <w:sz w:val="24"/>
                <w:szCs w:val="24"/>
              </w:rPr>
              <w:t>Сохранить парковую зону</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121/4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Серебро И.А.</w:t>
            </w:r>
          </w:p>
        </w:tc>
        <w:tc>
          <w:tcPr>
            <w:tcW w:w="4551" w:type="dxa"/>
          </w:tcPr>
          <w:p w:rsidR="00897B60" w:rsidRPr="00BF0D00" w:rsidRDefault="00897B60" w:rsidP="00865F9A">
            <w:pPr>
              <w:numPr>
                <w:ilvl w:val="0"/>
                <w:numId w:val="3"/>
              </w:numPr>
              <w:tabs>
                <w:tab w:val="left" w:pos="233"/>
              </w:tabs>
              <w:autoSpaceDE w:val="0"/>
              <w:autoSpaceDN w:val="0"/>
              <w:adjustRightInd w:val="0"/>
              <w:jc w:val="both"/>
              <w:rPr>
                <w:sz w:val="24"/>
                <w:szCs w:val="24"/>
              </w:rPr>
            </w:pPr>
            <w:r w:rsidRPr="00BF0D00">
              <w:rPr>
                <w:sz w:val="24"/>
                <w:szCs w:val="24"/>
              </w:rPr>
              <w:t>Все участки расширения должны быть перенесены на внешнюю сторону МКАД</w:t>
            </w:r>
          </w:p>
          <w:p w:rsidR="00897B60" w:rsidRPr="00BF0D00" w:rsidRDefault="00897B60" w:rsidP="00865F9A">
            <w:pPr>
              <w:numPr>
                <w:ilvl w:val="0"/>
                <w:numId w:val="3"/>
              </w:numPr>
              <w:tabs>
                <w:tab w:val="left" w:pos="233"/>
              </w:tabs>
              <w:autoSpaceDE w:val="0"/>
              <w:autoSpaceDN w:val="0"/>
              <w:adjustRightInd w:val="0"/>
              <w:jc w:val="both"/>
              <w:rPr>
                <w:sz w:val="24"/>
                <w:szCs w:val="24"/>
              </w:rPr>
            </w:pPr>
            <w:r w:rsidRPr="00BF0D00">
              <w:rPr>
                <w:sz w:val="24"/>
                <w:szCs w:val="24"/>
              </w:rPr>
              <w:t>Оставьте в покое наши парки!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122/4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Сафиханов Ш.В.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Согласен на расширение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123/4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Марченко Л.В.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Установить шумозащитные экраны и шумопоглощающие окна со стороны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124/4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Липилов А.Ф.</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Сначала думать, потом делать</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125/4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Качалина А.М.</w:t>
            </w:r>
          </w:p>
        </w:tc>
        <w:tc>
          <w:tcPr>
            <w:tcW w:w="4551" w:type="dxa"/>
            <w:vMerge w:val="restart"/>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Мы категорически против расширения МКАД в сторону наших жилых домов. Мало того, что весь район застроен парковками на десятки машиномест, теперь к нашим домам приближается дорога. Мы хотим дышать нормальным воздухом!</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126/4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Качалина В.В.</w:t>
            </w:r>
          </w:p>
        </w:tc>
        <w:tc>
          <w:tcPr>
            <w:tcW w:w="4551" w:type="dxa"/>
            <w:vMerge/>
          </w:tcPr>
          <w:p w:rsidR="00897B60" w:rsidRPr="00BF0D00" w:rsidRDefault="00897B60" w:rsidP="00205796">
            <w:pPr>
              <w:tabs>
                <w:tab w:val="left" w:pos="233"/>
              </w:tabs>
              <w:autoSpaceDE w:val="0"/>
              <w:autoSpaceDN w:val="0"/>
              <w:adjustRightInd w:val="0"/>
              <w:ind w:firstLine="34"/>
              <w:jc w:val="both"/>
              <w:rPr>
                <w:sz w:val="24"/>
                <w:szCs w:val="24"/>
              </w:rPr>
            </w:pP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127/4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Кириченко А.П.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за расширение МКАД и убрать подальше торговые объекты и их стоянки. Кроме того остается всего лишь один узкий мост для заезда в Строгино. Чистой воды ерунда и бестолковщина. Нужны многоуровневые развязки по всей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128/4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Ардеев 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Расширение МКАД необходимо, но должны быть и карманы для остановки автотранспорта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129/4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Юнисов 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При расширении МКАД нужны обязательно полосы разгона и торможения, четкая разметка и пересечение МКАД должны быть выполнены в других уровнях. Ларьки и магазины подальше от МКАД. Съезды и выезды от магазинов должны предусмотреть полосы разгона и торможения. Съезды и заезды под углом 90 * - чистый вред тормоз</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130/4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Симонова Н.П.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категорически против. Я против расширения МКАД в сторону Строгино. Пробки образуются из-заКрокус Сити и т.д. За счет области пусть и идет расширение МКАД. А со стороны Строгино нужно поставить шумозащитный забор по всему Строгино о посадить от 3-10 рядов деревьев. На Неманском проезде невыносимый шум от МКАД и черная пыль и грязь</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131/4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Сараханов И.В.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 возражаю против проекта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132/4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Глыманов Ш.И.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 возражаю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133/4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Ваулина М.Н.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Рассмотрела проект. Возражение не имею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134/4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Губарев Е.Е.</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Хороший проект. Не возражаю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135/4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Архангельский С.В.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Рассмотреть вопрос по установке шумоизоляционной стены</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136/4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Воропай С.В.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137/4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Лямин А.В.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 проектом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138/4</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Макридин С.В.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Рассмотрен проект МКАД.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139/5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Киселева М.А.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140/5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Кадушкина А.С.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 против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141/5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Синев Н.В.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и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142/5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Сидриятова О.В.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143/5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Новикова А.Л.</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144/5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Бегичев Э.Н.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145/5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Бегичева А.Х.</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согласна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146/5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Максименко А.Б.</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 возражаю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147/5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Ячлинева Н.И.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Нет сроков реализации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148/5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Токмакова И.И.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Замечаний нет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149/5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Чупракова Г.М.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Конечно нужно расширять МКАД в сторону области, где нет строений и зеленых насаждений</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150/5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Гешралова Л.З.</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Необходимо высокое не менее 10 метров защитное сооружение вдоль трассы с внутренней стороны. Особенно! Въезд на Таллинскую ул., которая находится в одном уровне с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151/5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Коршунова Л.А.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Нужно построить альтернативу МКАД. Установить защитные экраны высотой 10м, в т.ч. около АЗС</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152/5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Павлова Д.Ю.</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Установить шумозащитный экран напротив Неманский пр. и ул. Исаковского.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153/5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Шеряевская Г.И.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Установить защитные экраны от шума ул. Исаковского от шума ул. Исаковского (напротив).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154/5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Застрова А.Е.</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Считаю проект противоречащий интересам жителей района Строгино; расширение МКАДа в сторону жилых домов и ООПТ недопустимо. Необходима грамотная организация дороги движения по существующим магистралям, четкая работа ГИБДД.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155/5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Ашхарумов А.М.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категорически ЗА!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156/5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Садовникова Т.В.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Трасса противоречит интересам жителей Строгино. Дорога окончательно испортит экологию района.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157/5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Балакирев В.Н.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Шум от МКАД такой силы, что с открытым окном невозможно уснуть. Необходима защитная шумопоглощающая стена.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158/5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Федорова Т.И.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Проект вызывает сомнения, одна часть устраивает другая нет из-за ухудшения экологии.</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159/5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Курбанова Н.Б.</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В целом проект кажется хорошим. Пожелание (требование): минимально «отхватить» территорию Строгино и установить шумозащитные экраны.</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160/5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Желудков Э.И.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161/5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Попов В.В.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162/5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Елецкая М.В.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в сторону Строгино и сейчас такой шум и дышать нечем.</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163/5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Липатова Л.М.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в сторону Строгино.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164/5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Спирченко Л.Г.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Моя семья из 5 человек против расширения в сторону Строгино.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165/5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Соснин Г.Н.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в сторону Строгино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166/5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Теплов Е.Н.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в сторону Строгино и застройки участка пересечения М.Жукова.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167/5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Логинова Н.А.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в сторону Строгино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168/5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Шершаков А.А.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проекта. Предлагаю его вернуть на доработку с учетом пожеланий жители и повторно вынести на слушания.</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169/5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Бородина Т.А.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расширения в сторону Строгино и жилой застройки шум от МКАД и нынешняя экологическая обстановка в р-не и так оставляет желать лучшего. Против сноса гаражей и устройства съезда с МКАД в районе Строгинского бульвара.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170/5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Арепьева В.Л.</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поскольку островок земли с 3-мя ж/домами Нем. 13/1, Нем. 13/2, Кул. 18 со всех сторон в зоне шума, копоти и машин.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171/5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Берлянд И.Е.</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проекта, т.к. сокращается территория парке, дорога приблизится к жилым домам. Предлагаю рассмотреть возможность расширения дороги за счет внешней стороны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172/5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Ахутин А.В.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Решительно протестую против расширения МКАД в сторону Строгино: людей и природу жалко.</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173/5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Филатова Е.С.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против расширение МКАД в сторону Строгино с нарушением эколог. Чистых зон.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174/5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Серегин А.И.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за, но необходима шумопоглощающая стена.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175/5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Ушаков А.А.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за то, что бы расширяли за счет внешней стороны кольца или за счет дублирующей дороги на Тушинском аэродроме.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176/5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Бублик З.П.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любого дорожно-транспортного развития в районе. Ведите строительство на земле Тушинского Аэродрома. Против.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177/5</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Лехких Р.В.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Требуется установить шумозащитные экраны (внутр. Стор.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178/6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Гавриленко Я.И.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Предлагаю (настоятельно) установить шумозащитные экраны высотой 6 м, а так же пластиковые стеклопакеты в домах на Неманском проезде. Кроме того, расширение МКАД произвести за счет территории Московской области, а не нашего района.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179/6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Свиридов Д.В.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Предлагаю: 1. Расширить Мякиниский путепровод, поставить шумопоглощающие экраны на МКАД возле Неманского проезда</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Замечание: разъяснить организацию движения перекрестка Мякиненского и Неманского проездов.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180/6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Станаев Д.С.</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181/6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Сидорович Р.Г.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с содержанием проекта.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182/6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Сидорин С.И.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с содержанием проета. 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183/6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Паскеев Р.А.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с содержанием проекта, надеюсь что ситуация с пробками изменится в лучшую сторону.</w:t>
            </w:r>
          </w:p>
          <w:p w:rsidR="00897B60" w:rsidRPr="00BF0D00" w:rsidRDefault="00897B60" w:rsidP="00205796">
            <w:pPr>
              <w:tabs>
                <w:tab w:val="left" w:pos="233"/>
              </w:tabs>
              <w:autoSpaceDE w:val="0"/>
              <w:autoSpaceDN w:val="0"/>
              <w:adjustRightInd w:val="0"/>
              <w:ind w:firstLine="34"/>
              <w:jc w:val="both"/>
              <w:rPr>
                <w:sz w:val="24"/>
                <w:szCs w:val="24"/>
              </w:rPr>
            </w:pP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184/6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Станаева М.В.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Ознакомлена. Предложений и замечаний по проекту нет. </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185/6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Лукьянова Е.М.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Будет полезно. Надо делать бустрее.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186/6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Моисеева Е.В.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пробок. Надо делать напрвленные съезды срочно.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187/6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Волошкина Л.М.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Согласно. Необходима реализация данного проекта.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188/6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Исмаилов Т.Э.</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189/6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Барков В.П.</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190/6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Жигульский А.Б.</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193/6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Данилов Ю.Т.</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194/6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Брехов М.Г.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Согласен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195/6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Вахтанова Э.В.</w:t>
            </w:r>
          </w:p>
        </w:tc>
        <w:tc>
          <w:tcPr>
            <w:tcW w:w="4551" w:type="dxa"/>
          </w:tcPr>
          <w:p w:rsidR="00897B60" w:rsidRPr="00BF0D00" w:rsidRDefault="00897B60" w:rsidP="00865F9A">
            <w:pPr>
              <w:numPr>
                <w:ilvl w:val="0"/>
                <w:numId w:val="4"/>
              </w:numPr>
              <w:tabs>
                <w:tab w:val="left" w:pos="233"/>
              </w:tabs>
              <w:autoSpaceDE w:val="0"/>
              <w:autoSpaceDN w:val="0"/>
              <w:adjustRightInd w:val="0"/>
              <w:jc w:val="both"/>
              <w:rPr>
                <w:sz w:val="24"/>
                <w:szCs w:val="24"/>
              </w:rPr>
            </w:pPr>
            <w:r w:rsidRPr="00BF0D00">
              <w:rPr>
                <w:sz w:val="24"/>
                <w:szCs w:val="24"/>
              </w:rPr>
              <w:t>Установить шумозащитные экраны вдоль Неманского проезда.</w:t>
            </w:r>
          </w:p>
          <w:p w:rsidR="00897B60" w:rsidRPr="00BF0D00" w:rsidRDefault="00897B60" w:rsidP="00865F9A">
            <w:pPr>
              <w:numPr>
                <w:ilvl w:val="0"/>
                <w:numId w:val="4"/>
              </w:numPr>
              <w:tabs>
                <w:tab w:val="left" w:pos="233"/>
              </w:tabs>
              <w:autoSpaceDE w:val="0"/>
              <w:autoSpaceDN w:val="0"/>
              <w:adjustRightInd w:val="0"/>
              <w:jc w:val="both"/>
              <w:rPr>
                <w:sz w:val="24"/>
                <w:szCs w:val="24"/>
              </w:rPr>
            </w:pPr>
            <w:r w:rsidRPr="00BF0D00">
              <w:rPr>
                <w:sz w:val="24"/>
                <w:szCs w:val="24"/>
              </w:rPr>
              <w:t xml:space="preserve"> Убрать рынок Синдика, рассадник наркоты и мигрантов. Это улучшит социальную обстановку в районе и уменьшит машинопоток.</w:t>
            </w:r>
          </w:p>
          <w:p w:rsidR="00897B60" w:rsidRPr="00BF0D00" w:rsidRDefault="00897B60" w:rsidP="00865F9A">
            <w:pPr>
              <w:numPr>
                <w:ilvl w:val="0"/>
                <w:numId w:val="4"/>
              </w:numPr>
              <w:tabs>
                <w:tab w:val="left" w:pos="233"/>
              </w:tabs>
              <w:autoSpaceDE w:val="0"/>
              <w:autoSpaceDN w:val="0"/>
              <w:adjustRightInd w:val="0"/>
              <w:jc w:val="both"/>
              <w:rPr>
                <w:sz w:val="24"/>
                <w:szCs w:val="24"/>
              </w:rPr>
            </w:pPr>
            <w:r w:rsidRPr="00BF0D00">
              <w:rPr>
                <w:sz w:val="24"/>
                <w:szCs w:val="24"/>
              </w:rPr>
              <w:t xml:space="preserve"> Не разрешать строительство торгового центра на промзоне рядом с развязкой на Рижском ш. Снова будут пробки из стоящих машин парковкамипользоваться не будут.</w:t>
            </w:r>
          </w:p>
          <w:p w:rsidR="00897B60" w:rsidRPr="00BF0D00" w:rsidRDefault="00897B60" w:rsidP="00865F9A">
            <w:pPr>
              <w:numPr>
                <w:ilvl w:val="0"/>
                <w:numId w:val="4"/>
              </w:numPr>
              <w:tabs>
                <w:tab w:val="left" w:pos="233"/>
              </w:tabs>
              <w:autoSpaceDE w:val="0"/>
              <w:autoSpaceDN w:val="0"/>
              <w:adjustRightInd w:val="0"/>
              <w:jc w:val="both"/>
              <w:rPr>
                <w:sz w:val="24"/>
                <w:szCs w:val="24"/>
              </w:rPr>
            </w:pPr>
            <w:r w:rsidRPr="00BF0D00">
              <w:rPr>
                <w:sz w:val="24"/>
                <w:szCs w:val="24"/>
              </w:rPr>
              <w:t xml:space="preserve"> Неужели некуда тратить деньги. Хватит пилить бюджет.</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196/6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Моисеев А.О.</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197/6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Гусев С.А.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Шумозащитные щиты. Дренажную систему водостока.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198/6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Серова А.А.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Шумозащитные экраны обязательны.</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199/6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Николаев Е.Ю.</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 Не согласен по причине:</w:t>
            </w:r>
          </w:p>
          <w:p w:rsidR="00897B60" w:rsidRPr="00BF0D00" w:rsidRDefault="00897B60" w:rsidP="00865F9A">
            <w:pPr>
              <w:numPr>
                <w:ilvl w:val="0"/>
                <w:numId w:val="5"/>
              </w:numPr>
              <w:tabs>
                <w:tab w:val="left" w:pos="233"/>
              </w:tabs>
              <w:autoSpaceDE w:val="0"/>
              <w:autoSpaceDN w:val="0"/>
              <w:adjustRightInd w:val="0"/>
              <w:jc w:val="both"/>
              <w:rPr>
                <w:sz w:val="24"/>
                <w:szCs w:val="24"/>
              </w:rPr>
            </w:pPr>
            <w:r w:rsidRPr="00BF0D00">
              <w:rPr>
                <w:sz w:val="24"/>
                <w:szCs w:val="24"/>
              </w:rPr>
              <w:t>Уменьшение площади зеленых насаждений.</w:t>
            </w:r>
          </w:p>
          <w:p w:rsidR="00897B60" w:rsidRPr="00BF0D00" w:rsidRDefault="00897B60" w:rsidP="00865F9A">
            <w:pPr>
              <w:numPr>
                <w:ilvl w:val="0"/>
                <w:numId w:val="5"/>
              </w:numPr>
              <w:tabs>
                <w:tab w:val="left" w:pos="233"/>
              </w:tabs>
              <w:autoSpaceDE w:val="0"/>
              <w:autoSpaceDN w:val="0"/>
              <w:adjustRightInd w:val="0"/>
              <w:jc w:val="both"/>
              <w:rPr>
                <w:sz w:val="24"/>
                <w:szCs w:val="24"/>
              </w:rPr>
            </w:pPr>
            <w:r w:rsidRPr="00BF0D00">
              <w:rPr>
                <w:sz w:val="24"/>
                <w:szCs w:val="24"/>
              </w:rPr>
              <w:t>Приближение МКАД к жилым домам Строгино.</w:t>
            </w:r>
          </w:p>
          <w:p w:rsidR="00897B60" w:rsidRPr="00BF0D00" w:rsidRDefault="00897B60" w:rsidP="00865F9A">
            <w:pPr>
              <w:numPr>
                <w:ilvl w:val="0"/>
                <w:numId w:val="5"/>
              </w:numPr>
              <w:tabs>
                <w:tab w:val="left" w:pos="233"/>
              </w:tabs>
              <w:autoSpaceDE w:val="0"/>
              <w:autoSpaceDN w:val="0"/>
              <w:adjustRightInd w:val="0"/>
              <w:jc w:val="both"/>
              <w:rPr>
                <w:sz w:val="24"/>
                <w:szCs w:val="24"/>
              </w:rPr>
            </w:pPr>
            <w:r w:rsidRPr="00BF0D00">
              <w:rPr>
                <w:sz w:val="24"/>
                <w:szCs w:val="24"/>
              </w:rPr>
              <w:t>Предложение: расширение МКАД с внешней стороны.</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200/6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Епифанова О.О.</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Категорически не согласна. Проект несет угрозу и ущерб здоровью жителей в связи с уменьшением зеленой зоны. Предлагаю расширить МКАД с внешней стороны, а внутреннюю не трогать.</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201/6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Шульгина Т.Г.</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Мы против МКАД за счет зоны в микрорайоне Строгино. Против расширения МКАД со внутренней стороны. Идет Уничтожение Жителей Строгино. </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202/6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Гридиева Е.А.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Мы против МКАД за счет зоны в микрорайоне Строгино. Против расширения МКАД со внутренней стороны. Идет Уничтожение Жителей Строгино. </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203/6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Коралли Л.Н.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Оставьте Строгино в покое. Категорически против любого вмешательства в парковой зоне. Нет строительства в заповеднике.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204/6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Крылова У.В.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Полностью поддерживаю и согласны с реконструкцией МКАД, главное что бы не пострадал парк.</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205/6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Крылова А.В.</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Полностью поддерживаю и согласны с реконструкцией МКАД, главное что бы не пострадал парк.</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206/6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Седов А.А.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Мы не против но реконструируйте быстрее. </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lang w:val="en-US"/>
              </w:rPr>
              <w:t>P</w:t>
            </w:r>
            <w:r w:rsidRPr="00BF0D00">
              <w:rPr>
                <w:sz w:val="24"/>
                <w:szCs w:val="24"/>
              </w:rPr>
              <w:t>.</w:t>
            </w:r>
            <w:r w:rsidRPr="00BF0D00">
              <w:rPr>
                <w:sz w:val="24"/>
                <w:szCs w:val="24"/>
                <w:lang w:val="en-US"/>
              </w:rPr>
              <w:t>S</w:t>
            </w:r>
            <w:r w:rsidRPr="00BF0D00">
              <w:rPr>
                <w:sz w:val="24"/>
                <w:szCs w:val="24"/>
              </w:rPr>
              <w:t>.</w:t>
            </w:r>
            <w:r w:rsidRPr="00BF0D00">
              <w:rPr>
                <w:sz w:val="24"/>
                <w:szCs w:val="24"/>
                <w:lang w:val="en-US"/>
              </w:rPr>
              <w:t>S</w:t>
            </w:r>
            <w:r w:rsidRPr="00BF0D00">
              <w:rPr>
                <w:sz w:val="24"/>
                <w:szCs w:val="24"/>
              </w:rPr>
              <w:t xml:space="preserve"> Бабло не пилить!</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lang w:val="en-US"/>
              </w:rPr>
              <w:t>P</w:t>
            </w:r>
            <w:r w:rsidRPr="00BF0D00">
              <w:rPr>
                <w:sz w:val="24"/>
                <w:szCs w:val="24"/>
              </w:rPr>
              <w:t>.</w:t>
            </w:r>
            <w:r w:rsidRPr="00BF0D00">
              <w:rPr>
                <w:sz w:val="24"/>
                <w:szCs w:val="24"/>
                <w:lang w:val="en-US"/>
              </w:rPr>
              <w:t>S</w:t>
            </w:r>
            <w:r w:rsidRPr="00BF0D00">
              <w:rPr>
                <w:sz w:val="24"/>
                <w:szCs w:val="24"/>
              </w:rPr>
              <w:t>.</w:t>
            </w:r>
            <w:r w:rsidRPr="00BF0D00">
              <w:rPr>
                <w:sz w:val="24"/>
                <w:szCs w:val="24"/>
                <w:lang w:val="en-US"/>
              </w:rPr>
              <w:t>S</w:t>
            </w:r>
            <w:r w:rsidRPr="00BF0D00">
              <w:rPr>
                <w:sz w:val="24"/>
                <w:szCs w:val="24"/>
              </w:rPr>
              <w:t>или пилить на всех</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207/6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Тележкина О.А.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Вопрос требует тщательного изучения. Данный проект – в угоду «Крокуса». Никто не думает о благоустройстве района.</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208/6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Андреева Е.Б.</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Что бы деревья остались.</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210/6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Наседкина Е.М.</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Ознакомлена. Принципиально поддерживаю.</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211/6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Игошина А.Э.</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не возражаю против строительства доп. Разворотов и реконструкции моста, но нужно уменьшить строительство в данной зоне (магазинов и пр.), т.к. это только увеличивает поток. Я против расширения дороги по Неманскому, т.к. она слишком близко от домов.</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212/6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Соловьев С.А.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Я против устройства дополнительных съездов-выездов в район Строгино. Считаю необходимым пересмотреть проектное решение. Считаю, что возможно реконструировать существующие съезды-выезды.</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213/6</w:t>
            </w:r>
          </w:p>
        </w:tc>
        <w:tc>
          <w:tcPr>
            <w:tcW w:w="2164"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Семенкова К.А.</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Возражаю против предложенного решения. Считаю целесообразным отработать транспортное решение на территории Красногорского района с отркрытием участка дороги за ТЦ «Твой дом», а также продумыванием  развязки в районе Митинского метромоста. </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214/6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Екельчик Е.А.</w:t>
            </w:r>
          </w:p>
        </w:tc>
        <w:tc>
          <w:tcPr>
            <w:tcW w:w="4551"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Считаю данный проект недопустимым:</w:t>
            </w:r>
          </w:p>
          <w:p w:rsidR="00897B60" w:rsidRPr="00BF0D00" w:rsidRDefault="00897B60" w:rsidP="00865F9A">
            <w:pPr>
              <w:numPr>
                <w:ilvl w:val="0"/>
                <w:numId w:val="6"/>
              </w:numPr>
              <w:tabs>
                <w:tab w:val="left" w:pos="233"/>
              </w:tabs>
              <w:autoSpaceDE w:val="0"/>
              <w:autoSpaceDN w:val="0"/>
              <w:adjustRightInd w:val="0"/>
              <w:rPr>
                <w:sz w:val="24"/>
                <w:szCs w:val="24"/>
              </w:rPr>
            </w:pPr>
            <w:r w:rsidRPr="00BF0D00">
              <w:rPr>
                <w:sz w:val="24"/>
                <w:szCs w:val="24"/>
              </w:rPr>
              <w:t>Отсутствует информация о развитии дорожной сети г. Красногорск.</w:t>
            </w:r>
          </w:p>
          <w:p w:rsidR="00897B60" w:rsidRPr="00BF0D00" w:rsidRDefault="00897B60" w:rsidP="00865F9A">
            <w:pPr>
              <w:numPr>
                <w:ilvl w:val="0"/>
                <w:numId w:val="6"/>
              </w:numPr>
              <w:tabs>
                <w:tab w:val="left" w:pos="233"/>
              </w:tabs>
              <w:autoSpaceDE w:val="0"/>
              <w:autoSpaceDN w:val="0"/>
              <w:adjustRightInd w:val="0"/>
              <w:rPr>
                <w:sz w:val="24"/>
                <w:szCs w:val="24"/>
              </w:rPr>
            </w:pPr>
            <w:r w:rsidRPr="00BF0D00">
              <w:rPr>
                <w:sz w:val="24"/>
                <w:szCs w:val="24"/>
              </w:rPr>
              <w:t>Не учитывается новое строительство в г. Красногорск и Строгино.</w:t>
            </w:r>
          </w:p>
          <w:p w:rsidR="00897B60" w:rsidRPr="00BF0D00" w:rsidRDefault="00897B60" w:rsidP="00865F9A">
            <w:pPr>
              <w:numPr>
                <w:ilvl w:val="0"/>
                <w:numId w:val="6"/>
              </w:numPr>
              <w:tabs>
                <w:tab w:val="left" w:pos="233"/>
              </w:tabs>
              <w:autoSpaceDE w:val="0"/>
              <w:autoSpaceDN w:val="0"/>
              <w:adjustRightInd w:val="0"/>
              <w:rPr>
                <w:sz w:val="24"/>
                <w:szCs w:val="24"/>
              </w:rPr>
            </w:pPr>
            <w:r w:rsidRPr="00BF0D00">
              <w:rPr>
                <w:sz w:val="24"/>
                <w:szCs w:val="24"/>
              </w:rPr>
              <w:t>Считаю недопустимым уменьшение площади парка Москворецкий.</w:t>
            </w:r>
          </w:p>
          <w:p w:rsidR="00897B60" w:rsidRPr="00BF0D00" w:rsidRDefault="00897B60" w:rsidP="00865F9A">
            <w:pPr>
              <w:numPr>
                <w:ilvl w:val="0"/>
                <w:numId w:val="6"/>
              </w:numPr>
              <w:tabs>
                <w:tab w:val="left" w:pos="233"/>
              </w:tabs>
              <w:autoSpaceDE w:val="0"/>
              <w:autoSpaceDN w:val="0"/>
              <w:adjustRightInd w:val="0"/>
              <w:rPr>
                <w:sz w:val="24"/>
                <w:szCs w:val="24"/>
              </w:rPr>
            </w:pPr>
            <w:r w:rsidRPr="00BF0D00">
              <w:rPr>
                <w:sz w:val="24"/>
                <w:szCs w:val="24"/>
              </w:rPr>
              <w:t>Считаю недопустимым сокращение расстояния между МКАД и жилыми домами Строгино.</w:t>
            </w:r>
          </w:p>
          <w:p w:rsidR="00897B60" w:rsidRPr="00BF0D00" w:rsidRDefault="00897B60" w:rsidP="00865F9A">
            <w:pPr>
              <w:numPr>
                <w:ilvl w:val="0"/>
                <w:numId w:val="6"/>
              </w:numPr>
              <w:tabs>
                <w:tab w:val="left" w:pos="233"/>
              </w:tabs>
              <w:autoSpaceDE w:val="0"/>
              <w:autoSpaceDN w:val="0"/>
              <w:adjustRightInd w:val="0"/>
              <w:rPr>
                <w:sz w:val="24"/>
                <w:szCs w:val="24"/>
              </w:rPr>
            </w:pPr>
            <w:r w:rsidRPr="00BF0D00">
              <w:rPr>
                <w:sz w:val="24"/>
                <w:szCs w:val="24"/>
              </w:rPr>
              <w:t>5. 22.10.2013 – на экспозиции отсутствует сечение 3-3.</w:t>
            </w:r>
          </w:p>
          <w:p w:rsidR="00897B60" w:rsidRPr="00BF0D00" w:rsidRDefault="00897B60" w:rsidP="00865F9A">
            <w:pPr>
              <w:numPr>
                <w:ilvl w:val="0"/>
                <w:numId w:val="6"/>
              </w:numPr>
              <w:tabs>
                <w:tab w:val="left" w:pos="233"/>
              </w:tabs>
              <w:autoSpaceDE w:val="0"/>
              <w:autoSpaceDN w:val="0"/>
              <w:adjustRightInd w:val="0"/>
              <w:rPr>
                <w:sz w:val="24"/>
                <w:szCs w:val="24"/>
              </w:rPr>
            </w:pPr>
            <w:r w:rsidRPr="00BF0D00">
              <w:rPr>
                <w:sz w:val="24"/>
                <w:szCs w:val="24"/>
              </w:rPr>
              <w:t>Отсутствует заверяющая подпись на последнем листе книги №6 учета посетителей и записи предложений.</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215/7</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Шумилов И.Н.</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Категорически против приближения автомагистрали к жилому массиву. Уже сейчас страдаем от превышения шума и газов, идущих от МКАД</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216/7</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Мышаев Е.И.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Против «Проекта планировки участка линейного объекта улично-дорожной сети – МКАД. Участок от Звенигородского проспекта до Волоколамского шоссе».</w:t>
            </w:r>
          </w:p>
        </w:tc>
      </w:tr>
      <w:tr w:rsidR="00897B60" w:rsidRPr="00BF0D00" w:rsidTr="00205796">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ind w:left="47"/>
              <w:jc w:val="center"/>
              <w:rPr>
                <w:sz w:val="24"/>
                <w:szCs w:val="24"/>
              </w:rPr>
            </w:pPr>
            <w:r w:rsidRPr="00BF0D00">
              <w:rPr>
                <w:sz w:val="24"/>
                <w:szCs w:val="24"/>
              </w:rPr>
              <w:t>217/6</w:t>
            </w:r>
          </w:p>
        </w:tc>
        <w:tc>
          <w:tcPr>
            <w:tcW w:w="2164"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Пешков Е.И.</w:t>
            </w:r>
          </w:p>
        </w:tc>
        <w:tc>
          <w:tcPr>
            <w:tcW w:w="4551" w:type="dxa"/>
          </w:tcPr>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1.Категорически против указанного проекта, т.к. он ухудшает экологическую обстановку для жителей района и не решает проблему пробок на МКАД.</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2.Обращаю внимание на то, что книги регистрации № 6 и № 7 не заверены подписью должностного лица.</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 xml:space="preserve">3. Возмущает бесцеремонное поведение внештатного сотрудника управы Красковой Л.П., отказавшейся дать книгу регистрации учета посетителей № 6. Прошу руководителя управы принять необходимые меры по данному случаю. </w:t>
            </w:r>
          </w:p>
          <w:p w:rsidR="00897B60" w:rsidRPr="00BF0D00" w:rsidRDefault="00897B60" w:rsidP="00205796">
            <w:pPr>
              <w:tabs>
                <w:tab w:val="left" w:pos="233"/>
              </w:tabs>
              <w:autoSpaceDE w:val="0"/>
              <w:autoSpaceDN w:val="0"/>
              <w:adjustRightInd w:val="0"/>
              <w:ind w:firstLine="34"/>
              <w:jc w:val="both"/>
              <w:rPr>
                <w:sz w:val="24"/>
                <w:szCs w:val="24"/>
              </w:rPr>
            </w:pPr>
            <w:r w:rsidRPr="00BF0D00">
              <w:rPr>
                <w:sz w:val="24"/>
                <w:szCs w:val="24"/>
              </w:rPr>
              <w:t>Регистрация записи закрыта 22 октября 2013г. 20-00</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lang w:val="en-US"/>
              </w:rPr>
              <w:t>8</w:t>
            </w:r>
            <w:r w:rsidRPr="00BF0D00">
              <w:rPr>
                <w:sz w:val="24"/>
                <w:szCs w:val="24"/>
              </w:rPr>
              <w:t>/1м</w:t>
            </w:r>
          </w:p>
        </w:tc>
        <w:tc>
          <w:tcPr>
            <w:tcW w:w="2164" w:type="dxa"/>
          </w:tcPr>
          <w:p w:rsidR="00897B60" w:rsidRPr="00BF0D00" w:rsidRDefault="00897B60" w:rsidP="00205796">
            <w:pPr>
              <w:rPr>
                <w:sz w:val="24"/>
                <w:szCs w:val="24"/>
              </w:rPr>
            </w:pPr>
            <w:r w:rsidRPr="00BF0D00">
              <w:rPr>
                <w:sz w:val="24"/>
                <w:szCs w:val="24"/>
              </w:rPr>
              <w:t>Старкова И.К.</w:t>
            </w:r>
          </w:p>
        </w:tc>
        <w:tc>
          <w:tcPr>
            <w:tcW w:w="4551" w:type="dxa"/>
          </w:tcPr>
          <w:p w:rsidR="00897B60" w:rsidRPr="00BF0D00" w:rsidRDefault="00897B60" w:rsidP="00205796">
            <w:pPr>
              <w:jc w:val="both"/>
              <w:rPr>
                <w:sz w:val="24"/>
                <w:szCs w:val="24"/>
              </w:rPr>
            </w:pPr>
            <w:r w:rsidRPr="00BF0D00">
              <w:rPr>
                <w:sz w:val="24"/>
                <w:szCs w:val="24"/>
              </w:rPr>
              <w:t>Не хочу жить на дороге, слышать шум. Хочу дышать свежим воздухом.</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10/1м</w:t>
            </w:r>
          </w:p>
        </w:tc>
        <w:tc>
          <w:tcPr>
            <w:tcW w:w="2164" w:type="dxa"/>
          </w:tcPr>
          <w:p w:rsidR="00897B60" w:rsidRPr="00BF0D00" w:rsidRDefault="00897B60" w:rsidP="00205796">
            <w:pPr>
              <w:rPr>
                <w:sz w:val="24"/>
                <w:szCs w:val="24"/>
              </w:rPr>
            </w:pPr>
            <w:r w:rsidRPr="00BF0D00">
              <w:rPr>
                <w:sz w:val="24"/>
                <w:szCs w:val="24"/>
              </w:rPr>
              <w:t>Родникова Н.П.</w:t>
            </w:r>
          </w:p>
        </w:tc>
        <w:tc>
          <w:tcPr>
            <w:tcW w:w="4551" w:type="dxa"/>
          </w:tcPr>
          <w:p w:rsidR="00897B60" w:rsidRPr="00BF0D00" w:rsidRDefault="00897B60" w:rsidP="00205796">
            <w:pPr>
              <w:jc w:val="both"/>
              <w:rPr>
                <w:sz w:val="24"/>
                <w:szCs w:val="24"/>
              </w:rPr>
            </w:pPr>
            <w:r w:rsidRPr="00BF0D00">
              <w:rPr>
                <w:sz w:val="24"/>
                <w:szCs w:val="24"/>
              </w:rPr>
              <w:t>Против! Это нарушит экологию района. Дышать и так нечем, никакие защитные экраны не помогут.</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11/1м</w:t>
            </w:r>
          </w:p>
        </w:tc>
        <w:tc>
          <w:tcPr>
            <w:tcW w:w="2164" w:type="dxa"/>
          </w:tcPr>
          <w:p w:rsidR="00897B60" w:rsidRPr="00BF0D00" w:rsidRDefault="00897B60" w:rsidP="00205796">
            <w:pPr>
              <w:rPr>
                <w:sz w:val="24"/>
                <w:szCs w:val="24"/>
              </w:rPr>
            </w:pPr>
            <w:r w:rsidRPr="00BF0D00">
              <w:rPr>
                <w:sz w:val="24"/>
                <w:szCs w:val="24"/>
              </w:rPr>
              <w:t>Силина Л.А.</w:t>
            </w:r>
          </w:p>
        </w:tc>
        <w:tc>
          <w:tcPr>
            <w:tcW w:w="4551" w:type="dxa"/>
          </w:tcPr>
          <w:p w:rsidR="00897B60" w:rsidRPr="00BF0D00" w:rsidRDefault="00897B60" w:rsidP="00205796">
            <w:pPr>
              <w:jc w:val="both"/>
              <w:rPr>
                <w:sz w:val="24"/>
                <w:szCs w:val="24"/>
              </w:rPr>
            </w:pPr>
            <w:r w:rsidRPr="00BF0D00">
              <w:rPr>
                <w:sz w:val="24"/>
                <w:szCs w:val="24"/>
              </w:rPr>
              <w:t>Против расширения, т.к. будет не пригодный для жизни воздух.</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12/1м</w:t>
            </w:r>
          </w:p>
        </w:tc>
        <w:tc>
          <w:tcPr>
            <w:tcW w:w="2164" w:type="dxa"/>
          </w:tcPr>
          <w:p w:rsidR="00897B60" w:rsidRPr="00BF0D00" w:rsidRDefault="00897B60" w:rsidP="00205796">
            <w:pPr>
              <w:rPr>
                <w:sz w:val="24"/>
                <w:szCs w:val="24"/>
              </w:rPr>
            </w:pPr>
            <w:r w:rsidRPr="00BF0D00">
              <w:rPr>
                <w:sz w:val="24"/>
                <w:szCs w:val="24"/>
              </w:rPr>
              <w:t>Головкова И.С.</w:t>
            </w:r>
          </w:p>
        </w:tc>
        <w:tc>
          <w:tcPr>
            <w:tcW w:w="4551" w:type="dxa"/>
          </w:tcPr>
          <w:p w:rsidR="00897B60" w:rsidRPr="00BF0D00" w:rsidRDefault="00897B60" w:rsidP="00205796">
            <w:pPr>
              <w:jc w:val="both"/>
              <w:rPr>
                <w:sz w:val="24"/>
                <w:szCs w:val="24"/>
              </w:rPr>
            </w:pPr>
            <w:r w:rsidRPr="00BF0D00">
              <w:rPr>
                <w:sz w:val="24"/>
                <w:szCs w:val="24"/>
              </w:rPr>
              <w:t>Против МКАД эскады. Не пригодный будет воздух.</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13/1м</w:t>
            </w:r>
          </w:p>
        </w:tc>
        <w:tc>
          <w:tcPr>
            <w:tcW w:w="2164" w:type="dxa"/>
          </w:tcPr>
          <w:p w:rsidR="00897B60" w:rsidRPr="00BF0D00" w:rsidRDefault="00897B60" w:rsidP="00205796">
            <w:pPr>
              <w:rPr>
                <w:sz w:val="24"/>
                <w:szCs w:val="24"/>
              </w:rPr>
            </w:pPr>
            <w:r w:rsidRPr="00BF0D00">
              <w:rPr>
                <w:sz w:val="24"/>
                <w:szCs w:val="24"/>
              </w:rPr>
              <w:t>Зинченко Л.В.</w:t>
            </w:r>
          </w:p>
        </w:tc>
        <w:tc>
          <w:tcPr>
            <w:tcW w:w="4551" w:type="dxa"/>
          </w:tcPr>
          <w:p w:rsidR="00897B60" w:rsidRPr="00BF0D00" w:rsidRDefault="00897B60" w:rsidP="00205796">
            <w:pPr>
              <w:jc w:val="both"/>
              <w:rPr>
                <w:sz w:val="24"/>
                <w:szCs w:val="24"/>
              </w:rPr>
            </w:pPr>
            <w:r w:rsidRPr="00BF0D00">
              <w:rPr>
                <w:sz w:val="24"/>
                <w:szCs w:val="24"/>
              </w:rPr>
              <w:t>Против расширения МКД по внутренней стороне и против усиления дорог. Мы живем на границе с МКД и воздуха уже сейчас не хватает.</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14/1м</w:t>
            </w:r>
          </w:p>
        </w:tc>
        <w:tc>
          <w:tcPr>
            <w:tcW w:w="2164" w:type="dxa"/>
          </w:tcPr>
          <w:p w:rsidR="00897B60" w:rsidRPr="00BF0D00" w:rsidRDefault="00897B60" w:rsidP="00205796">
            <w:pPr>
              <w:rPr>
                <w:sz w:val="24"/>
                <w:szCs w:val="24"/>
              </w:rPr>
            </w:pPr>
            <w:r w:rsidRPr="00BF0D00">
              <w:rPr>
                <w:sz w:val="24"/>
                <w:szCs w:val="24"/>
              </w:rPr>
              <w:t>Кафтырева А.М.</w:t>
            </w:r>
          </w:p>
        </w:tc>
        <w:tc>
          <w:tcPr>
            <w:tcW w:w="4551" w:type="dxa"/>
          </w:tcPr>
          <w:p w:rsidR="00897B60" w:rsidRPr="00BF0D00" w:rsidRDefault="00897B60" w:rsidP="00205796">
            <w:pPr>
              <w:jc w:val="both"/>
              <w:rPr>
                <w:sz w:val="24"/>
                <w:szCs w:val="24"/>
              </w:rPr>
            </w:pPr>
            <w:r w:rsidRPr="00BF0D00">
              <w:rPr>
                <w:sz w:val="24"/>
                <w:szCs w:val="24"/>
              </w:rPr>
              <w:t>Я против строительства МКАДа в районе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16/1м</w:t>
            </w:r>
          </w:p>
        </w:tc>
        <w:tc>
          <w:tcPr>
            <w:tcW w:w="2164" w:type="dxa"/>
          </w:tcPr>
          <w:p w:rsidR="00897B60" w:rsidRPr="00BF0D00" w:rsidRDefault="00897B60" w:rsidP="00205796">
            <w:pPr>
              <w:rPr>
                <w:sz w:val="24"/>
                <w:szCs w:val="24"/>
              </w:rPr>
            </w:pPr>
            <w:r w:rsidRPr="00BF0D00">
              <w:rPr>
                <w:sz w:val="24"/>
                <w:szCs w:val="24"/>
              </w:rPr>
              <w:t>Ковалева А.А.</w:t>
            </w:r>
          </w:p>
        </w:tc>
        <w:tc>
          <w:tcPr>
            <w:tcW w:w="4551" w:type="dxa"/>
          </w:tcPr>
          <w:p w:rsidR="00897B60" w:rsidRPr="00BF0D00" w:rsidRDefault="00897B60" w:rsidP="00205796">
            <w:pPr>
              <w:jc w:val="both"/>
              <w:rPr>
                <w:sz w:val="24"/>
                <w:szCs w:val="24"/>
              </w:rPr>
            </w:pPr>
            <w:r w:rsidRPr="00BF0D00">
              <w:rPr>
                <w:sz w:val="24"/>
                <w:szCs w:val="24"/>
              </w:rPr>
              <w:t>Против расширения МКАД по внутренней стороне. Воздух сейчас уже очень загрязнен!</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17/1м</w:t>
            </w:r>
          </w:p>
        </w:tc>
        <w:tc>
          <w:tcPr>
            <w:tcW w:w="2164" w:type="dxa"/>
          </w:tcPr>
          <w:p w:rsidR="00897B60" w:rsidRPr="00BF0D00" w:rsidRDefault="00897B60" w:rsidP="00205796">
            <w:pPr>
              <w:rPr>
                <w:sz w:val="24"/>
                <w:szCs w:val="24"/>
              </w:rPr>
            </w:pPr>
            <w:r w:rsidRPr="00BF0D00">
              <w:rPr>
                <w:sz w:val="24"/>
                <w:szCs w:val="24"/>
              </w:rPr>
              <w:t>Федоров А.М.</w:t>
            </w:r>
          </w:p>
        </w:tc>
        <w:tc>
          <w:tcPr>
            <w:tcW w:w="4551" w:type="dxa"/>
          </w:tcPr>
          <w:p w:rsidR="00897B60" w:rsidRPr="00BF0D00" w:rsidRDefault="00897B60" w:rsidP="00205796">
            <w:pPr>
              <w:jc w:val="both"/>
              <w:rPr>
                <w:sz w:val="24"/>
                <w:szCs w:val="24"/>
              </w:rPr>
            </w:pPr>
            <w:r w:rsidRPr="00BF0D00">
              <w:rPr>
                <w:sz w:val="24"/>
                <w:szCs w:val="24"/>
              </w:rPr>
              <w:t>Против расширения МКАД, напротив д. 5 Неманский пр-д</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18/1м</w:t>
            </w:r>
          </w:p>
        </w:tc>
        <w:tc>
          <w:tcPr>
            <w:tcW w:w="2164" w:type="dxa"/>
          </w:tcPr>
          <w:p w:rsidR="00897B60" w:rsidRPr="00BF0D00" w:rsidRDefault="00897B60" w:rsidP="00205796">
            <w:pPr>
              <w:rPr>
                <w:sz w:val="24"/>
                <w:szCs w:val="24"/>
              </w:rPr>
            </w:pPr>
            <w:r w:rsidRPr="00BF0D00">
              <w:rPr>
                <w:sz w:val="24"/>
                <w:szCs w:val="24"/>
              </w:rPr>
              <w:t>Знаменская Н.Н.</w:t>
            </w:r>
          </w:p>
        </w:tc>
        <w:tc>
          <w:tcPr>
            <w:tcW w:w="4551" w:type="dxa"/>
          </w:tcPr>
          <w:p w:rsidR="00897B60" w:rsidRPr="00BF0D00" w:rsidRDefault="00897B60" w:rsidP="00205796">
            <w:pPr>
              <w:jc w:val="both"/>
              <w:rPr>
                <w:sz w:val="24"/>
                <w:szCs w:val="24"/>
              </w:rPr>
            </w:pPr>
            <w:r w:rsidRPr="00BF0D00">
              <w:rPr>
                <w:sz w:val="24"/>
                <w:szCs w:val="24"/>
              </w:rPr>
              <w:t>Против развязки МКАД напротив Нем. 5, 1. Нечем дышать.</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19/1м</w:t>
            </w:r>
          </w:p>
        </w:tc>
        <w:tc>
          <w:tcPr>
            <w:tcW w:w="2164" w:type="dxa"/>
          </w:tcPr>
          <w:p w:rsidR="00897B60" w:rsidRPr="00BF0D00" w:rsidRDefault="00897B60" w:rsidP="00205796">
            <w:pPr>
              <w:rPr>
                <w:sz w:val="24"/>
                <w:szCs w:val="24"/>
              </w:rPr>
            </w:pPr>
            <w:r w:rsidRPr="00BF0D00">
              <w:rPr>
                <w:sz w:val="24"/>
                <w:szCs w:val="24"/>
              </w:rPr>
              <w:t>Виноградова Г.Г.</w:t>
            </w:r>
          </w:p>
        </w:tc>
        <w:tc>
          <w:tcPr>
            <w:tcW w:w="4551" w:type="dxa"/>
          </w:tcPr>
          <w:p w:rsidR="00897B60" w:rsidRPr="00BF0D00" w:rsidRDefault="00897B60" w:rsidP="00205796">
            <w:pPr>
              <w:jc w:val="both"/>
              <w:rPr>
                <w:sz w:val="24"/>
                <w:szCs w:val="24"/>
              </w:rPr>
            </w:pPr>
            <w:r w:rsidRPr="00BF0D00">
              <w:rPr>
                <w:sz w:val="24"/>
                <w:szCs w:val="24"/>
              </w:rPr>
              <w:t>Против развязки МКАД. Пора дать людям чем-то дышать.</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20/1м</w:t>
            </w:r>
          </w:p>
        </w:tc>
        <w:tc>
          <w:tcPr>
            <w:tcW w:w="2164" w:type="dxa"/>
          </w:tcPr>
          <w:p w:rsidR="00897B60" w:rsidRPr="00BF0D00" w:rsidRDefault="00897B60" w:rsidP="00205796">
            <w:pPr>
              <w:rPr>
                <w:sz w:val="24"/>
                <w:szCs w:val="24"/>
              </w:rPr>
            </w:pPr>
            <w:r w:rsidRPr="00BF0D00">
              <w:rPr>
                <w:sz w:val="24"/>
                <w:szCs w:val="24"/>
              </w:rPr>
              <w:t>Зверева С.А.</w:t>
            </w:r>
          </w:p>
        </w:tc>
        <w:tc>
          <w:tcPr>
            <w:tcW w:w="4551" w:type="dxa"/>
          </w:tcPr>
          <w:p w:rsidR="00897B60" w:rsidRPr="00BF0D00" w:rsidRDefault="00897B60" w:rsidP="00205796">
            <w:pPr>
              <w:jc w:val="both"/>
              <w:rPr>
                <w:sz w:val="24"/>
                <w:szCs w:val="24"/>
              </w:rPr>
            </w:pPr>
            <w:r w:rsidRPr="00BF0D00">
              <w:rPr>
                <w:sz w:val="24"/>
                <w:szCs w:val="24"/>
              </w:rPr>
              <w:t>Против расширения МКАД напротив Строгино. Дышать будет нечем. Неманский 5,1</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21/1м</w:t>
            </w:r>
          </w:p>
        </w:tc>
        <w:tc>
          <w:tcPr>
            <w:tcW w:w="2164" w:type="dxa"/>
          </w:tcPr>
          <w:p w:rsidR="00897B60" w:rsidRPr="00BF0D00" w:rsidRDefault="00897B60" w:rsidP="00205796">
            <w:pPr>
              <w:rPr>
                <w:sz w:val="24"/>
                <w:szCs w:val="24"/>
              </w:rPr>
            </w:pPr>
            <w:r w:rsidRPr="00BF0D00">
              <w:rPr>
                <w:sz w:val="24"/>
                <w:szCs w:val="24"/>
              </w:rPr>
              <w:t>Симакова А.А.</w:t>
            </w:r>
          </w:p>
        </w:tc>
        <w:tc>
          <w:tcPr>
            <w:tcW w:w="4551" w:type="dxa"/>
          </w:tcPr>
          <w:p w:rsidR="00897B60" w:rsidRPr="00BF0D00" w:rsidRDefault="00897B60" w:rsidP="00205796">
            <w:pPr>
              <w:jc w:val="both"/>
              <w:rPr>
                <w:sz w:val="24"/>
                <w:szCs w:val="24"/>
              </w:rPr>
            </w:pPr>
            <w:r w:rsidRPr="00BF0D00">
              <w:rPr>
                <w:sz w:val="24"/>
                <w:szCs w:val="24"/>
              </w:rPr>
              <w:t>Против расширения МКАД напротив Неманского проезда, д.5</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22/1м</w:t>
            </w:r>
          </w:p>
        </w:tc>
        <w:tc>
          <w:tcPr>
            <w:tcW w:w="2164" w:type="dxa"/>
          </w:tcPr>
          <w:p w:rsidR="00897B60" w:rsidRPr="00BF0D00" w:rsidRDefault="00897B60" w:rsidP="00205796">
            <w:pPr>
              <w:rPr>
                <w:sz w:val="24"/>
                <w:szCs w:val="24"/>
              </w:rPr>
            </w:pPr>
            <w:r w:rsidRPr="00BF0D00">
              <w:rPr>
                <w:sz w:val="24"/>
                <w:szCs w:val="24"/>
              </w:rPr>
              <w:t>Старикова Г.А.</w:t>
            </w:r>
          </w:p>
        </w:tc>
        <w:tc>
          <w:tcPr>
            <w:tcW w:w="4551" w:type="dxa"/>
          </w:tcPr>
          <w:p w:rsidR="00897B60" w:rsidRPr="00BF0D00" w:rsidRDefault="00897B60" w:rsidP="00205796">
            <w:pPr>
              <w:jc w:val="both"/>
              <w:rPr>
                <w:sz w:val="24"/>
                <w:szCs w:val="24"/>
              </w:rPr>
            </w:pPr>
            <w:r w:rsidRPr="00BF0D00">
              <w:rPr>
                <w:sz w:val="24"/>
                <w:szCs w:val="24"/>
              </w:rPr>
              <w:t>Возражаю, против строительства в Строгино развязку для подъезда к Ашану Крокус Сити, через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23/1м</w:t>
            </w:r>
          </w:p>
        </w:tc>
        <w:tc>
          <w:tcPr>
            <w:tcW w:w="2164" w:type="dxa"/>
          </w:tcPr>
          <w:p w:rsidR="00897B60" w:rsidRPr="00BF0D00" w:rsidRDefault="00897B60" w:rsidP="00205796">
            <w:pPr>
              <w:rPr>
                <w:sz w:val="24"/>
                <w:szCs w:val="24"/>
              </w:rPr>
            </w:pPr>
            <w:r w:rsidRPr="00BF0D00">
              <w:rPr>
                <w:sz w:val="24"/>
                <w:szCs w:val="24"/>
              </w:rPr>
              <w:t>Паповян Е.Н.</w:t>
            </w:r>
          </w:p>
        </w:tc>
        <w:tc>
          <w:tcPr>
            <w:tcW w:w="4551" w:type="dxa"/>
          </w:tcPr>
          <w:p w:rsidR="00897B60" w:rsidRPr="00BF0D00" w:rsidRDefault="00897B60" w:rsidP="00205796">
            <w:pPr>
              <w:jc w:val="both"/>
              <w:rPr>
                <w:sz w:val="24"/>
                <w:szCs w:val="24"/>
              </w:rPr>
            </w:pPr>
            <w:r w:rsidRPr="00BF0D00">
              <w:rPr>
                <w:sz w:val="24"/>
                <w:szCs w:val="24"/>
              </w:rPr>
              <w:t>Категорично возражаю в строительстве развязки в районе Строгино для подъезда кКрокус Сити и Ашан.</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24/1м</w:t>
            </w:r>
          </w:p>
        </w:tc>
        <w:tc>
          <w:tcPr>
            <w:tcW w:w="2164" w:type="dxa"/>
          </w:tcPr>
          <w:p w:rsidR="00897B60" w:rsidRPr="00BF0D00" w:rsidRDefault="00897B60" w:rsidP="00205796">
            <w:pPr>
              <w:rPr>
                <w:sz w:val="24"/>
                <w:szCs w:val="24"/>
              </w:rPr>
            </w:pPr>
            <w:r w:rsidRPr="00BF0D00">
              <w:rPr>
                <w:sz w:val="24"/>
                <w:szCs w:val="24"/>
              </w:rPr>
              <w:t>Морвичева В.Г.</w:t>
            </w:r>
          </w:p>
        </w:tc>
        <w:tc>
          <w:tcPr>
            <w:tcW w:w="4551" w:type="dxa"/>
          </w:tcPr>
          <w:p w:rsidR="00897B60" w:rsidRPr="00BF0D00" w:rsidRDefault="00897B60" w:rsidP="00205796">
            <w:pPr>
              <w:jc w:val="both"/>
              <w:rPr>
                <w:sz w:val="24"/>
                <w:szCs w:val="24"/>
              </w:rPr>
            </w:pPr>
            <w:r w:rsidRPr="00BF0D00">
              <w:rPr>
                <w:sz w:val="24"/>
                <w:szCs w:val="24"/>
              </w:rPr>
              <w:t>Против расширения МКАд против загазованности.</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25/1м</w:t>
            </w:r>
          </w:p>
        </w:tc>
        <w:tc>
          <w:tcPr>
            <w:tcW w:w="2164" w:type="dxa"/>
          </w:tcPr>
          <w:p w:rsidR="00897B60" w:rsidRPr="00BF0D00" w:rsidRDefault="00897B60" w:rsidP="00205796">
            <w:pPr>
              <w:rPr>
                <w:sz w:val="24"/>
                <w:szCs w:val="24"/>
              </w:rPr>
            </w:pPr>
            <w:r w:rsidRPr="00BF0D00">
              <w:rPr>
                <w:sz w:val="24"/>
                <w:szCs w:val="24"/>
              </w:rPr>
              <w:t>Забарев В.В.</w:t>
            </w:r>
          </w:p>
        </w:tc>
        <w:tc>
          <w:tcPr>
            <w:tcW w:w="4551" w:type="dxa"/>
          </w:tcPr>
          <w:p w:rsidR="00897B60" w:rsidRPr="00BF0D00" w:rsidRDefault="00897B60" w:rsidP="00205796">
            <w:pPr>
              <w:jc w:val="both"/>
              <w:rPr>
                <w:sz w:val="24"/>
                <w:szCs w:val="24"/>
              </w:rPr>
            </w:pPr>
            <w:r w:rsidRPr="00BF0D00">
              <w:rPr>
                <w:sz w:val="24"/>
                <w:szCs w:val="24"/>
              </w:rPr>
              <w:t>Против расширения МКАД против строительства эстакады</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29/1м</w:t>
            </w:r>
          </w:p>
        </w:tc>
        <w:tc>
          <w:tcPr>
            <w:tcW w:w="2164" w:type="dxa"/>
          </w:tcPr>
          <w:p w:rsidR="00897B60" w:rsidRPr="00BF0D00" w:rsidRDefault="00897B60" w:rsidP="00205796">
            <w:pPr>
              <w:rPr>
                <w:sz w:val="24"/>
                <w:szCs w:val="24"/>
              </w:rPr>
            </w:pPr>
            <w:r w:rsidRPr="00BF0D00">
              <w:rPr>
                <w:sz w:val="24"/>
                <w:szCs w:val="24"/>
              </w:rPr>
              <w:t>Клювиткин Р.А.</w:t>
            </w:r>
          </w:p>
        </w:tc>
        <w:tc>
          <w:tcPr>
            <w:tcW w:w="4551" w:type="dxa"/>
          </w:tcPr>
          <w:p w:rsidR="00897B60" w:rsidRPr="00BF0D00" w:rsidRDefault="00897B60" w:rsidP="00205796">
            <w:pPr>
              <w:jc w:val="both"/>
              <w:rPr>
                <w:sz w:val="24"/>
                <w:szCs w:val="24"/>
              </w:rPr>
            </w:pPr>
            <w:r w:rsidRPr="00BF0D00">
              <w:rPr>
                <w:sz w:val="24"/>
                <w:szCs w:val="24"/>
              </w:rPr>
              <w:t>Против строительства эстакады</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30/1м</w:t>
            </w:r>
          </w:p>
        </w:tc>
        <w:tc>
          <w:tcPr>
            <w:tcW w:w="2164" w:type="dxa"/>
          </w:tcPr>
          <w:p w:rsidR="00897B60" w:rsidRPr="00BF0D00" w:rsidRDefault="00897B60" w:rsidP="00205796">
            <w:pPr>
              <w:rPr>
                <w:sz w:val="24"/>
                <w:szCs w:val="24"/>
              </w:rPr>
            </w:pPr>
            <w:r w:rsidRPr="00BF0D00">
              <w:rPr>
                <w:sz w:val="24"/>
                <w:szCs w:val="24"/>
              </w:rPr>
              <w:t>Чеботарев А.А.</w:t>
            </w:r>
          </w:p>
        </w:tc>
        <w:tc>
          <w:tcPr>
            <w:tcW w:w="4551" w:type="dxa"/>
          </w:tcPr>
          <w:p w:rsidR="00897B60" w:rsidRPr="00BF0D00" w:rsidRDefault="00897B60" w:rsidP="00205796">
            <w:pPr>
              <w:jc w:val="both"/>
              <w:rPr>
                <w:sz w:val="24"/>
                <w:szCs w:val="24"/>
              </w:rPr>
            </w:pPr>
            <w:r w:rsidRPr="00BF0D00">
              <w:rPr>
                <w:sz w:val="24"/>
                <w:szCs w:val="24"/>
              </w:rPr>
              <w:t>Против строительства эстакады</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31/1м</w:t>
            </w:r>
          </w:p>
        </w:tc>
        <w:tc>
          <w:tcPr>
            <w:tcW w:w="2164" w:type="dxa"/>
          </w:tcPr>
          <w:p w:rsidR="00897B60" w:rsidRPr="00BF0D00" w:rsidRDefault="00897B60" w:rsidP="00205796">
            <w:pPr>
              <w:rPr>
                <w:sz w:val="24"/>
                <w:szCs w:val="24"/>
              </w:rPr>
            </w:pPr>
            <w:r w:rsidRPr="00BF0D00">
              <w:rPr>
                <w:sz w:val="24"/>
                <w:szCs w:val="24"/>
              </w:rPr>
              <w:t>Чеботарева В.С.</w:t>
            </w:r>
          </w:p>
        </w:tc>
        <w:tc>
          <w:tcPr>
            <w:tcW w:w="4551" w:type="dxa"/>
          </w:tcPr>
          <w:p w:rsidR="00897B60" w:rsidRPr="00BF0D00" w:rsidRDefault="00897B60" w:rsidP="00205796">
            <w:pPr>
              <w:jc w:val="both"/>
              <w:rPr>
                <w:sz w:val="24"/>
                <w:szCs w:val="24"/>
              </w:rPr>
            </w:pPr>
            <w:r w:rsidRPr="00BF0D00">
              <w:rPr>
                <w:sz w:val="24"/>
                <w:szCs w:val="24"/>
              </w:rPr>
              <w:t>Против строительства эстакады</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32/1м</w:t>
            </w:r>
          </w:p>
        </w:tc>
        <w:tc>
          <w:tcPr>
            <w:tcW w:w="2164" w:type="dxa"/>
          </w:tcPr>
          <w:p w:rsidR="00897B60" w:rsidRPr="00BF0D00" w:rsidRDefault="00897B60" w:rsidP="00205796">
            <w:pPr>
              <w:rPr>
                <w:sz w:val="24"/>
                <w:szCs w:val="24"/>
              </w:rPr>
            </w:pPr>
            <w:r w:rsidRPr="00BF0D00">
              <w:rPr>
                <w:sz w:val="24"/>
                <w:szCs w:val="24"/>
              </w:rPr>
              <w:t>Шуть Н.К.</w:t>
            </w:r>
          </w:p>
        </w:tc>
        <w:tc>
          <w:tcPr>
            <w:tcW w:w="4551" w:type="dxa"/>
          </w:tcPr>
          <w:p w:rsidR="00897B60" w:rsidRPr="00BF0D00" w:rsidRDefault="00897B60" w:rsidP="00205796">
            <w:pPr>
              <w:jc w:val="both"/>
              <w:rPr>
                <w:sz w:val="24"/>
                <w:szCs w:val="24"/>
              </w:rPr>
            </w:pPr>
            <w:r w:rsidRPr="00BF0D00">
              <w:rPr>
                <w:sz w:val="24"/>
                <w:szCs w:val="24"/>
              </w:rPr>
              <w:t>Против строительства эстакады. Против расширения МКАД в районе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33/1м</w:t>
            </w:r>
          </w:p>
        </w:tc>
        <w:tc>
          <w:tcPr>
            <w:tcW w:w="2164" w:type="dxa"/>
          </w:tcPr>
          <w:p w:rsidR="00897B60" w:rsidRPr="00BF0D00" w:rsidRDefault="00897B60" w:rsidP="00205796">
            <w:pPr>
              <w:rPr>
                <w:sz w:val="24"/>
                <w:szCs w:val="24"/>
              </w:rPr>
            </w:pPr>
            <w:r w:rsidRPr="00BF0D00">
              <w:rPr>
                <w:sz w:val="24"/>
                <w:szCs w:val="24"/>
              </w:rPr>
              <w:t>Шамаева З.В.</w:t>
            </w:r>
          </w:p>
        </w:tc>
        <w:tc>
          <w:tcPr>
            <w:tcW w:w="4551" w:type="dxa"/>
          </w:tcPr>
          <w:p w:rsidR="00897B60" w:rsidRPr="00BF0D00" w:rsidRDefault="00897B60" w:rsidP="00205796">
            <w:pPr>
              <w:jc w:val="both"/>
              <w:rPr>
                <w:sz w:val="24"/>
                <w:szCs w:val="24"/>
              </w:rPr>
            </w:pPr>
            <w:r w:rsidRPr="00BF0D00">
              <w:rPr>
                <w:sz w:val="24"/>
                <w:szCs w:val="24"/>
              </w:rPr>
              <w:t>Возражаю против строительства эстакады. Напротив района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34/1м</w:t>
            </w:r>
          </w:p>
        </w:tc>
        <w:tc>
          <w:tcPr>
            <w:tcW w:w="2164" w:type="dxa"/>
          </w:tcPr>
          <w:p w:rsidR="00897B60" w:rsidRPr="00BF0D00" w:rsidRDefault="00897B60" w:rsidP="00205796">
            <w:pPr>
              <w:rPr>
                <w:sz w:val="24"/>
                <w:szCs w:val="24"/>
              </w:rPr>
            </w:pPr>
            <w:r w:rsidRPr="00BF0D00">
              <w:rPr>
                <w:sz w:val="24"/>
                <w:szCs w:val="24"/>
              </w:rPr>
              <w:t>Заболотная Л.М.</w:t>
            </w:r>
          </w:p>
        </w:tc>
        <w:tc>
          <w:tcPr>
            <w:tcW w:w="4551" w:type="dxa"/>
          </w:tcPr>
          <w:p w:rsidR="00897B60" w:rsidRPr="00BF0D00" w:rsidRDefault="00897B60" w:rsidP="00205796">
            <w:pPr>
              <w:jc w:val="both"/>
              <w:rPr>
                <w:sz w:val="24"/>
                <w:szCs w:val="24"/>
              </w:rPr>
            </w:pPr>
            <w:r w:rsidRPr="00BF0D00">
              <w:rPr>
                <w:sz w:val="24"/>
                <w:szCs w:val="24"/>
              </w:rPr>
              <w:t xml:space="preserve">Возражаю против расширения МКАД и эстакады </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35/1м</w:t>
            </w:r>
          </w:p>
        </w:tc>
        <w:tc>
          <w:tcPr>
            <w:tcW w:w="2164" w:type="dxa"/>
          </w:tcPr>
          <w:p w:rsidR="00897B60" w:rsidRPr="00BF0D00" w:rsidRDefault="00897B60" w:rsidP="00205796">
            <w:pPr>
              <w:rPr>
                <w:sz w:val="24"/>
                <w:szCs w:val="24"/>
              </w:rPr>
            </w:pPr>
            <w:r w:rsidRPr="00BF0D00">
              <w:rPr>
                <w:sz w:val="24"/>
                <w:szCs w:val="24"/>
              </w:rPr>
              <w:t>Чурбанова Г.П.</w:t>
            </w:r>
          </w:p>
        </w:tc>
        <w:tc>
          <w:tcPr>
            <w:tcW w:w="4551" w:type="dxa"/>
          </w:tcPr>
          <w:p w:rsidR="00897B60" w:rsidRPr="00BF0D00" w:rsidRDefault="00897B60" w:rsidP="00205796">
            <w:pPr>
              <w:jc w:val="both"/>
              <w:rPr>
                <w:sz w:val="24"/>
                <w:szCs w:val="24"/>
              </w:rPr>
            </w:pPr>
            <w:r w:rsidRPr="00BF0D00">
              <w:rPr>
                <w:sz w:val="24"/>
                <w:szCs w:val="24"/>
              </w:rPr>
              <w:t>Против расширения МКАД, против строительства эстакады в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36/1м</w:t>
            </w:r>
          </w:p>
        </w:tc>
        <w:tc>
          <w:tcPr>
            <w:tcW w:w="2164" w:type="dxa"/>
          </w:tcPr>
          <w:p w:rsidR="00897B60" w:rsidRPr="00BF0D00" w:rsidRDefault="00897B60" w:rsidP="00205796">
            <w:pPr>
              <w:rPr>
                <w:sz w:val="24"/>
                <w:szCs w:val="24"/>
              </w:rPr>
            </w:pPr>
            <w:r w:rsidRPr="00BF0D00">
              <w:rPr>
                <w:sz w:val="24"/>
                <w:szCs w:val="24"/>
              </w:rPr>
              <w:t>Басова Г.Д.</w:t>
            </w:r>
          </w:p>
        </w:tc>
        <w:tc>
          <w:tcPr>
            <w:tcW w:w="4551" w:type="dxa"/>
          </w:tcPr>
          <w:p w:rsidR="00897B60" w:rsidRPr="00BF0D00" w:rsidRDefault="00897B60" w:rsidP="00205796">
            <w:pPr>
              <w:jc w:val="both"/>
              <w:rPr>
                <w:sz w:val="24"/>
                <w:szCs w:val="24"/>
              </w:rPr>
            </w:pPr>
            <w:r w:rsidRPr="00BF0D00">
              <w:rPr>
                <w:sz w:val="24"/>
                <w:szCs w:val="24"/>
              </w:rPr>
              <w:t>Возражаю противрасширение эстакады в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37/1м</w:t>
            </w:r>
          </w:p>
        </w:tc>
        <w:tc>
          <w:tcPr>
            <w:tcW w:w="2164" w:type="dxa"/>
          </w:tcPr>
          <w:p w:rsidR="00897B60" w:rsidRPr="00BF0D00" w:rsidRDefault="00897B60" w:rsidP="00205796">
            <w:pPr>
              <w:rPr>
                <w:sz w:val="24"/>
                <w:szCs w:val="24"/>
              </w:rPr>
            </w:pPr>
            <w:r w:rsidRPr="00BF0D00">
              <w:rPr>
                <w:sz w:val="24"/>
                <w:szCs w:val="24"/>
              </w:rPr>
              <w:t>Беулин Д.А.</w:t>
            </w:r>
          </w:p>
        </w:tc>
        <w:tc>
          <w:tcPr>
            <w:tcW w:w="4551" w:type="dxa"/>
          </w:tcPr>
          <w:p w:rsidR="00897B60" w:rsidRPr="00BF0D00" w:rsidRDefault="00897B60" w:rsidP="00205796">
            <w:pPr>
              <w:jc w:val="both"/>
              <w:rPr>
                <w:sz w:val="24"/>
                <w:szCs w:val="24"/>
              </w:rPr>
            </w:pPr>
            <w:r w:rsidRPr="00BF0D00">
              <w:rPr>
                <w:sz w:val="24"/>
                <w:szCs w:val="24"/>
              </w:rPr>
              <w:t>Возражаю против строительства эстакады напротив района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38/1м</w:t>
            </w:r>
          </w:p>
        </w:tc>
        <w:tc>
          <w:tcPr>
            <w:tcW w:w="2164" w:type="dxa"/>
          </w:tcPr>
          <w:p w:rsidR="00897B60" w:rsidRPr="00BF0D00" w:rsidRDefault="00897B60" w:rsidP="00205796">
            <w:pPr>
              <w:rPr>
                <w:sz w:val="24"/>
                <w:szCs w:val="24"/>
              </w:rPr>
            </w:pPr>
            <w:r w:rsidRPr="00BF0D00">
              <w:rPr>
                <w:sz w:val="24"/>
                <w:szCs w:val="24"/>
              </w:rPr>
              <w:t>Хомин Н.В.</w:t>
            </w:r>
          </w:p>
        </w:tc>
        <w:tc>
          <w:tcPr>
            <w:tcW w:w="4551" w:type="dxa"/>
          </w:tcPr>
          <w:p w:rsidR="00897B60" w:rsidRPr="00BF0D00" w:rsidRDefault="00897B60" w:rsidP="00205796">
            <w:pPr>
              <w:jc w:val="both"/>
              <w:rPr>
                <w:sz w:val="24"/>
                <w:szCs w:val="24"/>
              </w:rPr>
            </w:pPr>
            <w:r w:rsidRPr="00BF0D00">
              <w:rPr>
                <w:sz w:val="24"/>
                <w:szCs w:val="24"/>
              </w:rPr>
              <w:t>Возражаю против строительства эстакады и строительства с расширением МКАД в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39/1м</w:t>
            </w:r>
          </w:p>
        </w:tc>
        <w:tc>
          <w:tcPr>
            <w:tcW w:w="2164" w:type="dxa"/>
          </w:tcPr>
          <w:p w:rsidR="00897B60" w:rsidRPr="00BF0D00" w:rsidRDefault="00897B60" w:rsidP="00205796">
            <w:pPr>
              <w:rPr>
                <w:sz w:val="24"/>
                <w:szCs w:val="24"/>
              </w:rPr>
            </w:pPr>
            <w:r w:rsidRPr="00BF0D00">
              <w:rPr>
                <w:sz w:val="24"/>
                <w:szCs w:val="24"/>
              </w:rPr>
              <w:t>Федорова Л.И.</w:t>
            </w:r>
          </w:p>
        </w:tc>
        <w:tc>
          <w:tcPr>
            <w:tcW w:w="4551" w:type="dxa"/>
          </w:tcPr>
          <w:p w:rsidR="00897B60" w:rsidRPr="00BF0D00" w:rsidRDefault="00897B60" w:rsidP="00205796">
            <w:pPr>
              <w:jc w:val="both"/>
              <w:rPr>
                <w:sz w:val="24"/>
                <w:szCs w:val="24"/>
              </w:rPr>
            </w:pPr>
            <w:r w:rsidRPr="00BF0D00">
              <w:rPr>
                <w:sz w:val="24"/>
                <w:szCs w:val="24"/>
              </w:rPr>
              <w:t>Возражаю против расширения МКАД и строительства эстакады напротив района Строгино</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BF0D00" w:rsidRDefault="00897B60" w:rsidP="00205796">
            <w:pPr>
              <w:tabs>
                <w:tab w:val="left" w:pos="233"/>
              </w:tabs>
              <w:autoSpaceDE w:val="0"/>
              <w:autoSpaceDN w:val="0"/>
              <w:adjustRightInd w:val="0"/>
              <w:rPr>
                <w:sz w:val="24"/>
                <w:szCs w:val="24"/>
              </w:rPr>
            </w:pPr>
            <w:r w:rsidRPr="00BF0D00">
              <w:rPr>
                <w:sz w:val="24"/>
                <w:szCs w:val="24"/>
              </w:rPr>
              <w:t>40/1м</w:t>
            </w:r>
          </w:p>
        </w:tc>
        <w:tc>
          <w:tcPr>
            <w:tcW w:w="2164" w:type="dxa"/>
          </w:tcPr>
          <w:p w:rsidR="00897B60" w:rsidRPr="00BF0D00" w:rsidRDefault="00897B60" w:rsidP="00205796">
            <w:pPr>
              <w:rPr>
                <w:sz w:val="24"/>
                <w:szCs w:val="24"/>
              </w:rPr>
            </w:pPr>
            <w:r w:rsidRPr="00BF0D00">
              <w:rPr>
                <w:sz w:val="24"/>
                <w:szCs w:val="24"/>
              </w:rPr>
              <w:t>Степанов А.М.</w:t>
            </w:r>
          </w:p>
        </w:tc>
        <w:tc>
          <w:tcPr>
            <w:tcW w:w="4551" w:type="dxa"/>
          </w:tcPr>
          <w:p w:rsidR="00897B60" w:rsidRPr="00BF0D00" w:rsidRDefault="00897B60" w:rsidP="00205796">
            <w:pPr>
              <w:rPr>
                <w:sz w:val="24"/>
                <w:szCs w:val="24"/>
              </w:rPr>
            </w:pPr>
            <w:r w:rsidRPr="00BF0D00">
              <w:rPr>
                <w:sz w:val="24"/>
                <w:szCs w:val="24"/>
              </w:rPr>
              <w:t>Против строительства эстакады</w:t>
            </w:r>
          </w:p>
        </w:tc>
      </w:tr>
      <w:tr w:rsidR="00897B60" w:rsidRPr="00BF0D00" w:rsidTr="00205796">
        <w:trPr>
          <w:trHeight w:val="276"/>
        </w:trPr>
        <w:tc>
          <w:tcPr>
            <w:tcW w:w="1371" w:type="dxa"/>
          </w:tcPr>
          <w:p w:rsidR="00897B60" w:rsidRPr="00BF0D00" w:rsidRDefault="00897B60" w:rsidP="00865F9A">
            <w:pPr>
              <w:pStyle w:val="ListParagraph"/>
              <w:numPr>
                <w:ilvl w:val="0"/>
                <w:numId w:val="7"/>
              </w:numPr>
              <w:tabs>
                <w:tab w:val="left" w:pos="233"/>
              </w:tabs>
              <w:autoSpaceDE w:val="0"/>
              <w:autoSpaceDN w:val="0"/>
              <w:adjustRightInd w:val="0"/>
              <w:rPr>
                <w:rFonts w:ascii="Times New Roman" w:hAnsi="Times New Roman"/>
                <w:sz w:val="24"/>
                <w:szCs w:val="24"/>
              </w:rPr>
            </w:pPr>
          </w:p>
        </w:tc>
        <w:tc>
          <w:tcPr>
            <w:tcW w:w="2228" w:type="dxa"/>
          </w:tcPr>
          <w:p w:rsidR="00897B60" w:rsidRPr="006756E6" w:rsidRDefault="00897B60" w:rsidP="006756E6">
            <w:pPr>
              <w:tabs>
                <w:tab w:val="left" w:pos="233"/>
              </w:tabs>
              <w:autoSpaceDE w:val="0"/>
              <w:autoSpaceDN w:val="0"/>
              <w:adjustRightInd w:val="0"/>
              <w:rPr>
                <w:sz w:val="24"/>
                <w:szCs w:val="24"/>
              </w:rPr>
            </w:pPr>
          </w:p>
        </w:tc>
        <w:tc>
          <w:tcPr>
            <w:tcW w:w="2164" w:type="dxa"/>
          </w:tcPr>
          <w:p w:rsidR="00897B60" w:rsidRPr="00BF0D00" w:rsidRDefault="00897B60" w:rsidP="00205796">
            <w:pPr>
              <w:rPr>
                <w:sz w:val="24"/>
                <w:szCs w:val="24"/>
              </w:rPr>
            </w:pPr>
            <w:r w:rsidRPr="006756E6">
              <w:rPr>
                <w:sz w:val="24"/>
                <w:szCs w:val="24"/>
              </w:rPr>
              <w:t>выписка из протокола от 15.10.2013 № 18: на заседании присутствовали 10 из 16</w:t>
            </w:r>
            <w:r>
              <w:rPr>
                <w:sz w:val="24"/>
                <w:szCs w:val="24"/>
              </w:rPr>
              <w:t xml:space="preserve"> депутатов</w:t>
            </w:r>
          </w:p>
        </w:tc>
        <w:tc>
          <w:tcPr>
            <w:tcW w:w="4551" w:type="dxa"/>
          </w:tcPr>
          <w:p w:rsidR="00897B60" w:rsidRPr="00BF0D00" w:rsidRDefault="00897B60" w:rsidP="00205796">
            <w:pPr>
              <w:rPr>
                <w:sz w:val="24"/>
                <w:szCs w:val="24"/>
              </w:rPr>
            </w:pPr>
            <w:r w:rsidRPr="006756E6">
              <w:rPr>
                <w:sz w:val="24"/>
                <w:szCs w:val="24"/>
              </w:rPr>
              <w:t xml:space="preserve">РЕШИЛИ: </w:t>
            </w:r>
            <w:r w:rsidRPr="006756E6">
              <w:rPr>
                <w:sz w:val="24"/>
                <w:szCs w:val="24"/>
                <w:u w:val="single"/>
              </w:rPr>
              <w:t xml:space="preserve">1 вариант </w:t>
            </w:r>
            <w:r w:rsidRPr="006756E6">
              <w:rPr>
                <w:sz w:val="24"/>
                <w:szCs w:val="24"/>
              </w:rPr>
              <w:t xml:space="preserve"> – «отклонить проект» -решение НЕ ПРИНЯТО (5- за, 3- против, 2-  воздержался); </w:t>
            </w:r>
            <w:r w:rsidRPr="006756E6">
              <w:rPr>
                <w:sz w:val="24"/>
                <w:szCs w:val="24"/>
                <w:u w:val="single"/>
              </w:rPr>
              <w:t>2 вариант</w:t>
            </w:r>
            <w:r w:rsidRPr="006756E6">
              <w:rPr>
                <w:sz w:val="24"/>
                <w:szCs w:val="24"/>
              </w:rPr>
              <w:t xml:space="preserve"> «принять проект с доработкой» - решение НЕ ПРИНЯТО (3 - за, 5- против, 2 - воздержался</w:t>
            </w:r>
          </w:p>
        </w:tc>
      </w:tr>
    </w:tbl>
    <w:p w:rsidR="00897B60" w:rsidRDefault="00897B60" w:rsidP="00060E17">
      <w:pPr>
        <w:rPr>
          <w:sz w:val="24"/>
          <w:szCs w:val="24"/>
        </w:rPr>
      </w:pPr>
    </w:p>
    <w:p w:rsidR="00897B60" w:rsidRDefault="00897B60" w:rsidP="00D952EA">
      <w:pPr>
        <w:ind w:left="1701"/>
        <w:rPr>
          <w:sz w:val="24"/>
          <w:szCs w:val="24"/>
        </w:rPr>
      </w:pPr>
      <w:r>
        <w:rPr>
          <w:sz w:val="24"/>
          <w:szCs w:val="24"/>
        </w:rPr>
        <w:t>Приложение № 2 к протоколу от 15.11.2013 № 55/13ПС:</w:t>
      </w:r>
    </w:p>
    <w:p w:rsidR="00897B60" w:rsidRDefault="00897B60" w:rsidP="00D952EA">
      <w:pPr>
        <w:ind w:left="1701"/>
        <w:rPr>
          <w:sz w:val="24"/>
          <w:szCs w:val="24"/>
        </w:rPr>
      </w:pPr>
      <w:r w:rsidRPr="00D90305">
        <w:rPr>
          <w:i/>
          <w:sz w:val="24"/>
          <w:szCs w:val="24"/>
        </w:rPr>
        <w:t xml:space="preserve">Утверждено </w:t>
      </w:r>
      <w:r>
        <w:rPr>
          <w:i/>
          <w:sz w:val="24"/>
          <w:szCs w:val="24"/>
        </w:rPr>
        <w:t>К</w:t>
      </w:r>
      <w:r w:rsidRPr="00D90305">
        <w:rPr>
          <w:i/>
          <w:sz w:val="24"/>
          <w:szCs w:val="24"/>
        </w:rPr>
        <w:t>омиссией по вопросам градостроительства, землепользования и застройки при Правительстве Москвы в СЗАО.</w:t>
      </w:r>
    </w:p>
    <w:p w:rsidR="00897B60" w:rsidRDefault="00897B60" w:rsidP="00D952EA">
      <w:pPr>
        <w:pStyle w:val="ConsPlusNonformat"/>
        <w:ind w:left="1701"/>
        <w:jc w:val="both"/>
        <w:rPr>
          <w:rFonts w:ascii="Times New Roman" w:hAnsi="Times New Roman" w:cs="Times New Roman"/>
          <w:sz w:val="24"/>
          <w:szCs w:val="24"/>
        </w:rPr>
      </w:pPr>
      <w:r>
        <w:rPr>
          <w:rFonts w:ascii="Times New Roman" w:hAnsi="Times New Roman" w:cs="Times New Roman"/>
          <w:sz w:val="24"/>
          <w:szCs w:val="24"/>
        </w:rPr>
        <w:t xml:space="preserve">Предложения и замечания участников публичных слушаний по «Проекту планировки участка линейного объекта улично-дорожной сети – МКАД. Участок от Звенигородского шоссе до Волоколамского шоссе», поступившие в ходе проведения собрания участников публичных слушаний: </w:t>
      </w:r>
    </w:p>
    <w:p w:rsidR="00897B60" w:rsidRDefault="00897B60" w:rsidP="00D952EA">
      <w:pPr>
        <w:pStyle w:val="ConsPlusNonformat"/>
        <w:ind w:left="1701"/>
        <w:jc w:val="both"/>
        <w:rPr>
          <w:rFonts w:ascii="Times New Roman" w:hAnsi="Times New Roman" w:cs="Times New Roman"/>
          <w:sz w:val="26"/>
          <w:szCs w:val="26"/>
        </w:rPr>
      </w:pPr>
    </w:p>
    <w:tbl>
      <w:tblPr>
        <w:tblW w:w="10308" w:type="dxa"/>
        <w:jc w:val="center"/>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8"/>
        <w:gridCol w:w="830"/>
        <w:gridCol w:w="21"/>
        <w:gridCol w:w="2165"/>
        <w:gridCol w:w="130"/>
        <w:gridCol w:w="6354"/>
      </w:tblGrid>
      <w:tr w:rsidR="00897B60" w:rsidTr="00D952EA">
        <w:trPr>
          <w:trHeight w:val="989"/>
          <w:jc w:val="center"/>
        </w:trPr>
        <w:tc>
          <w:tcPr>
            <w:tcW w:w="807" w:type="dxa"/>
          </w:tcPr>
          <w:p w:rsidR="00897B60" w:rsidRDefault="00897B60" w:rsidP="00394A0F">
            <w:pPr>
              <w:autoSpaceDE w:val="0"/>
              <w:autoSpaceDN w:val="0"/>
              <w:adjustRightInd w:val="0"/>
              <w:rPr>
                <w:sz w:val="24"/>
                <w:szCs w:val="24"/>
              </w:rPr>
            </w:pPr>
            <w:r>
              <w:rPr>
                <w:sz w:val="24"/>
                <w:szCs w:val="24"/>
              </w:rPr>
              <w:t>№ п/п</w:t>
            </w:r>
          </w:p>
        </w:tc>
        <w:tc>
          <w:tcPr>
            <w:tcW w:w="830" w:type="dxa"/>
          </w:tcPr>
          <w:p w:rsidR="00897B60" w:rsidRDefault="00897B60">
            <w:pPr>
              <w:autoSpaceDE w:val="0"/>
              <w:autoSpaceDN w:val="0"/>
              <w:adjustRightInd w:val="0"/>
              <w:jc w:val="center"/>
              <w:rPr>
                <w:sz w:val="24"/>
                <w:szCs w:val="24"/>
              </w:rPr>
            </w:pPr>
            <w:r>
              <w:rPr>
                <w:sz w:val="24"/>
                <w:szCs w:val="24"/>
              </w:rPr>
              <w:t>№ записи / № книги</w:t>
            </w:r>
          </w:p>
        </w:tc>
        <w:tc>
          <w:tcPr>
            <w:tcW w:w="2186" w:type="dxa"/>
            <w:gridSpan w:val="2"/>
          </w:tcPr>
          <w:p w:rsidR="00897B60" w:rsidRDefault="00897B60">
            <w:pPr>
              <w:autoSpaceDE w:val="0"/>
              <w:autoSpaceDN w:val="0"/>
              <w:adjustRightInd w:val="0"/>
              <w:ind w:right="-108"/>
              <w:jc w:val="center"/>
              <w:rPr>
                <w:sz w:val="24"/>
                <w:szCs w:val="24"/>
              </w:rPr>
            </w:pPr>
            <w:r>
              <w:rPr>
                <w:sz w:val="24"/>
                <w:szCs w:val="24"/>
              </w:rPr>
              <w:t>Ф.И.О.</w:t>
            </w:r>
          </w:p>
        </w:tc>
        <w:tc>
          <w:tcPr>
            <w:tcW w:w="6483" w:type="dxa"/>
            <w:gridSpan w:val="2"/>
          </w:tcPr>
          <w:p w:rsidR="00897B60" w:rsidRDefault="00897B60">
            <w:pPr>
              <w:autoSpaceDE w:val="0"/>
              <w:autoSpaceDN w:val="0"/>
              <w:adjustRightInd w:val="0"/>
              <w:jc w:val="center"/>
              <w:rPr>
                <w:sz w:val="24"/>
                <w:szCs w:val="24"/>
              </w:rPr>
            </w:pPr>
            <w:r>
              <w:rPr>
                <w:sz w:val="24"/>
                <w:szCs w:val="24"/>
              </w:rPr>
              <w:t>Содержание замечания и предложения</w:t>
            </w:r>
          </w:p>
        </w:tc>
      </w:tr>
      <w:tr w:rsidR="00897B60" w:rsidTr="00D952EA">
        <w:trPr>
          <w:trHeight w:val="3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1/10</w:t>
            </w:r>
          </w:p>
        </w:tc>
        <w:tc>
          <w:tcPr>
            <w:tcW w:w="2186" w:type="dxa"/>
            <w:gridSpan w:val="2"/>
          </w:tcPr>
          <w:p w:rsidR="00897B60" w:rsidRDefault="00897B60">
            <w:pPr>
              <w:autoSpaceDE w:val="0"/>
              <w:autoSpaceDN w:val="0"/>
              <w:adjustRightInd w:val="0"/>
              <w:rPr>
                <w:sz w:val="24"/>
                <w:szCs w:val="24"/>
              </w:rPr>
            </w:pPr>
            <w:r>
              <w:rPr>
                <w:sz w:val="24"/>
                <w:szCs w:val="24"/>
              </w:rPr>
              <w:t xml:space="preserve">Рыбакова Ольга Ивановна </w:t>
            </w:r>
          </w:p>
          <w:p w:rsidR="00897B60" w:rsidRDefault="00897B60">
            <w:pPr>
              <w:autoSpaceDE w:val="0"/>
              <w:autoSpaceDN w:val="0"/>
              <w:adjustRightInd w:val="0"/>
              <w:rPr>
                <w:sz w:val="24"/>
                <w:szCs w:val="24"/>
              </w:rPr>
            </w:pPr>
            <w:r>
              <w:rPr>
                <w:sz w:val="20"/>
                <w:szCs w:val="20"/>
              </w:rPr>
              <w:t>депутат МС</w:t>
            </w:r>
          </w:p>
        </w:tc>
        <w:tc>
          <w:tcPr>
            <w:tcW w:w="6483" w:type="dxa"/>
            <w:gridSpan w:val="2"/>
          </w:tcPr>
          <w:p w:rsidR="00897B60" w:rsidRDefault="00897B60">
            <w:pPr>
              <w:autoSpaceDE w:val="0"/>
              <w:autoSpaceDN w:val="0"/>
              <w:adjustRightInd w:val="0"/>
              <w:jc w:val="both"/>
              <w:rPr>
                <w:sz w:val="24"/>
                <w:szCs w:val="24"/>
              </w:rPr>
            </w:pPr>
            <w:r>
              <w:rPr>
                <w:sz w:val="24"/>
                <w:szCs w:val="24"/>
              </w:rPr>
              <w:t>Я, категорически ПРОТИВ предлагаемого проекта. На участке Строгино представленный проект обслуживает прилегающие областные торговые и выставочные центры, здания Правительства и Суда МО. Учитывая значительный размер территории, прилегающей со стороны области к МКАД, масштаб зданий и их посещаемость, Правительство МО должно разработать на своей территории транспортное сообщение с двусторонним движением по закольцованной схеме с выходом в область в р-не метромоста. Существует двусторонняя дорога за корпусами Крокуса вплоть до Синдики, только Прав-во МО не торопится раскошелиться и перекрыло ее шлагбаумом и свои проблемы решает за счет Москвы, а Крокус продолжает строительство Пусть Прав-во МО проблемы области решает за счет своих территорий и финансовых средств, а не за счет москвичей и в частности жителей домов по Неманскому проезду.</w:t>
            </w:r>
          </w:p>
        </w:tc>
      </w:tr>
      <w:tr w:rsidR="00897B60" w:rsidTr="00D952EA">
        <w:trPr>
          <w:trHeight w:val="3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5/10</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Мышаев Евгений Иванович</w:t>
            </w:r>
          </w:p>
          <w:p w:rsidR="00897B60" w:rsidRDefault="00897B60">
            <w:pPr>
              <w:autoSpaceDE w:val="0"/>
              <w:autoSpaceDN w:val="0"/>
              <w:adjustRightInd w:val="0"/>
              <w:rPr>
                <w:sz w:val="24"/>
                <w:szCs w:val="24"/>
              </w:rPr>
            </w:pPr>
            <w:r>
              <w:rPr>
                <w:sz w:val="20"/>
                <w:szCs w:val="20"/>
              </w:rPr>
              <w:t>депутат МС</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проекта планировки линейного объекта по проекту планировки МКАД.</w:t>
            </w:r>
          </w:p>
          <w:p w:rsidR="00897B60" w:rsidRDefault="00897B60">
            <w:pPr>
              <w:jc w:val="both"/>
              <w:rPr>
                <w:i/>
                <w:sz w:val="24"/>
                <w:szCs w:val="24"/>
              </w:rPr>
            </w:pPr>
            <w:r>
              <w:rPr>
                <w:sz w:val="24"/>
                <w:szCs w:val="24"/>
              </w:rPr>
              <w:t>По регламенту предлагаю 1.создать совместную Рабочую группу по подведению итогов ПС и внести в протокол, что вчера при ПС по межеванию квартала г-жа Воробьева не дала нам сделать копии с подписных листов с мнением жителей и не знаем, сколько было этих подписных листов. Поэтому запишите в протокол, что мы сделаем копии этих подписных листов. Должен быть четкий вопрос написан и четкий ответ.  И скажите людям, что они имеют право еще 7 дней</w:t>
            </w:r>
            <w:r>
              <w:rPr>
                <w:i/>
                <w:sz w:val="24"/>
                <w:szCs w:val="24"/>
              </w:rPr>
              <w:t>)</w:t>
            </w:r>
            <w:r>
              <w:rPr>
                <w:sz w:val="24"/>
                <w:szCs w:val="24"/>
              </w:rPr>
              <w:t xml:space="preserve"> прийти и оставить свое мнение. По составу Рабочей группы - это будут депутаты МС и представители общественности: Казанская Н.К., Фоменко В.И., Мышаев Е.И., Берлянд И.Е., Копкина И.Н., Прохорцева Е.В.</w:t>
            </w:r>
          </w:p>
          <w:p w:rsidR="00897B60" w:rsidRDefault="00897B60">
            <w:pPr>
              <w:jc w:val="both"/>
              <w:rPr>
                <w:i/>
                <w:sz w:val="24"/>
                <w:szCs w:val="24"/>
              </w:rPr>
            </w:pPr>
            <w:r>
              <w:rPr>
                <w:sz w:val="24"/>
                <w:szCs w:val="24"/>
              </w:rPr>
              <w:t>Я отвечу господину Хуснуллину насчёт дорог. После митинга 15 июня этого года резолюция была разослана и пришли ответы, что дороги будут построены тогда, когда будет застроен Тушинский аэродром на 30000 жителей. 44 тысячи болельщиков стадиона Спартак и 30 000 жителей не смогут выехать через Волоколамку. Эти дороги будут строить через Живописную улицу и ещё одну дорогу через район Строгино. Насчёт вопроса, почему власть не думает о нас, как вчера сказала госпожа Воробьёва – они двигаются к капитализму, поэтому они не думают о нас, а мы будем двигаться к социализму. Мы здесь жители, мы – здесь власть. Они как бы власть исполнительная должны нас слушать, но не слушают. Я хочу сказать , что проектанты не ответили на вопросы во-первых. Я может что-то пропустил, они не сказали, что здесь будет ещё одно – разворот на улицу Исаковского, будет петля, которая будет уходить с внутренней стороны на внешнюю. Дальше, вы спрашиваете, почему расширяется в том числе Строгинский бульвар, въезд на Строгинский бульвар и выезд на Строгинский бульвар с кольца увеличит поток автотранспорта проезжающего через район Строгино. Ещё не сказали, что будет съезд дополнительный со Звенигородки в Строгино, где в принципе пробку можно будет этого участка от Звенигородки до последнего выезда из Строгино объехать через Строгино. Дальше, развязка через Мякининский проезд, сейчас получается что, автомобильный транспорт двигающийся со стороны Ашана на лево– у них там пробка действительно. И многие, и я сам тоже езжу, я не езжу в эту пробку, я лучше объеду через Рижскую развязку и въезжаю в Строгино спокойно. Увеличив такую развязку они, знаете, может 25% туда едут налево, а сейчас они запустят сюда все 100% - будут прибегать сюда, понимаете? Что получается? Увеличивается поток, получаются дополнительные въезды. Ещё ни одна проблема не решалась расширением дорог. Расширение дорог привлекает большее количество автотранспорта. Поэтому вот такие вопросы на самом деле. И не нужно решать проблемы Крокус-Сити за счёт жителей района Строгино. Это наша территория и мы здесь власть. И мы будем распоряжаться, что нам делать и как нам делать. Потом господин проектант не ответил ещё на один вопрос, что же вы не хотите пустить через Крокус-Сити. Мы рассматривали на муниципальном собрании этот вопрос , я не помню точную формулировку как было это сказано: а там понимаете ли запретная зона, а там понимаете ли находится правительство Московской области, там нельзя ничего, они там работают, там под окнами машины будут ездить. Они там работают, а мы не живём, я не знаю, за кого нас принимают. Это вообще безобразие полнейшее со всех сторон. И на самом деле. Мы уже приняли, проголосовали за ответ – что бы публичные слушания признать состоявшимися, проект отклонить</w:t>
            </w:r>
            <w:r>
              <w:rPr>
                <w:i/>
                <w:sz w:val="24"/>
                <w:szCs w:val="24"/>
              </w:rPr>
              <w:t xml:space="preserve">. </w:t>
            </w:r>
          </w:p>
          <w:p w:rsidR="00897B60" w:rsidRDefault="00897B60">
            <w:pPr>
              <w:jc w:val="both"/>
              <w:rPr>
                <w:sz w:val="24"/>
                <w:szCs w:val="24"/>
              </w:rPr>
            </w:pPr>
            <w:r>
              <w:rPr>
                <w:sz w:val="24"/>
                <w:szCs w:val="24"/>
              </w:rPr>
              <w:t>Я думаю, что мы уже приняли, что публичные слушания состоялись. Жители против проекта планировки. И не забудьте сдать опросные листы. Всё. Спасибо.</w:t>
            </w:r>
          </w:p>
        </w:tc>
      </w:tr>
      <w:tr w:rsidR="00897B60" w:rsidTr="00D952EA">
        <w:trPr>
          <w:trHeight w:val="101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7/10</w:t>
            </w:r>
          </w:p>
        </w:tc>
        <w:tc>
          <w:tcPr>
            <w:tcW w:w="2186" w:type="dxa"/>
            <w:gridSpan w:val="2"/>
          </w:tcPr>
          <w:p w:rsidR="00897B60" w:rsidRDefault="00897B60">
            <w:pPr>
              <w:autoSpaceDE w:val="0"/>
              <w:autoSpaceDN w:val="0"/>
              <w:adjustRightInd w:val="0"/>
              <w:rPr>
                <w:sz w:val="24"/>
                <w:szCs w:val="24"/>
              </w:rPr>
            </w:pPr>
            <w:r>
              <w:rPr>
                <w:sz w:val="24"/>
                <w:szCs w:val="24"/>
              </w:rPr>
              <w:t>Теплов Алексей Аркадьевич</w:t>
            </w:r>
          </w:p>
          <w:p w:rsidR="00897B60" w:rsidRDefault="00897B60">
            <w:pPr>
              <w:autoSpaceDE w:val="0"/>
              <w:autoSpaceDN w:val="0"/>
              <w:adjustRightInd w:val="0"/>
              <w:rPr>
                <w:sz w:val="20"/>
                <w:szCs w:val="20"/>
              </w:rPr>
            </w:pPr>
            <w:r>
              <w:rPr>
                <w:sz w:val="20"/>
                <w:szCs w:val="20"/>
              </w:rPr>
              <w:t>депутат МС</w:t>
            </w:r>
          </w:p>
        </w:tc>
        <w:tc>
          <w:tcPr>
            <w:tcW w:w="6483" w:type="dxa"/>
            <w:gridSpan w:val="2"/>
          </w:tcPr>
          <w:p w:rsidR="00897B60" w:rsidRDefault="00897B60">
            <w:pPr>
              <w:autoSpaceDE w:val="0"/>
              <w:autoSpaceDN w:val="0"/>
              <w:adjustRightInd w:val="0"/>
              <w:jc w:val="both"/>
              <w:rPr>
                <w:sz w:val="24"/>
                <w:szCs w:val="24"/>
              </w:rPr>
            </w:pPr>
            <w:r>
              <w:rPr>
                <w:sz w:val="24"/>
                <w:szCs w:val="24"/>
              </w:rPr>
              <w:t>Расширение МКАД во внутреннюю сторону за счет района Строгино недопустимо. Территория внутри МКАД и так переуплотнена, территория с внешней стороны более свободна. Проект следует отклонить.</w:t>
            </w:r>
          </w:p>
        </w:tc>
      </w:tr>
      <w:tr w:rsidR="00897B60" w:rsidTr="00D952EA">
        <w:trPr>
          <w:trHeight w:val="28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2/11</w:t>
            </w:r>
          </w:p>
        </w:tc>
        <w:tc>
          <w:tcPr>
            <w:tcW w:w="2186" w:type="dxa"/>
            <w:gridSpan w:val="2"/>
          </w:tcPr>
          <w:p w:rsidR="00897B60" w:rsidRDefault="00897B60">
            <w:pPr>
              <w:autoSpaceDE w:val="0"/>
              <w:autoSpaceDN w:val="0"/>
              <w:adjustRightInd w:val="0"/>
              <w:rPr>
                <w:sz w:val="24"/>
                <w:szCs w:val="24"/>
              </w:rPr>
            </w:pPr>
            <w:r>
              <w:rPr>
                <w:sz w:val="24"/>
                <w:szCs w:val="24"/>
              </w:rPr>
              <w:t>Епифанова Ольга Олеговна</w:t>
            </w:r>
          </w:p>
        </w:tc>
        <w:tc>
          <w:tcPr>
            <w:tcW w:w="6483" w:type="dxa"/>
            <w:gridSpan w:val="2"/>
          </w:tcPr>
          <w:p w:rsidR="00897B60" w:rsidRDefault="00897B60">
            <w:pPr>
              <w:jc w:val="both"/>
              <w:rPr>
                <w:sz w:val="24"/>
                <w:szCs w:val="24"/>
              </w:rPr>
            </w:pPr>
            <w:r>
              <w:rPr>
                <w:sz w:val="24"/>
                <w:szCs w:val="24"/>
              </w:rPr>
              <w:t>Категорически против расширения МКАД на стороне Строгино (внутренняя сторона МКАД) – это проект, обеспечивающий обслуживание прилегающих со стороны области МКАД торговых и выставочных центров, здания Правительства МО и Суда. Считаю, что Правительство МО должно разработать на своей территории транспортное сообщение с двусторонним движением по закольцованной схеме с выходом в область в районе Метромоста. Существует двухсторонняя дорога за корпусами Крокуса вплоть доСиндики, но Правительство МО перекрыло ее шлагбаумами.</w:t>
            </w:r>
          </w:p>
        </w:tc>
      </w:tr>
      <w:tr w:rsidR="00897B60" w:rsidTr="00D952EA">
        <w:trPr>
          <w:trHeight w:val="3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3/11</w:t>
            </w:r>
          </w:p>
        </w:tc>
        <w:tc>
          <w:tcPr>
            <w:tcW w:w="2186" w:type="dxa"/>
            <w:gridSpan w:val="2"/>
          </w:tcPr>
          <w:p w:rsidR="00897B60" w:rsidRDefault="00897B60">
            <w:pPr>
              <w:autoSpaceDE w:val="0"/>
              <w:autoSpaceDN w:val="0"/>
              <w:adjustRightInd w:val="0"/>
              <w:rPr>
                <w:sz w:val="24"/>
                <w:szCs w:val="24"/>
              </w:rPr>
            </w:pPr>
            <w:r>
              <w:rPr>
                <w:sz w:val="24"/>
                <w:szCs w:val="24"/>
              </w:rPr>
              <w:t>Кафтырева Анна Михайловна</w:t>
            </w:r>
          </w:p>
        </w:tc>
        <w:tc>
          <w:tcPr>
            <w:tcW w:w="6483" w:type="dxa"/>
            <w:gridSpan w:val="2"/>
          </w:tcPr>
          <w:p w:rsidR="00897B60" w:rsidRDefault="00897B60">
            <w:pPr>
              <w:autoSpaceDE w:val="0"/>
              <w:autoSpaceDN w:val="0"/>
              <w:adjustRightInd w:val="0"/>
              <w:jc w:val="both"/>
              <w:rPr>
                <w:sz w:val="24"/>
                <w:szCs w:val="24"/>
              </w:rPr>
            </w:pPr>
            <w:r>
              <w:rPr>
                <w:sz w:val="24"/>
                <w:szCs w:val="24"/>
              </w:rPr>
              <w:t>Предполагаемый проект МКАД отклонить.</w:t>
            </w:r>
          </w:p>
        </w:tc>
      </w:tr>
      <w:tr w:rsidR="00897B60" w:rsidTr="00D952EA">
        <w:trPr>
          <w:trHeight w:val="188"/>
          <w:jc w:val="center"/>
        </w:trPr>
        <w:tc>
          <w:tcPr>
            <w:tcW w:w="807" w:type="dxa"/>
          </w:tcPr>
          <w:p w:rsidR="00897B60" w:rsidRDefault="00897B60" w:rsidP="00394A0F">
            <w:pPr>
              <w:numPr>
                <w:ilvl w:val="0"/>
                <w:numId w:val="8"/>
              </w:numPr>
              <w:autoSpaceDE w:val="0"/>
              <w:autoSpaceDN w:val="0"/>
              <w:adjustRightInd w:val="0"/>
              <w:rPr>
                <w:color w:val="000000"/>
                <w:sz w:val="24"/>
                <w:szCs w:val="24"/>
              </w:rPr>
            </w:pPr>
          </w:p>
        </w:tc>
        <w:tc>
          <w:tcPr>
            <w:tcW w:w="830" w:type="dxa"/>
          </w:tcPr>
          <w:p w:rsidR="00897B60" w:rsidRDefault="00897B60">
            <w:pPr>
              <w:autoSpaceDE w:val="0"/>
              <w:autoSpaceDN w:val="0"/>
              <w:adjustRightInd w:val="0"/>
              <w:jc w:val="center"/>
              <w:rPr>
                <w:sz w:val="24"/>
                <w:szCs w:val="24"/>
              </w:rPr>
            </w:pPr>
            <w:r>
              <w:rPr>
                <w:sz w:val="24"/>
                <w:szCs w:val="24"/>
              </w:rPr>
              <w:t>4/11</w:t>
            </w:r>
          </w:p>
        </w:tc>
        <w:tc>
          <w:tcPr>
            <w:tcW w:w="2186" w:type="dxa"/>
            <w:gridSpan w:val="2"/>
          </w:tcPr>
          <w:p w:rsidR="00897B60" w:rsidRDefault="00897B60">
            <w:pPr>
              <w:autoSpaceDE w:val="0"/>
              <w:autoSpaceDN w:val="0"/>
              <w:adjustRightInd w:val="0"/>
              <w:rPr>
                <w:sz w:val="24"/>
                <w:szCs w:val="24"/>
              </w:rPr>
            </w:pPr>
            <w:r>
              <w:rPr>
                <w:sz w:val="24"/>
                <w:szCs w:val="24"/>
              </w:rPr>
              <w:t>Якименко Людмила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Категорически против расширения МКАД с внутренней стороны. Учитывая значительный размер территории прилегающей со стороны области к МКАД, масштаб зданий и их посещаемость. Правительство МО должно разработать на своей территории транспортное сообщение с двусторонним движением по закольцованной схеме в область в район метромоста. Существует двусторонняя дорога за корпусами Крокуса вплоть доСиндики, только Правительство МО перекрыло ее шлагбаумами. Категорически против расширения внутренней стороны МКАД. </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5/11</w:t>
            </w:r>
          </w:p>
        </w:tc>
        <w:tc>
          <w:tcPr>
            <w:tcW w:w="2186" w:type="dxa"/>
            <w:gridSpan w:val="2"/>
          </w:tcPr>
          <w:p w:rsidR="00897B60" w:rsidRDefault="00897B60">
            <w:pPr>
              <w:autoSpaceDE w:val="0"/>
              <w:autoSpaceDN w:val="0"/>
              <w:adjustRightInd w:val="0"/>
              <w:rPr>
                <w:sz w:val="24"/>
                <w:szCs w:val="24"/>
              </w:rPr>
            </w:pPr>
            <w:r>
              <w:rPr>
                <w:sz w:val="24"/>
                <w:szCs w:val="24"/>
              </w:rPr>
              <w:t>Куликова Раиса Васильевна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на стороне Строгино (внутренней стороне МКАД). Учитывая значительный размер территории, прилегающей со стороны области к МКАД, масштаб зданий и их посещаемости, правительство МО должно разработать на своей территории транспортное сообщение с двусторонним движением по закольцованной схеме с выходом в область в районе Метромоста. Существует двусторонняя дорога за корпусами «Крокуса» вплоть до «Синдики», только правительство МО перекрыло ее шлагбаумами.</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6/11</w:t>
            </w:r>
          </w:p>
        </w:tc>
        <w:tc>
          <w:tcPr>
            <w:tcW w:w="2186" w:type="dxa"/>
            <w:gridSpan w:val="2"/>
          </w:tcPr>
          <w:p w:rsidR="00897B60" w:rsidRDefault="00897B60">
            <w:pPr>
              <w:autoSpaceDE w:val="0"/>
              <w:autoSpaceDN w:val="0"/>
              <w:adjustRightInd w:val="0"/>
              <w:rPr>
                <w:sz w:val="24"/>
                <w:szCs w:val="24"/>
              </w:rPr>
            </w:pPr>
            <w:r>
              <w:rPr>
                <w:sz w:val="24"/>
                <w:szCs w:val="24"/>
              </w:rPr>
              <w:t>Панова Татьяна Владимировна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в районе Крокус-Сити за счет района Строгино. В домах по Исаковского 2 корп. 2 летом постоянный гул с МКАД, нельзя открыть окна. Считаю единственно правильным решением расширение дороги МКАД за счет земли Московской области, т.е. за счет «Крокус Сити». Не лишайте людей воздуха.</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7/11</w:t>
            </w:r>
          </w:p>
          <w:p w:rsidR="00897B60" w:rsidRDefault="00897B60">
            <w:pPr>
              <w:autoSpaceDE w:val="0"/>
              <w:autoSpaceDN w:val="0"/>
              <w:adjustRightInd w:val="0"/>
              <w:jc w:val="center"/>
              <w:rPr>
                <w:sz w:val="24"/>
                <w:szCs w:val="24"/>
              </w:rPr>
            </w:pPr>
            <w:r>
              <w:rPr>
                <w:sz w:val="24"/>
                <w:szCs w:val="24"/>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Копкина Ирина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Предлагаемый проект отклонить Мэру Москвы обратиться в Координационный совет Москвы и  Московской области по транспортным вопросам с целью разработать новый проект по расширению МКАД с внешней стороны, с организацией двустороннего движения за торговыми комплексами Крокус-Экспо, зданием областного суда.</w:t>
            </w:r>
          </w:p>
          <w:p w:rsidR="00897B60" w:rsidRDefault="00897B60">
            <w:pPr>
              <w:autoSpaceDE w:val="0"/>
              <w:autoSpaceDN w:val="0"/>
              <w:adjustRightInd w:val="0"/>
              <w:jc w:val="both"/>
              <w:rPr>
                <w:sz w:val="24"/>
                <w:szCs w:val="24"/>
              </w:rPr>
            </w:pPr>
            <w:r>
              <w:rPr>
                <w:sz w:val="24"/>
                <w:szCs w:val="24"/>
              </w:rPr>
              <w:t>30 лет я проживаю на Неманском пр. д. 1 корп. 1 и выступаю от имени жителей. Мы предлагаем данный проект отклонить по следующим причинам: 1. Расширение Мкад в сторону Строгино на 29 метров. 2. Парк сокращается почти на 2 гектара, это зона особоохраняемой природной территории. 3. Превышение уровня шума в несколько раз, превышение предельно допустимого загрязнения воздуха в 5 раз. Это экология для Строгино. В пояснительной записке к проекту сказано, что назначение боковых проездов связано с обслуживанием торговых комплексов и Крокус Экспо. Возникает закономерный вопрос: на каком основании мы должны расплачиваться своим здоровьем, расширяя МКАД за счет Строгино. Мы собрали независимых экспертов, экологов, градостроителей (это делал Сергей Митрохин) и предлагаем следующее техническое задание: 1) расширение МКАД с внешней стороны, со стороны области, с организацией двухстороннего движения; 2) сохранение парка «Москворецкий» в существующих границах, запретить расширение в сторону Строгино; 3) Мэру Собянину обратиться в Координационный совет правительства Москвы и Московской области по транспортным вопросам с целью расширения МКАД за торговыми центрами, зданием Областного суда и т.д. Мы против этого проекта по тем причинам, по которым нам будет невозможно здесь жить. Многие жители обеспокоены здоровьем своих детей, они будут искать возможность покидать свои квартиры, упадет рыночная цена наших квартир резко упадет с приближением МКАД. Мы против этого проекта. Прошу поднять руки, кто за то, чтобы проект отклонить.</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9/11</w:t>
            </w:r>
          </w:p>
        </w:tc>
        <w:tc>
          <w:tcPr>
            <w:tcW w:w="2186" w:type="dxa"/>
            <w:gridSpan w:val="2"/>
          </w:tcPr>
          <w:p w:rsidR="00897B60" w:rsidRDefault="00897B60">
            <w:pPr>
              <w:autoSpaceDE w:val="0"/>
              <w:autoSpaceDN w:val="0"/>
              <w:adjustRightInd w:val="0"/>
              <w:rPr>
                <w:sz w:val="24"/>
                <w:szCs w:val="24"/>
              </w:rPr>
            </w:pPr>
            <w:r>
              <w:rPr>
                <w:sz w:val="24"/>
                <w:szCs w:val="24"/>
              </w:rPr>
              <w:t>Шершаков Андрей Александрович</w:t>
            </w:r>
          </w:p>
        </w:tc>
        <w:tc>
          <w:tcPr>
            <w:tcW w:w="6483" w:type="dxa"/>
            <w:gridSpan w:val="2"/>
          </w:tcPr>
          <w:p w:rsidR="00897B60" w:rsidRDefault="00897B60">
            <w:pPr>
              <w:autoSpaceDE w:val="0"/>
              <w:autoSpaceDN w:val="0"/>
              <w:adjustRightInd w:val="0"/>
              <w:jc w:val="both"/>
              <w:rPr>
                <w:sz w:val="24"/>
                <w:szCs w:val="24"/>
              </w:rPr>
            </w:pPr>
            <w:r>
              <w:rPr>
                <w:sz w:val="24"/>
                <w:szCs w:val="24"/>
              </w:rPr>
              <w:t>Я категорически против данного проекта. Так как уменьшается расстояние от МКАД до жилых домов. Предлагаю вести дорогу в области.</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11/11</w:t>
            </w:r>
          </w:p>
        </w:tc>
        <w:tc>
          <w:tcPr>
            <w:tcW w:w="2186" w:type="dxa"/>
            <w:gridSpan w:val="2"/>
          </w:tcPr>
          <w:p w:rsidR="00897B60" w:rsidRDefault="00897B60">
            <w:pPr>
              <w:autoSpaceDE w:val="0"/>
              <w:autoSpaceDN w:val="0"/>
              <w:adjustRightInd w:val="0"/>
              <w:rPr>
                <w:sz w:val="24"/>
                <w:szCs w:val="24"/>
              </w:rPr>
            </w:pPr>
            <w:r>
              <w:rPr>
                <w:sz w:val="24"/>
                <w:szCs w:val="24"/>
              </w:rPr>
              <w:t>Ватутина Елена Константиновна</w:t>
            </w:r>
          </w:p>
        </w:tc>
        <w:tc>
          <w:tcPr>
            <w:tcW w:w="6483" w:type="dxa"/>
            <w:gridSpan w:val="2"/>
          </w:tcPr>
          <w:p w:rsidR="00897B60" w:rsidRDefault="00897B60" w:rsidP="00865F9A">
            <w:pPr>
              <w:numPr>
                <w:ilvl w:val="0"/>
                <w:numId w:val="9"/>
              </w:numPr>
              <w:autoSpaceDE w:val="0"/>
              <w:autoSpaceDN w:val="0"/>
              <w:adjustRightInd w:val="0"/>
              <w:jc w:val="both"/>
              <w:rPr>
                <w:sz w:val="24"/>
                <w:szCs w:val="24"/>
              </w:rPr>
            </w:pPr>
            <w:r>
              <w:rPr>
                <w:sz w:val="24"/>
                <w:szCs w:val="24"/>
              </w:rPr>
              <w:t>Установить шумозащитные экраны максимально возможной высоты на всем протяжении МКАД со стороны Строгино (не менее 6 м), особенно это касается сквера между пешеходным переходом в сторону «Леруа Мерлен» и ул. Катукова, включая АЗС (которую желательно вообще перенести в другое место, т.к. рядом детская и спортивная площадки</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12/11</w:t>
            </w:r>
          </w:p>
        </w:tc>
        <w:tc>
          <w:tcPr>
            <w:tcW w:w="2186" w:type="dxa"/>
            <w:gridSpan w:val="2"/>
          </w:tcPr>
          <w:p w:rsidR="00897B60" w:rsidRDefault="00897B60">
            <w:pPr>
              <w:autoSpaceDE w:val="0"/>
              <w:autoSpaceDN w:val="0"/>
              <w:adjustRightInd w:val="0"/>
              <w:rPr>
                <w:sz w:val="24"/>
                <w:szCs w:val="24"/>
              </w:rPr>
            </w:pPr>
            <w:r>
              <w:rPr>
                <w:sz w:val="24"/>
                <w:szCs w:val="24"/>
              </w:rPr>
              <w:t>Степанова Елена Владимировна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проекта «Проект планировки участка линейного объекта МКАД. Участок от Звенигор.проспекта до Волоколамского шоссе». Нельзя трогать парк и уменьшать его в границах. Я против расширения МКАДа за счет территорий парка, расширяйте с внешней стороны. Предлагаю хорошенько подумать сотрудникам Генплана над альтернативными вариантами, которые не будут ухудшать качество жизни и отдыха жителей Строгино.</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14/11</w:t>
            </w:r>
          </w:p>
        </w:tc>
        <w:tc>
          <w:tcPr>
            <w:tcW w:w="2186" w:type="dxa"/>
            <w:gridSpan w:val="2"/>
          </w:tcPr>
          <w:p w:rsidR="00897B60" w:rsidRDefault="00897B60">
            <w:pPr>
              <w:autoSpaceDE w:val="0"/>
              <w:autoSpaceDN w:val="0"/>
              <w:adjustRightInd w:val="0"/>
              <w:rPr>
                <w:sz w:val="24"/>
                <w:szCs w:val="24"/>
              </w:rPr>
            </w:pPr>
            <w:r>
              <w:rPr>
                <w:sz w:val="24"/>
                <w:szCs w:val="24"/>
              </w:rPr>
              <w:t>Рымко Михаил Львович</w:t>
            </w:r>
          </w:p>
        </w:tc>
        <w:tc>
          <w:tcPr>
            <w:tcW w:w="6483" w:type="dxa"/>
            <w:gridSpan w:val="2"/>
          </w:tcPr>
          <w:p w:rsidR="00897B60" w:rsidRDefault="00897B60" w:rsidP="00865F9A">
            <w:pPr>
              <w:numPr>
                <w:ilvl w:val="0"/>
                <w:numId w:val="10"/>
              </w:numPr>
              <w:autoSpaceDE w:val="0"/>
              <w:autoSpaceDN w:val="0"/>
              <w:adjustRightInd w:val="0"/>
              <w:jc w:val="both"/>
              <w:rPr>
                <w:sz w:val="24"/>
                <w:szCs w:val="24"/>
              </w:rPr>
            </w:pPr>
            <w:r>
              <w:rPr>
                <w:sz w:val="24"/>
                <w:szCs w:val="24"/>
              </w:rPr>
              <w:t>Не согласен с предложенным проектом. Не решает проблему, т.к. далее следует Волоколамское шоссе и выезд из Москвы и Митино, что на два-три ряда сузит проезжую часть (это наблюдается на каждом выезде-заезде). Плюс ежегодное увеличение количества транспорта.</w:t>
            </w:r>
          </w:p>
          <w:p w:rsidR="00897B60" w:rsidRDefault="00897B60" w:rsidP="00865F9A">
            <w:pPr>
              <w:numPr>
                <w:ilvl w:val="0"/>
                <w:numId w:val="10"/>
              </w:numPr>
              <w:autoSpaceDE w:val="0"/>
              <w:autoSpaceDN w:val="0"/>
              <w:adjustRightInd w:val="0"/>
              <w:jc w:val="both"/>
              <w:rPr>
                <w:sz w:val="24"/>
                <w:szCs w:val="24"/>
              </w:rPr>
            </w:pPr>
            <w:r>
              <w:rPr>
                <w:sz w:val="24"/>
                <w:szCs w:val="24"/>
              </w:rPr>
              <w:t>Уже существующая загазованность превышает все нормы и выхлопы от автомашин ощущаются на 11 этаже (превышается в 5 раз).</w:t>
            </w:r>
          </w:p>
          <w:p w:rsidR="00897B60" w:rsidRDefault="00897B60" w:rsidP="00865F9A">
            <w:pPr>
              <w:numPr>
                <w:ilvl w:val="0"/>
                <w:numId w:val="10"/>
              </w:numPr>
              <w:autoSpaceDE w:val="0"/>
              <w:autoSpaceDN w:val="0"/>
              <w:adjustRightInd w:val="0"/>
              <w:jc w:val="both"/>
              <w:rPr>
                <w:sz w:val="24"/>
                <w:szCs w:val="24"/>
              </w:rPr>
            </w:pPr>
            <w:r>
              <w:rPr>
                <w:sz w:val="24"/>
                <w:szCs w:val="24"/>
              </w:rPr>
              <w:t>Не понятна увязка проекта с уже существующими коммуникациями.</w:t>
            </w:r>
          </w:p>
          <w:p w:rsidR="00897B60" w:rsidRDefault="00897B60" w:rsidP="00865F9A">
            <w:pPr>
              <w:numPr>
                <w:ilvl w:val="0"/>
                <w:numId w:val="10"/>
              </w:numPr>
              <w:autoSpaceDE w:val="0"/>
              <w:autoSpaceDN w:val="0"/>
              <w:adjustRightInd w:val="0"/>
              <w:jc w:val="both"/>
              <w:rPr>
                <w:sz w:val="24"/>
                <w:szCs w:val="24"/>
              </w:rPr>
            </w:pPr>
            <w:r>
              <w:rPr>
                <w:sz w:val="24"/>
                <w:szCs w:val="24"/>
              </w:rPr>
              <w:t>Нет заезда с МКАД на Мякининский проезд.</w:t>
            </w:r>
          </w:p>
          <w:p w:rsidR="00897B60" w:rsidRDefault="00897B60" w:rsidP="00865F9A">
            <w:pPr>
              <w:numPr>
                <w:ilvl w:val="0"/>
                <w:numId w:val="10"/>
              </w:numPr>
              <w:autoSpaceDE w:val="0"/>
              <w:autoSpaceDN w:val="0"/>
              <w:adjustRightInd w:val="0"/>
              <w:jc w:val="both"/>
              <w:rPr>
                <w:sz w:val="24"/>
                <w:szCs w:val="24"/>
              </w:rPr>
            </w:pPr>
            <w:r>
              <w:rPr>
                <w:sz w:val="24"/>
                <w:szCs w:val="24"/>
              </w:rPr>
              <w:t>Расширении МКАД должно быть за счет Московской области. Строить параллельную дорогу.</w:t>
            </w:r>
          </w:p>
          <w:p w:rsidR="00897B60" w:rsidRDefault="00897B60" w:rsidP="00865F9A">
            <w:pPr>
              <w:numPr>
                <w:ilvl w:val="0"/>
                <w:numId w:val="10"/>
              </w:numPr>
              <w:autoSpaceDE w:val="0"/>
              <w:autoSpaceDN w:val="0"/>
              <w:adjustRightInd w:val="0"/>
              <w:jc w:val="both"/>
              <w:rPr>
                <w:sz w:val="24"/>
                <w:szCs w:val="24"/>
              </w:rPr>
            </w:pPr>
            <w:r>
              <w:rPr>
                <w:sz w:val="24"/>
                <w:szCs w:val="24"/>
              </w:rPr>
              <w:t>Проект уменьшает количество въезда-выезда из Строгино.</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15/11</w:t>
            </w:r>
          </w:p>
        </w:tc>
        <w:tc>
          <w:tcPr>
            <w:tcW w:w="2186" w:type="dxa"/>
            <w:gridSpan w:val="2"/>
          </w:tcPr>
          <w:p w:rsidR="00897B60" w:rsidRDefault="00897B60">
            <w:pPr>
              <w:autoSpaceDE w:val="0"/>
              <w:autoSpaceDN w:val="0"/>
              <w:adjustRightInd w:val="0"/>
              <w:rPr>
                <w:sz w:val="24"/>
                <w:szCs w:val="24"/>
              </w:rPr>
            </w:pPr>
            <w:r>
              <w:rPr>
                <w:sz w:val="24"/>
                <w:szCs w:val="24"/>
              </w:rPr>
              <w:t>Мамонтов Иван Павлович</w:t>
            </w:r>
          </w:p>
        </w:tc>
        <w:tc>
          <w:tcPr>
            <w:tcW w:w="6483" w:type="dxa"/>
            <w:gridSpan w:val="2"/>
          </w:tcPr>
          <w:p w:rsidR="00897B60" w:rsidRDefault="00897B60">
            <w:pPr>
              <w:autoSpaceDE w:val="0"/>
              <w:autoSpaceDN w:val="0"/>
              <w:adjustRightInd w:val="0"/>
              <w:jc w:val="both"/>
              <w:rPr>
                <w:sz w:val="24"/>
                <w:szCs w:val="24"/>
              </w:rPr>
            </w:pPr>
            <w:r>
              <w:rPr>
                <w:sz w:val="24"/>
                <w:szCs w:val="24"/>
              </w:rPr>
              <w:t>Согласен с проектным решением.</w:t>
            </w:r>
          </w:p>
        </w:tc>
      </w:tr>
      <w:tr w:rsidR="00897B60" w:rsidTr="00D952EA">
        <w:trPr>
          <w:trHeight w:val="92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rPr>
                <w:sz w:val="24"/>
                <w:szCs w:val="24"/>
              </w:rPr>
            </w:pPr>
            <w:r>
              <w:rPr>
                <w:sz w:val="24"/>
                <w:szCs w:val="24"/>
              </w:rPr>
              <w:t>16/11</w:t>
            </w:r>
          </w:p>
        </w:tc>
        <w:tc>
          <w:tcPr>
            <w:tcW w:w="2186" w:type="dxa"/>
            <w:gridSpan w:val="2"/>
          </w:tcPr>
          <w:p w:rsidR="00897B60" w:rsidRDefault="00897B60">
            <w:pPr>
              <w:autoSpaceDE w:val="0"/>
              <w:autoSpaceDN w:val="0"/>
              <w:adjustRightInd w:val="0"/>
              <w:rPr>
                <w:sz w:val="24"/>
                <w:szCs w:val="24"/>
              </w:rPr>
            </w:pPr>
            <w:r>
              <w:rPr>
                <w:sz w:val="24"/>
                <w:szCs w:val="24"/>
              </w:rPr>
              <w:t>Ловачев Юрий Гаврилович</w:t>
            </w:r>
          </w:p>
        </w:tc>
        <w:tc>
          <w:tcPr>
            <w:tcW w:w="6483" w:type="dxa"/>
            <w:gridSpan w:val="2"/>
          </w:tcPr>
          <w:p w:rsidR="00897B60" w:rsidRDefault="00897B60">
            <w:pPr>
              <w:autoSpaceDE w:val="0"/>
              <w:autoSpaceDN w:val="0"/>
              <w:adjustRightInd w:val="0"/>
              <w:jc w:val="both"/>
              <w:rPr>
                <w:sz w:val="24"/>
                <w:szCs w:val="24"/>
              </w:rPr>
            </w:pPr>
            <w:r>
              <w:rPr>
                <w:sz w:val="24"/>
                <w:szCs w:val="24"/>
              </w:rPr>
              <w:t>Возражаю против предложенного проекта, т.к. он открыто направлен против интересов жителей Строгино, наносит существенный вред их здоровью.</w:t>
            </w:r>
          </w:p>
        </w:tc>
      </w:tr>
      <w:tr w:rsidR="00897B60" w:rsidTr="00D952EA">
        <w:trPr>
          <w:trHeight w:val="246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rPr>
                <w:sz w:val="24"/>
                <w:szCs w:val="24"/>
              </w:rPr>
            </w:pPr>
            <w:r>
              <w:rPr>
                <w:sz w:val="24"/>
                <w:szCs w:val="24"/>
              </w:rPr>
              <w:t>17/11</w:t>
            </w:r>
          </w:p>
        </w:tc>
        <w:tc>
          <w:tcPr>
            <w:tcW w:w="2186" w:type="dxa"/>
            <w:gridSpan w:val="2"/>
          </w:tcPr>
          <w:p w:rsidR="00897B60" w:rsidRDefault="00897B60">
            <w:pPr>
              <w:autoSpaceDE w:val="0"/>
              <w:autoSpaceDN w:val="0"/>
              <w:adjustRightInd w:val="0"/>
              <w:rPr>
                <w:sz w:val="24"/>
                <w:szCs w:val="24"/>
              </w:rPr>
            </w:pPr>
            <w:r>
              <w:rPr>
                <w:sz w:val="24"/>
                <w:szCs w:val="24"/>
              </w:rPr>
              <w:t>Хрынова Лариса Константиновна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Требуем до принятия решения и утверждения провести независимую экологическую экспертизу зарубежными компаниями в частности Норвегия </w:t>
            </w:r>
            <w:r>
              <w:rPr>
                <w:sz w:val="24"/>
                <w:szCs w:val="24"/>
                <w:lang w:val="en-US"/>
              </w:rPr>
              <w:t>DNV</w:t>
            </w:r>
            <w:r>
              <w:rPr>
                <w:sz w:val="24"/>
                <w:szCs w:val="24"/>
              </w:rPr>
              <w:t xml:space="preserve"> имеющее отделение в Москве. Провести оценку экологических рисков.</w:t>
            </w:r>
          </w:p>
          <w:p w:rsidR="00897B60" w:rsidRDefault="00897B60">
            <w:pPr>
              <w:autoSpaceDE w:val="0"/>
              <w:autoSpaceDN w:val="0"/>
              <w:adjustRightInd w:val="0"/>
              <w:jc w:val="both"/>
              <w:rPr>
                <w:sz w:val="24"/>
                <w:szCs w:val="24"/>
              </w:rPr>
            </w:pPr>
            <w:r>
              <w:rPr>
                <w:sz w:val="24"/>
                <w:szCs w:val="24"/>
              </w:rPr>
              <w:t>Обратится в Мосгордуму и Госдуму по вопросу запрете данного проекта.</w:t>
            </w:r>
          </w:p>
          <w:p w:rsidR="00897B60" w:rsidRDefault="00897B60">
            <w:pPr>
              <w:autoSpaceDE w:val="0"/>
              <w:autoSpaceDN w:val="0"/>
              <w:adjustRightInd w:val="0"/>
              <w:jc w:val="both"/>
              <w:rPr>
                <w:sz w:val="24"/>
                <w:szCs w:val="24"/>
              </w:rPr>
            </w:pPr>
            <w:r>
              <w:rPr>
                <w:sz w:val="24"/>
                <w:szCs w:val="24"/>
              </w:rPr>
              <w:t xml:space="preserve">Рассмотреть вопрос о переносе новых полос на эстакаду над существующей полосой без приближения к домам. </w:t>
            </w:r>
          </w:p>
        </w:tc>
      </w:tr>
      <w:tr w:rsidR="00897B60" w:rsidTr="00D952EA">
        <w:trPr>
          <w:trHeight w:val="765"/>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rPr>
                <w:sz w:val="24"/>
                <w:szCs w:val="24"/>
              </w:rPr>
            </w:pPr>
            <w:r>
              <w:rPr>
                <w:sz w:val="24"/>
                <w:szCs w:val="24"/>
              </w:rPr>
              <w:t>18/11</w:t>
            </w:r>
          </w:p>
        </w:tc>
        <w:tc>
          <w:tcPr>
            <w:tcW w:w="2186" w:type="dxa"/>
            <w:gridSpan w:val="2"/>
          </w:tcPr>
          <w:p w:rsidR="00897B60" w:rsidRDefault="00897B60">
            <w:pPr>
              <w:autoSpaceDE w:val="0"/>
              <w:autoSpaceDN w:val="0"/>
              <w:adjustRightInd w:val="0"/>
              <w:rPr>
                <w:sz w:val="24"/>
                <w:szCs w:val="24"/>
              </w:rPr>
            </w:pPr>
            <w:r>
              <w:rPr>
                <w:sz w:val="24"/>
                <w:szCs w:val="24"/>
              </w:rPr>
              <w:t>Даин Павел Леонидович</w:t>
            </w:r>
          </w:p>
        </w:tc>
        <w:tc>
          <w:tcPr>
            <w:tcW w:w="6483" w:type="dxa"/>
            <w:gridSpan w:val="2"/>
          </w:tcPr>
          <w:p w:rsidR="00897B60" w:rsidRDefault="00897B60">
            <w:pPr>
              <w:autoSpaceDE w:val="0"/>
              <w:autoSpaceDN w:val="0"/>
              <w:adjustRightInd w:val="0"/>
              <w:jc w:val="both"/>
              <w:rPr>
                <w:sz w:val="24"/>
                <w:szCs w:val="24"/>
              </w:rPr>
            </w:pPr>
            <w:r>
              <w:rPr>
                <w:sz w:val="24"/>
                <w:szCs w:val="24"/>
              </w:rPr>
              <w:t>Расширить МКАД не с внутренней или внешней стороны или на эстакаде.</w:t>
            </w:r>
          </w:p>
          <w:p w:rsidR="00897B60" w:rsidRDefault="00897B60">
            <w:pPr>
              <w:autoSpaceDE w:val="0"/>
              <w:autoSpaceDN w:val="0"/>
              <w:adjustRightInd w:val="0"/>
              <w:jc w:val="both"/>
              <w:rPr>
                <w:sz w:val="24"/>
                <w:szCs w:val="24"/>
              </w:rPr>
            </w:pPr>
            <w:r>
              <w:rPr>
                <w:sz w:val="24"/>
                <w:szCs w:val="24"/>
              </w:rPr>
              <w:t>Сохранить парк Москворецкий в Строгино в частности восстановленный парк между бензоколонкой и садовым трестом на Неманском проезде.</w:t>
            </w:r>
          </w:p>
          <w:p w:rsidR="00897B60" w:rsidRDefault="00897B60">
            <w:pPr>
              <w:autoSpaceDE w:val="0"/>
              <w:autoSpaceDN w:val="0"/>
              <w:adjustRightInd w:val="0"/>
              <w:jc w:val="both"/>
              <w:rPr>
                <w:sz w:val="24"/>
                <w:szCs w:val="24"/>
              </w:rPr>
            </w:pPr>
            <w:r>
              <w:rPr>
                <w:sz w:val="24"/>
                <w:szCs w:val="24"/>
              </w:rPr>
              <w:t>Увеличить высоту экранов шумопоглощающих.</w:t>
            </w:r>
          </w:p>
          <w:p w:rsidR="00897B60" w:rsidRDefault="00897B60">
            <w:pPr>
              <w:autoSpaceDE w:val="0"/>
              <w:autoSpaceDN w:val="0"/>
              <w:adjustRightInd w:val="0"/>
              <w:jc w:val="both"/>
              <w:rPr>
                <w:sz w:val="24"/>
                <w:szCs w:val="24"/>
              </w:rPr>
            </w:pPr>
            <w:r>
              <w:rPr>
                <w:sz w:val="24"/>
                <w:szCs w:val="24"/>
              </w:rPr>
              <w:t>Требуем не нарушать экологию:</w:t>
            </w:r>
          </w:p>
          <w:p w:rsidR="00897B60" w:rsidRDefault="00897B60">
            <w:pPr>
              <w:autoSpaceDE w:val="0"/>
              <w:autoSpaceDN w:val="0"/>
              <w:adjustRightInd w:val="0"/>
              <w:jc w:val="both"/>
              <w:rPr>
                <w:sz w:val="24"/>
                <w:szCs w:val="24"/>
              </w:rPr>
            </w:pPr>
            <w:r>
              <w:rPr>
                <w:sz w:val="24"/>
                <w:szCs w:val="24"/>
              </w:rPr>
              <w:t xml:space="preserve">- провести независимую экологическую экспертизу с расчетом рисков. Привлечь зарубежную компанию </w:t>
            </w:r>
            <w:r>
              <w:rPr>
                <w:sz w:val="24"/>
                <w:szCs w:val="24"/>
                <w:lang w:val="en-US"/>
              </w:rPr>
              <w:t>NordVerskeVeritas</w:t>
            </w:r>
            <w:r>
              <w:rPr>
                <w:sz w:val="24"/>
                <w:szCs w:val="24"/>
              </w:rPr>
              <w:t xml:space="preserve"> (</w:t>
            </w:r>
            <w:r>
              <w:rPr>
                <w:sz w:val="24"/>
                <w:szCs w:val="24"/>
                <w:lang w:val="en-US"/>
              </w:rPr>
              <w:t>DNV</w:t>
            </w:r>
            <w:r>
              <w:rPr>
                <w:sz w:val="24"/>
                <w:szCs w:val="24"/>
              </w:rPr>
              <w:t>) Норвегия отделением в Москве.</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19/11</w:t>
            </w:r>
          </w:p>
        </w:tc>
        <w:tc>
          <w:tcPr>
            <w:tcW w:w="2186" w:type="dxa"/>
            <w:gridSpan w:val="2"/>
          </w:tcPr>
          <w:p w:rsidR="00897B60" w:rsidRDefault="00897B60">
            <w:pPr>
              <w:autoSpaceDE w:val="0"/>
              <w:autoSpaceDN w:val="0"/>
              <w:adjustRightInd w:val="0"/>
              <w:rPr>
                <w:sz w:val="24"/>
                <w:szCs w:val="24"/>
              </w:rPr>
            </w:pPr>
            <w:r>
              <w:rPr>
                <w:sz w:val="24"/>
                <w:szCs w:val="24"/>
              </w:rPr>
              <w:t>Борзых Александр Фёдорович</w:t>
            </w:r>
          </w:p>
        </w:tc>
        <w:tc>
          <w:tcPr>
            <w:tcW w:w="6483" w:type="dxa"/>
            <w:gridSpan w:val="2"/>
          </w:tcPr>
          <w:p w:rsidR="00897B60" w:rsidRDefault="00897B60">
            <w:pPr>
              <w:autoSpaceDE w:val="0"/>
              <w:autoSpaceDN w:val="0"/>
              <w:adjustRightInd w:val="0"/>
              <w:jc w:val="both"/>
              <w:rPr>
                <w:sz w:val="24"/>
                <w:szCs w:val="24"/>
              </w:rPr>
            </w:pPr>
            <w:r>
              <w:rPr>
                <w:sz w:val="24"/>
                <w:szCs w:val="24"/>
              </w:rPr>
              <w:t>Расширение МКАД провести со стороны Московской области.</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20/11</w:t>
            </w:r>
          </w:p>
        </w:tc>
        <w:tc>
          <w:tcPr>
            <w:tcW w:w="2186" w:type="dxa"/>
            <w:gridSpan w:val="2"/>
          </w:tcPr>
          <w:p w:rsidR="00897B60" w:rsidRDefault="00897B60">
            <w:pPr>
              <w:autoSpaceDE w:val="0"/>
              <w:autoSpaceDN w:val="0"/>
              <w:adjustRightInd w:val="0"/>
              <w:rPr>
                <w:sz w:val="24"/>
                <w:szCs w:val="24"/>
              </w:rPr>
            </w:pPr>
            <w:r>
              <w:rPr>
                <w:sz w:val="24"/>
                <w:szCs w:val="24"/>
              </w:rPr>
              <w:t>Косяков Кирилл Владимирович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проекта, т.к. не предусмотрен доп.въезд в Строгино с внешней стороны МКАД. Необходимо прорабатывать новую развязку на пересечении МКАД и Таллинской. Необходимо организовывать новую экспозицию и проводить новые публичные слушания с оповещением всех жителей Строгино.</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23/11</w:t>
            </w:r>
          </w:p>
        </w:tc>
        <w:tc>
          <w:tcPr>
            <w:tcW w:w="2186" w:type="dxa"/>
            <w:gridSpan w:val="2"/>
          </w:tcPr>
          <w:p w:rsidR="00897B60" w:rsidRDefault="00897B60">
            <w:pPr>
              <w:autoSpaceDE w:val="0"/>
              <w:autoSpaceDN w:val="0"/>
              <w:adjustRightInd w:val="0"/>
              <w:rPr>
                <w:sz w:val="24"/>
                <w:szCs w:val="24"/>
              </w:rPr>
            </w:pPr>
            <w:r>
              <w:rPr>
                <w:sz w:val="24"/>
                <w:szCs w:val="24"/>
              </w:rPr>
              <w:t>Шведова Серафима Алексеевна</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реконструкции МКАД от Звенигородки до Волоколамки категорически против.</w:t>
            </w:r>
          </w:p>
          <w:p w:rsidR="00897B60" w:rsidRDefault="00897B60" w:rsidP="00865F9A">
            <w:pPr>
              <w:numPr>
                <w:ilvl w:val="0"/>
                <w:numId w:val="11"/>
              </w:numPr>
              <w:autoSpaceDE w:val="0"/>
              <w:autoSpaceDN w:val="0"/>
              <w:adjustRightInd w:val="0"/>
              <w:jc w:val="both"/>
              <w:rPr>
                <w:sz w:val="24"/>
                <w:szCs w:val="24"/>
              </w:rPr>
            </w:pPr>
            <w:r>
              <w:rPr>
                <w:sz w:val="24"/>
                <w:szCs w:val="24"/>
              </w:rPr>
              <w:t>Дом в котором я живу выходит на Мякининский проезд и окажется мои окна в 5 метрах от полосы движения и при расширении не решается вопрос с пробками на Неманском и Мякининском проездах.</w:t>
            </w:r>
          </w:p>
          <w:p w:rsidR="00897B60" w:rsidRDefault="00897B60" w:rsidP="00865F9A">
            <w:pPr>
              <w:numPr>
                <w:ilvl w:val="0"/>
                <w:numId w:val="11"/>
              </w:numPr>
              <w:autoSpaceDE w:val="0"/>
              <w:autoSpaceDN w:val="0"/>
              <w:adjustRightInd w:val="0"/>
              <w:jc w:val="both"/>
              <w:rPr>
                <w:sz w:val="24"/>
                <w:szCs w:val="24"/>
              </w:rPr>
            </w:pPr>
            <w:r>
              <w:rPr>
                <w:sz w:val="24"/>
                <w:szCs w:val="24"/>
              </w:rPr>
              <w:t>По проекту видно, что чиновники просто хотят освоить деньги, о жителях района Строгино не беспокоят. Зеленый полуостров превратился в полосу движения МКАД-Центр.</w:t>
            </w:r>
          </w:p>
          <w:p w:rsidR="00897B60" w:rsidRDefault="00897B60" w:rsidP="00865F9A">
            <w:pPr>
              <w:numPr>
                <w:ilvl w:val="0"/>
                <w:numId w:val="11"/>
              </w:numPr>
              <w:autoSpaceDE w:val="0"/>
              <w:autoSpaceDN w:val="0"/>
              <w:adjustRightInd w:val="0"/>
              <w:jc w:val="both"/>
              <w:rPr>
                <w:sz w:val="24"/>
                <w:szCs w:val="24"/>
              </w:rPr>
            </w:pPr>
            <w:r>
              <w:rPr>
                <w:sz w:val="24"/>
                <w:szCs w:val="24"/>
              </w:rPr>
              <w:t>Дублер МКАД будет забит утром и вечером в часы пик.</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24/11</w:t>
            </w:r>
          </w:p>
        </w:tc>
        <w:tc>
          <w:tcPr>
            <w:tcW w:w="2186" w:type="dxa"/>
            <w:gridSpan w:val="2"/>
          </w:tcPr>
          <w:p w:rsidR="00897B60" w:rsidRDefault="00897B60">
            <w:pPr>
              <w:autoSpaceDE w:val="0"/>
              <w:autoSpaceDN w:val="0"/>
              <w:adjustRightInd w:val="0"/>
              <w:rPr>
                <w:sz w:val="24"/>
                <w:szCs w:val="24"/>
              </w:rPr>
            </w:pPr>
            <w:r>
              <w:rPr>
                <w:sz w:val="24"/>
                <w:szCs w:val="24"/>
              </w:rPr>
              <w:t>Денисова Жанна Федоровна</w:t>
            </w:r>
          </w:p>
        </w:tc>
        <w:tc>
          <w:tcPr>
            <w:tcW w:w="6483" w:type="dxa"/>
            <w:gridSpan w:val="2"/>
          </w:tcPr>
          <w:p w:rsidR="00897B60" w:rsidRDefault="00897B60">
            <w:pPr>
              <w:autoSpaceDE w:val="0"/>
              <w:autoSpaceDN w:val="0"/>
              <w:adjustRightInd w:val="0"/>
              <w:jc w:val="both"/>
              <w:rPr>
                <w:sz w:val="24"/>
                <w:szCs w:val="24"/>
              </w:rPr>
            </w:pPr>
            <w:r>
              <w:rPr>
                <w:sz w:val="24"/>
                <w:szCs w:val="24"/>
              </w:rPr>
              <w:t>Установка противошумовых экранов, озеленения. Считаю реконструкцию кольцевой неизбежным фактом. Максимально учесть пожелания жителей.</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26/11</w:t>
            </w:r>
          </w:p>
        </w:tc>
        <w:tc>
          <w:tcPr>
            <w:tcW w:w="2186" w:type="dxa"/>
            <w:gridSpan w:val="2"/>
          </w:tcPr>
          <w:p w:rsidR="00897B60" w:rsidRDefault="00897B60">
            <w:pPr>
              <w:autoSpaceDE w:val="0"/>
              <w:autoSpaceDN w:val="0"/>
              <w:adjustRightInd w:val="0"/>
              <w:rPr>
                <w:sz w:val="24"/>
                <w:szCs w:val="24"/>
              </w:rPr>
            </w:pPr>
            <w:r>
              <w:rPr>
                <w:sz w:val="24"/>
                <w:szCs w:val="24"/>
              </w:rPr>
              <w:t>Генералова Валентина Петровна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Я проживаю в Строгино, на Неманском проезде дом 3, кв. 147 (это рядом с МКАД), здесь проживают и дети и внуки мои. Я против расширения МКАД по внутренней стороне, мы хотим дышать чистым воздухом. </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27/11</w:t>
            </w:r>
          </w:p>
        </w:tc>
        <w:tc>
          <w:tcPr>
            <w:tcW w:w="2186" w:type="dxa"/>
            <w:gridSpan w:val="2"/>
          </w:tcPr>
          <w:p w:rsidR="00897B60" w:rsidRDefault="00897B60">
            <w:pPr>
              <w:autoSpaceDE w:val="0"/>
              <w:autoSpaceDN w:val="0"/>
              <w:adjustRightInd w:val="0"/>
              <w:rPr>
                <w:color w:val="000000"/>
                <w:sz w:val="24"/>
                <w:szCs w:val="24"/>
              </w:rPr>
            </w:pPr>
            <w:r>
              <w:rPr>
                <w:color w:val="000000"/>
                <w:sz w:val="24"/>
                <w:szCs w:val="24"/>
              </w:rPr>
              <w:t>Судец Марина Владимировна</w:t>
            </w:r>
          </w:p>
        </w:tc>
        <w:tc>
          <w:tcPr>
            <w:tcW w:w="6483" w:type="dxa"/>
            <w:gridSpan w:val="2"/>
          </w:tcPr>
          <w:p w:rsidR="00897B60" w:rsidRDefault="00897B60">
            <w:pPr>
              <w:autoSpaceDE w:val="0"/>
              <w:autoSpaceDN w:val="0"/>
              <w:adjustRightInd w:val="0"/>
              <w:jc w:val="both"/>
              <w:rPr>
                <w:sz w:val="24"/>
                <w:szCs w:val="24"/>
              </w:rPr>
            </w:pPr>
            <w:r>
              <w:rPr>
                <w:color w:val="000000"/>
                <w:sz w:val="24"/>
                <w:szCs w:val="24"/>
              </w:rPr>
              <w:t>Категорически против расширения МКАД. В течение последних лет постоянно пытаются оторвать участки ООПТ «Москворецкий», что является нарушением нескольких федеральных и городских законов. Кроме того, ПДК со стороны МКАД превышено в 3 раза. Я живу на 12 этаже, но при открытых окнах – сильный шум и грязь. Кто лишает нас и наших детей права дышать воздухом а не гарью?</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28/11</w:t>
            </w:r>
          </w:p>
        </w:tc>
        <w:tc>
          <w:tcPr>
            <w:tcW w:w="2186" w:type="dxa"/>
            <w:gridSpan w:val="2"/>
          </w:tcPr>
          <w:p w:rsidR="00897B60" w:rsidRDefault="00897B60">
            <w:pPr>
              <w:autoSpaceDE w:val="0"/>
              <w:autoSpaceDN w:val="0"/>
              <w:adjustRightInd w:val="0"/>
              <w:rPr>
                <w:sz w:val="24"/>
                <w:szCs w:val="24"/>
              </w:rPr>
            </w:pPr>
            <w:r>
              <w:rPr>
                <w:sz w:val="24"/>
                <w:szCs w:val="24"/>
              </w:rPr>
              <w:t>Махмутова Файле Файзрахмановна</w:t>
            </w:r>
          </w:p>
        </w:tc>
        <w:tc>
          <w:tcPr>
            <w:tcW w:w="6483" w:type="dxa"/>
            <w:gridSpan w:val="2"/>
          </w:tcPr>
          <w:p w:rsidR="00897B60" w:rsidRDefault="00897B60">
            <w:pPr>
              <w:autoSpaceDE w:val="0"/>
              <w:autoSpaceDN w:val="0"/>
              <w:adjustRightInd w:val="0"/>
              <w:jc w:val="both"/>
              <w:rPr>
                <w:sz w:val="24"/>
                <w:szCs w:val="24"/>
              </w:rPr>
            </w:pPr>
            <w:r>
              <w:rPr>
                <w:sz w:val="24"/>
                <w:szCs w:val="24"/>
              </w:rPr>
              <w:t>Мы против!</w:t>
            </w:r>
          </w:p>
          <w:p w:rsidR="00897B60" w:rsidRDefault="00897B60">
            <w:pPr>
              <w:autoSpaceDE w:val="0"/>
              <w:autoSpaceDN w:val="0"/>
              <w:adjustRightInd w:val="0"/>
              <w:jc w:val="both"/>
              <w:rPr>
                <w:sz w:val="24"/>
                <w:szCs w:val="24"/>
              </w:rPr>
            </w:pPr>
            <w:r>
              <w:rPr>
                <w:sz w:val="24"/>
                <w:szCs w:val="24"/>
              </w:rPr>
              <w:t>Расширять в сторону Строгино ни в коем случае нельзя. Мы и так задыхаемся от МКАД.</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29/11</w:t>
            </w:r>
          </w:p>
        </w:tc>
        <w:tc>
          <w:tcPr>
            <w:tcW w:w="2186" w:type="dxa"/>
            <w:gridSpan w:val="2"/>
          </w:tcPr>
          <w:p w:rsidR="00897B60" w:rsidRDefault="00897B60">
            <w:pPr>
              <w:autoSpaceDE w:val="0"/>
              <w:autoSpaceDN w:val="0"/>
              <w:adjustRightInd w:val="0"/>
              <w:rPr>
                <w:sz w:val="24"/>
                <w:szCs w:val="24"/>
              </w:rPr>
            </w:pPr>
            <w:r>
              <w:rPr>
                <w:sz w:val="24"/>
                <w:szCs w:val="24"/>
              </w:rPr>
              <w:t>Баронин Андрей Валерьевич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строительства внутри МКАД.</w:t>
            </w:r>
          </w:p>
          <w:p w:rsidR="00897B60" w:rsidRDefault="00897B60">
            <w:pPr>
              <w:autoSpaceDE w:val="0"/>
              <w:autoSpaceDN w:val="0"/>
              <w:adjustRightInd w:val="0"/>
              <w:jc w:val="both"/>
              <w:rPr>
                <w:sz w:val="24"/>
                <w:szCs w:val="24"/>
              </w:rPr>
            </w:pPr>
            <w:r>
              <w:rPr>
                <w:sz w:val="24"/>
                <w:szCs w:val="24"/>
              </w:rPr>
              <w:t>1.Категорически против расширения МКАД за счет территории Строгино и парка.</w:t>
            </w:r>
          </w:p>
          <w:p w:rsidR="00897B60" w:rsidRDefault="00897B60">
            <w:pPr>
              <w:autoSpaceDE w:val="0"/>
              <w:autoSpaceDN w:val="0"/>
              <w:adjustRightInd w:val="0"/>
              <w:jc w:val="both"/>
              <w:rPr>
                <w:sz w:val="24"/>
                <w:szCs w:val="24"/>
              </w:rPr>
            </w:pPr>
            <w:r>
              <w:rPr>
                <w:sz w:val="24"/>
                <w:szCs w:val="24"/>
              </w:rPr>
              <w:t>2.Пусть строят с внешней стороны и за счет тех предприятий, которые создают пробки, т.е. за счет Крокусса и строительного рынка.</w:t>
            </w:r>
          </w:p>
          <w:p w:rsidR="00897B60" w:rsidRDefault="00897B60">
            <w:pPr>
              <w:autoSpaceDE w:val="0"/>
              <w:autoSpaceDN w:val="0"/>
              <w:adjustRightInd w:val="0"/>
              <w:jc w:val="both"/>
              <w:rPr>
                <w:sz w:val="24"/>
                <w:szCs w:val="24"/>
              </w:rPr>
            </w:pPr>
            <w:r>
              <w:rPr>
                <w:sz w:val="24"/>
                <w:szCs w:val="24"/>
              </w:rPr>
              <w:t>3.Оповещение о слушаниях было безобразным, большинство жителей не знало о времени и месте слушаний.</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32/11</w:t>
            </w:r>
          </w:p>
        </w:tc>
        <w:tc>
          <w:tcPr>
            <w:tcW w:w="2186" w:type="dxa"/>
            <w:gridSpan w:val="2"/>
          </w:tcPr>
          <w:p w:rsidR="00897B60" w:rsidRDefault="00897B60">
            <w:pPr>
              <w:autoSpaceDE w:val="0"/>
              <w:autoSpaceDN w:val="0"/>
              <w:adjustRightInd w:val="0"/>
              <w:rPr>
                <w:sz w:val="24"/>
                <w:szCs w:val="24"/>
              </w:rPr>
            </w:pPr>
            <w:r>
              <w:rPr>
                <w:sz w:val="24"/>
                <w:szCs w:val="24"/>
              </w:rPr>
              <w:t>Шунин Василий Алексеевич</w:t>
            </w:r>
          </w:p>
        </w:tc>
        <w:tc>
          <w:tcPr>
            <w:tcW w:w="6483" w:type="dxa"/>
            <w:gridSpan w:val="2"/>
          </w:tcPr>
          <w:p w:rsidR="00897B60" w:rsidRDefault="00897B60">
            <w:pPr>
              <w:autoSpaceDE w:val="0"/>
              <w:autoSpaceDN w:val="0"/>
              <w:adjustRightInd w:val="0"/>
              <w:jc w:val="both"/>
              <w:rPr>
                <w:sz w:val="24"/>
                <w:szCs w:val="24"/>
              </w:rPr>
            </w:pPr>
            <w:r>
              <w:rPr>
                <w:sz w:val="24"/>
                <w:szCs w:val="24"/>
              </w:rPr>
              <w:t>1.Категорически против расширения МКАД (внутренняя часть) в сторону жилых домов Строгино (особенно в районе Неманского пр., и начала ул. Исаковского) и ликвидации части парка «Москворецкий».</w:t>
            </w:r>
          </w:p>
          <w:p w:rsidR="00897B60" w:rsidRDefault="00897B60">
            <w:pPr>
              <w:autoSpaceDE w:val="0"/>
              <w:autoSpaceDN w:val="0"/>
              <w:adjustRightInd w:val="0"/>
              <w:jc w:val="both"/>
              <w:rPr>
                <w:sz w:val="24"/>
                <w:szCs w:val="24"/>
              </w:rPr>
            </w:pPr>
            <w:r>
              <w:rPr>
                <w:sz w:val="24"/>
                <w:szCs w:val="24"/>
              </w:rPr>
              <w:t>2.Перенести строительство в сторону Моск.обл. (с внеш стороны МКАД).</w:t>
            </w:r>
          </w:p>
          <w:p w:rsidR="00897B60" w:rsidRDefault="00897B60">
            <w:pPr>
              <w:autoSpaceDE w:val="0"/>
              <w:autoSpaceDN w:val="0"/>
              <w:adjustRightInd w:val="0"/>
              <w:jc w:val="both"/>
              <w:rPr>
                <w:sz w:val="24"/>
                <w:szCs w:val="24"/>
              </w:rPr>
            </w:pPr>
            <w:r>
              <w:rPr>
                <w:sz w:val="24"/>
                <w:szCs w:val="24"/>
              </w:rPr>
              <w:t>3.Проект отклонить и рассмотреть варианты строительства МКАД на террит.Моск.области.</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34/11</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Бублик Зоя Платоновна</w:t>
            </w:r>
          </w:p>
        </w:tc>
        <w:tc>
          <w:tcPr>
            <w:tcW w:w="6483" w:type="dxa"/>
            <w:gridSpan w:val="2"/>
          </w:tcPr>
          <w:p w:rsidR="00897B60" w:rsidRDefault="00897B60">
            <w:pPr>
              <w:autoSpaceDE w:val="0"/>
              <w:autoSpaceDN w:val="0"/>
              <w:adjustRightInd w:val="0"/>
              <w:jc w:val="both"/>
              <w:rPr>
                <w:sz w:val="24"/>
                <w:szCs w:val="24"/>
              </w:rPr>
            </w:pPr>
            <w:r>
              <w:rPr>
                <w:sz w:val="24"/>
                <w:szCs w:val="24"/>
              </w:rPr>
              <w:t>Против любого дорожно-строительства на территории района. Решайте за счет земель Московской области.либо Тушинского аэродрома.</w:t>
            </w:r>
          </w:p>
          <w:p w:rsidR="00897B60" w:rsidRDefault="00897B60">
            <w:pPr>
              <w:autoSpaceDE w:val="0"/>
              <w:autoSpaceDN w:val="0"/>
              <w:adjustRightInd w:val="0"/>
              <w:jc w:val="both"/>
              <w:rPr>
                <w:sz w:val="24"/>
                <w:szCs w:val="24"/>
              </w:rPr>
            </w:pPr>
            <w:r>
              <w:rPr>
                <w:sz w:val="24"/>
                <w:szCs w:val="24"/>
              </w:rPr>
              <w:t xml:space="preserve">Живу я в противоположном конце нашего района – Твардовского 18, корп. 2 и я знаю, что нас поддерживали жители, когда хотели по парковой зоне Строгинской поймы провести дорогу. И так же и мы поддерживаем вас, потому что я знаю, что собой представляет парк, который отделяет МКАД от Неманского проезда – деревья все мутанты. Кто здесь из проектировщиков – вот Вы , кажется, говорили, что всё проверено – Вы пройдите там, там деревья все больные, а им уже по 30 лет. Больные, посмотрите. Можете себе представить. Я уже видела, а если ещё увеличиться поток?  Что будет? Кроме того, хочу обратить ваше внимание жители, что в настоящий момент происходит здесь, до начала собрания, я не знаю даже как это сказать – какое-то должностное преступление госпожи Воробьёвой. Когда в последний день экспозиции заполнялся 7-ой журнал, сейчас здесь были представлены журналы (8-ой и 9-ый отсутствуют) с 10-го по 16-ый. Кроме того, последняя строка, где можно было написать своё мнение жителям, тоже не давалась заполняться. Что это будет? Нам не дали. А где 8-ой и 9-ый журнал? Почему он находится на рабочем месте госпожи Воробьёвой? И кто там сделал записи? А это – 80. Это называется должностное преступление. Прошу Вас разобраться с этим. Кроме того, ещё пол года назад я слышала, что Крокус-Сити вышло на правительство Москвы что бы им сделали этот как раз проект. Это в интересах Крокус-Сити. Только налоги они платят в Московскую область. Тут сказали, что надо расширить Волоколамское шоссе. А у нас есть территория Тушинского аэродрома ещё. Почему там нельзя сделать выезды в Москву, Московскую область, Павшино. Причём многоуровнево, используя взлётную полосу. </w:t>
            </w:r>
          </w:p>
          <w:p w:rsidR="00897B60" w:rsidRDefault="00897B60">
            <w:pPr>
              <w:autoSpaceDE w:val="0"/>
              <w:autoSpaceDN w:val="0"/>
              <w:adjustRightInd w:val="0"/>
              <w:jc w:val="both"/>
              <w:rPr>
                <w:sz w:val="24"/>
                <w:szCs w:val="24"/>
              </w:rPr>
            </w:pPr>
            <w:r>
              <w:rPr>
                <w:sz w:val="24"/>
                <w:szCs w:val="24"/>
              </w:rPr>
              <w:t xml:space="preserve">Все стоянки, которые находятся на против «Янтарного города» находятся на парковой территории. «Блюз» стоит на парковой земле, Твардовского-16  - тоже на парковой земле, это всё парковая земля без компенсации. А компенсацию они сделали – там, где сейчас напротив детской поликлиники, на Твардовского там пересечение. Там был дорожный разделитель, но в настоящий момент его уже убрали и сделали парковку. Почему Вы хотите решить проблему Хорошево-Мневников за счёт района Строгино? </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35/11</w:t>
            </w:r>
          </w:p>
        </w:tc>
        <w:tc>
          <w:tcPr>
            <w:tcW w:w="2186" w:type="dxa"/>
            <w:gridSpan w:val="2"/>
          </w:tcPr>
          <w:p w:rsidR="00897B60" w:rsidRDefault="00897B60">
            <w:pPr>
              <w:autoSpaceDE w:val="0"/>
              <w:autoSpaceDN w:val="0"/>
              <w:adjustRightInd w:val="0"/>
              <w:rPr>
                <w:sz w:val="24"/>
                <w:szCs w:val="24"/>
              </w:rPr>
            </w:pPr>
            <w:r>
              <w:rPr>
                <w:sz w:val="24"/>
                <w:szCs w:val="24"/>
              </w:rPr>
              <w:t>Куликова Наталья Дмитриевна</w:t>
            </w:r>
          </w:p>
        </w:tc>
        <w:tc>
          <w:tcPr>
            <w:tcW w:w="6483" w:type="dxa"/>
            <w:gridSpan w:val="2"/>
          </w:tcPr>
          <w:p w:rsidR="00897B60" w:rsidRDefault="00897B60">
            <w:pPr>
              <w:autoSpaceDE w:val="0"/>
              <w:autoSpaceDN w:val="0"/>
              <w:adjustRightInd w:val="0"/>
              <w:jc w:val="both"/>
              <w:rPr>
                <w:sz w:val="24"/>
                <w:szCs w:val="24"/>
              </w:rPr>
            </w:pPr>
            <w:r>
              <w:rPr>
                <w:sz w:val="24"/>
                <w:szCs w:val="24"/>
              </w:rPr>
              <w:t>Найти возможность решить поставленные перед проектом задачи за счет земель, находящихся за МКАДом (с внешней стороны), т.е. ближе к торговым и бизнес центрам и подальше от жилых и парковых зон.</w:t>
            </w:r>
          </w:p>
        </w:tc>
      </w:tr>
      <w:tr w:rsidR="00897B60" w:rsidTr="00D952EA">
        <w:trPr>
          <w:trHeight w:val="82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38/11</w:t>
            </w:r>
          </w:p>
        </w:tc>
        <w:tc>
          <w:tcPr>
            <w:tcW w:w="2186" w:type="dxa"/>
            <w:gridSpan w:val="2"/>
          </w:tcPr>
          <w:p w:rsidR="00897B60" w:rsidRDefault="00897B60">
            <w:pPr>
              <w:autoSpaceDE w:val="0"/>
              <w:autoSpaceDN w:val="0"/>
              <w:adjustRightInd w:val="0"/>
              <w:rPr>
                <w:sz w:val="24"/>
                <w:szCs w:val="24"/>
              </w:rPr>
            </w:pPr>
            <w:r>
              <w:rPr>
                <w:sz w:val="24"/>
                <w:szCs w:val="24"/>
              </w:rPr>
              <w:t>Максимова Татьяна Васильевна</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за счет района Строгино категорически против.</w:t>
            </w:r>
          </w:p>
        </w:tc>
      </w:tr>
      <w:tr w:rsidR="00897B60" w:rsidTr="00D952EA">
        <w:trPr>
          <w:trHeight w:val="604"/>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1/12</w:t>
            </w:r>
          </w:p>
        </w:tc>
        <w:tc>
          <w:tcPr>
            <w:tcW w:w="2186" w:type="dxa"/>
            <w:gridSpan w:val="2"/>
          </w:tcPr>
          <w:p w:rsidR="00897B60" w:rsidRDefault="00897B60">
            <w:pPr>
              <w:autoSpaceDE w:val="0"/>
              <w:autoSpaceDN w:val="0"/>
              <w:adjustRightInd w:val="0"/>
              <w:rPr>
                <w:sz w:val="24"/>
                <w:szCs w:val="24"/>
              </w:rPr>
            </w:pPr>
            <w:r>
              <w:rPr>
                <w:sz w:val="24"/>
                <w:szCs w:val="24"/>
              </w:rPr>
              <w:t>Степанова Алевтина Павловна</w:t>
            </w:r>
          </w:p>
        </w:tc>
        <w:tc>
          <w:tcPr>
            <w:tcW w:w="6483" w:type="dxa"/>
            <w:gridSpan w:val="2"/>
          </w:tcPr>
          <w:p w:rsidR="00897B60" w:rsidRDefault="00897B60">
            <w:pPr>
              <w:autoSpaceDE w:val="0"/>
              <w:autoSpaceDN w:val="0"/>
              <w:adjustRightInd w:val="0"/>
              <w:jc w:val="both"/>
              <w:rPr>
                <w:sz w:val="24"/>
                <w:szCs w:val="24"/>
              </w:rPr>
            </w:pPr>
            <w:r>
              <w:rPr>
                <w:sz w:val="24"/>
                <w:szCs w:val="24"/>
              </w:rPr>
              <w:t>Я категорически против расширения Московской кольцевой автомобильной дороги к жилым домам со стороны Строгино, потому что эта дорога уже построена очень близко к жилым домам, а если она будет еще ближе на 20 метров, то это уже нарушает все условия проживания людей нашего района.</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lang w:val="en-US"/>
              </w:rPr>
              <w:t>2</w:t>
            </w:r>
            <w:r>
              <w:rPr>
                <w:sz w:val="24"/>
                <w:szCs w:val="24"/>
              </w:rPr>
              <w:t>/</w:t>
            </w:r>
            <w:r>
              <w:rPr>
                <w:sz w:val="24"/>
                <w:szCs w:val="24"/>
                <w:lang w:val="en-US"/>
              </w:rPr>
              <w:t>12</w:t>
            </w:r>
          </w:p>
        </w:tc>
        <w:tc>
          <w:tcPr>
            <w:tcW w:w="2186" w:type="dxa"/>
            <w:gridSpan w:val="2"/>
          </w:tcPr>
          <w:p w:rsidR="00897B60" w:rsidRDefault="00897B60">
            <w:pPr>
              <w:autoSpaceDE w:val="0"/>
              <w:autoSpaceDN w:val="0"/>
              <w:adjustRightInd w:val="0"/>
              <w:rPr>
                <w:sz w:val="24"/>
                <w:szCs w:val="24"/>
              </w:rPr>
            </w:pPr>
            <w:r>
              <w:rPr>
                <w:sz w:val="24"/>
                <w:szCs w:val="24"/>
              </w:rPr>
              <w:t>Таланко Геннадий Владимирович</w:t>
            </w:r>
          </w:p>
        </w:tc>
        <w:tc>
          <w:tcPr>
            <w:tcW w:w="6483" w:type="dxa"/>
            <w:gridSpan w:val="2"/>
          </w:tcPr>
          <w:p w:rsidR="00897B60" w:rsidRDefault="00897B60">
            <w:pPr>
              <w:jc w:val="both"/>
              <w:rPr>
                <w:sz w:val="24"/>
                <w:szCs w:val="24"/>
              </w:rPr>
            </w:pPr>
            <w:r>
              <w:rPr>
                <w:sz w:val="24"/>
                <w:szCs w:val="24"/>
              </w:rPr>
              <w:t>Категорически против расширения МКАД за счет территории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2/12</w:t>
            </w:r>
          </w:p>
        </w:tc>
        <w:tc>
          <w:tcPr>
            <w:tcW w:w="2186" w:type="dxa"/>
            <w:gridSpan w:val="2"/>
          </w:tcPr>
          <w:p w:rsidR="00897B60" w:rsidRDefault="00897B60">
            <w:pPr>
              <w:autoSpaceDE w:val="0"/>
              <w:autoSpaceDN w:val="0"/>
              <w:adjustRightInd w:val="0"/>
              <w:rPr>
                <w:sz w:val="24"/>
                <w:szCs w:val="24"/>
              </w:rPr>
            </w:pPr>
            <w:r>
              <w:rPr>
                <w:sz w:val="24"/>
                <w:szCs w:val="24"/>
              </w:rPr>
              <w:t>Санина Валентина Петровна</w:t>
            </w:r>
          </w:p>
        </w:tc>
        <w:tc>
          <w:tcPr>
            <w:tcW w:w="6483" w:type="dxa"/>
            <w:gridSpan w:val="2"/>
          </w:tcPr>
          <w:p w:rsidR="00897B60" w:rsidRDefault="00897B60">
            <w:pPr>
              <w:autoSpaceDE w:val="0"/>
              <w:autoSpaceDN w:val="0"/>
              <w:adjustRightInd w:val="0"/>
              <w:jc w:val="both"/>
              <w:rPr>
                <w:sz w:val="24"/>
                <w:szCs w:val="24"/>
              </w:rPr>
            </w:pPr>
            <w:r>
              <w:rPr>
                <w:sz w:val="24"/>
                <w:szCs w:val="24"/>
              </w:rPr>
              <w:t>Предлагаемый проект МКАД отклонить! Я против расширения за счет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5/12</w:t>
            </w:r>
          </w:p>
        </w:tc>
        <w:tc>
          <w:tcPr>
            <w:tcW w:w="2186" w:type="dxa"/>
            <w:gridSpan w:val="2"/>
          </w:tcPr>
          <w:p w:rsidR="00897B60" w:rsidRDefault="00897B60">
            <w:pPr>
              <w:autoSpaceDE w:val="0"/>
              <w:autoSpaceDN w:val="0"/>
              <w:adjustRightInd w:val="0"/>
              <w:rPr>
                <w:sz w:val="24"/>
                <w:szCs w:val="24"/>
              </w:rPr>
            </w:pPr>
            <w:r>
              <w:rPr>
                <w:sz w:val="24"/>
                <w:szCs w:val="24"/>
              </w:rPr>
              <w:t>Комарова Светлана Константиновна</w:t>
            </w:r>
          </w:p>
        </w:tc>
        <w:tc>
          <w:tcPr>
            <w:tcW w:w="6483" w:type="dxa"/>
            <w:gridSpan w:val="2"/>
          </w:tcPr>
          <w:p w:rsidR="00897B60" w:rsidRDefault="00897B60">
            <w:pPr>
              <w:jc w:val="both"/>
              <w:rPr>
                <w:sz w:val="24"/>
                <w:szCs w:val="24"/>
              </w:rPr>
            </w:pPr>
            <w:r>
              <w:rPr>
                <w:sz w:val="24"/>
                <w:szCs w:val="24"/>
              </w:rPr>
              <w:t>Категорически против расширения МКАД за счет территории Строгино</w:t>
            </w:r>
          </w:p>
        </w:tc>
      </w:tr>
      <w:tr w:rsidR="00897B60" w:rsidTr="00D952EA">
        <w:trPr>
          <w:trHeight w:val="274"/>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6/12</w:t>
            </w:r>
          </w:p>
        </w:tc>
        <w:tc>
          <w:tcPr>
            <w:tcW w:w="2186" w:type="dxa"/>
            <w:gridSpan w:val="2"/>
          </w:tcPr>
          <w:p w:rsidR="00897B60" w:rsidRDefault="00897B60">
            <w:pPr>
              <w:autoSpaceDE w:val="0"/>
              <w:autoSpaceDN w:val="0"/>
              <w:adjustRightInd w:val="0"/>
              <w:rPr>
                <w:sz w:val="24"/>
                <w:szCs w:val="24"/>
              </w:rPr>
            </w:pPr>
            <w:r>
              <w:rPr>
                <w:sz w:val="24"/>
                <w:szCs w:val="24"/>
              </w:rPr>
              <w:t>Абрамов Вячеслав Иванович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расширения МКАД за счет территории Строгино. Я Абрамов Вячеслав Константинович родился в г. Москве. Прослужив в вооруженных силах СССР 35 лет. Уволился в звании полковник. Когда в 1879 г. от Генштаба ВС получил квартиру в Строгино, тогда этот район был одним из лучших в Москве. Теперь его хотят превратить в придаток МКАД.</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7/12</w:t>
            </w:r>
          </w:p>
        </w:tc>
        <w:tc>
          <w:tcPr>
            <w:tcW w:w="2186" w:type="dxa"/>
            <w:gridSpan w:val="2"/>
          </w:tcPr>
          <w:p w:rsidR="00897B60" w:rsidRDefault="00897B60">
            <w:pPr>
              <w:autoSpaceDE w:val="0"/>
              <w:autoSpaceDN w:val="0"/>
              <w:adjustRightInd w:val="0"/>
              <w:rPr>
                <w:sz w:val="24"/>
                <w:szCs w:val="24"/>
              </w:rPr>
            </w:pPr>
            <w:r>
              <w:rPr>
                <w:sz w:val="24"/>
                <w:szCs w:val="24"/>
              </w:rPr>
              <w:t>Зинченко Лариса Владимировна</w:t>
            </w:r>
          </w:p>
        </w:tc>
        <w:tc>
          <w:tcPr>
            <w:tcW w:w="6483" w:type="dxa"/>
            <w:gridSpan w:val="2"/>
          </w:tcPr>
          <w:p w:rsidR="00897B60" w:rsidRDefault="00897B60">
            <w:pPr>
              <w:autoSpaceDE w:val="0"/>
              <w:autoSpaceDN w:val="0"/>
              <w:adjustRightInd w:val="0"/>
              <w:jc w:val="both"/>
              <w:rPr>
                <w:sz w:val="24"/>
                <w:szCs w:val="24"/>
              </w:rPr>
            </w:pPr>
            <w:r>
              <w:rPr>
                <w:sz w:val="24"/>
                <w:szCs w:val="24"/>
              </w:rPr>
              <w:t>Я, житель Строгино с 1979 г., когда нам предложили на выбор квартиру в трех районах Москвы мы выбрали район Строгино, так как он самый зеленый и экологически чистый для детей и пожилых людей. И МКАД была 2х2 мы фактически и не чувствовали МКАД, за домом яблоневый сад, пойма реки Москвы, поют соловьи, а сейчас мы живем как в аду, Неманский проезд стал интенсивной дорогой и МКАД 5х5. Я, категорически против расширения МКАД в сторону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11/12</w:t>
            </w:r>
          </w:p>
        </w:tc>
        <w:tc>
          <w:tcPr>
            <w:tcW w:w="2186" w:type="dxa"/>
            <w:gridSpan w:val="2"/>
          </w:tcPr>
          <w:p w:rsidR="00897B60" w:rsidRDefault="00897B60">
            <w:pPr>
              <w:autoSpaceDE w:val="0"/>
              <w:autoSpaceDN w:val="0"/>
              <w:adjustRightInd w:val="0"/>
              <w:rPr>
                <w:sz w:val="24"/>
                <w:szCs w:val="24"/>
              </w:rPr>
            </w:pPr>
            <w:r>
              <w:rPr>
                <w:sz w:val="24"/>
                <w:szCs w:val="24"/>
              </w:rPr>
              <w:t>Станаев Дмитрий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Проект поддерживаю полностью.</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12/12</w:t>
            </w:r>
          </w:p>
        </w:tc>
        <w:tc>
          <w:tcPr>
            <w:tcW w:w="2186" w:type="dxa"/>
            <w:gridSpan w:val="2"/>
          </w:tcPr>
          <w:p w:rsidR="00897B60" w:rsidRDefault="00897B60">
            <w:pPr>
              <w:autoSpaceDE w:val="0"/>
              <w:autoSpaceDN w:val="0"/>
              <w:adjustRightInd w:val="0"/>
              <w:rPr>
                <w:sz w:val="24"/>
                <w:szCs w:val="24"/>
              </w:rPr>
            </w:pPr>
            <w:r>
              <w:rPr>
                <w:sz w:val="24"/>
                <w:szCs w:val="24"/>
              </w:rPr>
              <w:t>Котрушова Татьяна Васильевна</w:t>
            </w:r>
          </w:p>
        </w:tc>
        <w:tc>
          <w:tcPr>
            <w:tcW w:w="6483" w:type="dxa"/>
            <w:gridSpan w:val="2"/>
          </w:tcPr>
          <w:p w:rsidR="00897B60" w:rsidRDefault="00897B60" w:rsidP="00865F9A">
            <w:pPr>
              <w:numPr>
                <w:ilvl w:val="0"/>
                <w:numId w:val="12"/>
              </w:numPr>
              <w:autoSpaceDE w:val="0"/>
              <w:autoSpaceDN w:val="0"/>
              <w:adjustRightInd w:val="0"/>
              <w:jc w:val="both"/>
              <w:rPr>
                <w:sz w:val="24"/>
                <w:szCs w:val="24"/>
              </w:rPr>
            </w:pPr>
            <w:r>
              <w:rPr>
                <w:sz w:val="24"/>
                <w:szCs w:val="24"/>
              </w:rPr>
              <w:t>Расширение МКАД не с внутренней, а с внешней стороны.</w:t>
            </w:r>
          </w:p>
          <w:p w:rsidR="00897B60" w:rsidRDefault="00897B60" w:rsidP="00865F9A">
            <w:pPr>
              <w:numPr>
                <w:ilvl w:val="0"/>
                <w:numId w:val="12"/>
              </w:numPr>
              <w:autoSpaceDE w:val="0"/>
              <w:autoSpaceDN w:val="0"/>
              <w:adjustRightInd w:val="0"/>
              <w:jc w:val="both"/>
              <w:rPr>
                <w:sz w:val="24"/>
                <w:szCs w:val="24"/>
              </w:rPr>
            </w:pPr>
            <w:r>
              <w:rPr>
                <w:sz w:val="24"/>
                <w:szCs w:val="24"/>
              </w:rPr>
              <w:t>Сохранить парк Москворецкий в существующих границах.</w:t>
            </w:r>
          </w:p>
          <w:p w:rsidR="00897B60" w:rsidRDefault="00897B60" w:rsidP="00865F9A">
            <w:pPr>
              <w:numPr>
                <w:ilvl w:val="0"/>
                <w:numId w:val="12"/>
              </w:numPr>
              <w:autoSpaceDE w:val="0"/>
              <w:autoSpaceDN w:val="0"/>
              <w:adjustRightInd w:val="0"/>
              <w:jc w:val="both"/>
              <w:rPr>
                <w:sz w:val="24"/>
                <w:szCs w:val="24"/>
              </w:rPr>
            </w:pPr>
            <w:r>
              <w:rPr>
                <w:sz w:val="24"/>
                <w:szCs w:val="24"/>
              </w:rPr>
              <w:t>Обязательно установить шумозащитные экраны на протяжении всего МКАД (там где МКАД граничит в парком Москворецкий).</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13/12</w:t>
            </w:r>
          </w:p>
        </w:tc>
        <w:tc>
          <w:tcPr>
            <w:tcW w:w="2186" w:type="dxa"/>
            <w:gridSpan w:val="2"/>
          </w:tcPr>
          <w:p w:rsidR="00897B60" w:rsidRDefault="00897B60">
            <w:pPr>
              <w:autoSpaceDE w:val="0"/>
              <w:autoSpaceDN w:val="0"/>
              <w:adjustRightInd w:val="0"/>
              <w:rPr>
                <w:sz w:val="24"/>
                <w:szCs w:val="24"/>
              </w:rPr>
            </w:pPr>
            <w:r>
              <w:rPr>
                <w:sz w:val="24"/>
                <w:szCs w:val="24"/>
              </w:rPr>
              <w:t>Серегин Юрий Петрович</w:t>
            </w:r>
          </w:p>
        </w:tc>
        <w:tc>
          <w:tcPr>
            <w:tcW w:w="6483" w:type="dxa"/>
            <w:gridSpan w:val="2"/>
          </w:tcPr>
          <w:p w:rsidR="00897B60" w:rsidRDefault="00897B60">
            <w:pPr>
              <w:autoSpaceDE w:val="0"/>
              <w:autoSpaceDN w:val="0"/>
              <w:adjustRightInd w:val="0"/>
              <w:jc w:val="both"/>
              <w:rPr>
                <w:sz w:val="24"/>
                <w:szCs w:val="24"/>
              </w:rPr>
            </w:pPr>
            <w:r>
              <w:rPr>
                <w:sz w:val="24"/>
                <w:szCs w:val="24"/>
              </w:rPr>
              <w:t xml:space="preserve">Я, Серегин Юрий Петрович, не согласен с предложенным проектом реконструкции и расширения участка МКАД от Звенигородского проспекта до Волоколамского шоссе, как чрезвычайно затратный и не снимающий существующего напряжения в эксплуатации МКАД. Пока власть города не найдет и не применет рычаг регулирования (снижения) общего количества участвующего в движении транспортных единиц – «пробки» не изчезнут. Деньги закопаете в землю, закатаете в бетон, но и пробки возникнут обязательно в другом месте. Читайте курс гидродинамики, там все хорошо разъяснено. Копию своего намеченного выступления на данном слушании прилагаю. </w:t>
            </w:r>
          </w:p>
          <w:p w:rsidR="00897B60" w:rsidRDefault="00897B60">
            <w:pPr>
              <w:autoSpaceDE w:val="0"/>
              <w:autoSpaceDN w:val="0"/>
              <w:adjustRightInd w:val="0"/>
              <w:jc w:val="both"/>
              <w:rPr>
                <w:sz w:val="24"/>
                <w:szCs w:val="24"/>
              </w:rPr>
            </w:pPr>
            <w:r>
              <w:rPr>
                <w:sz w:val="24"/>
                <w:szCs w:val="24"/>
              </w:rPr>
              <w:t>Проект выступления на слушаниях 29.10.2013</w:t>
            </w:r>
          </w:p>
          <w:p w:rsidR="00897B60" w:rsidRDefault="00897B60">
            <w:pPr>
              <w:autoSpaceDE w:val="0"/>
              <w:autoSpaceDN w:val="0"/>
              <w:adjustRightInd w:val="0"/>
              <w:jc w:val="both"/>
              <w:rPr>
                <w:sz w:val="24"/>
                <w:szCs w:val="24"/>
              </w:rPr>
            </w:pPr>
            <w:r>
              <w:rPr>
                <w:sz w:val="24"/>
                <w:szCs w:val="24"/>
              </w:rPr>
              <w:t>Уважаемые сударыни  и судари!</w:t>
            </w:r>
          </w:p>
          <w:p w:rsidR="00897B60" w:rsidRDefault="00897B60">
            <w:pPr>
              <w:autoSpaceDE w:val="0"/>
              <w:autoSpaceDN w:val="0"/>
              <w:adjustRightInd w:val="0"/>
              <w:jc w:val="both"/>
              <w:rPr>
                <w:sz w:val="24"/>
                <w:szCs w:val="24"/>
              </w:rPr>
            </w:pPr>
            <w:r>
              <w:rPr>
                <w:sz w:val="24"/>
                <w:szCs w:val="24"/>
              </w:rPr>
              <w:t>Сердечно благодарен главе управы Строгино Травкину Владимиру валерьевичу за организацию и приглашение на публичные слушания. Очень рад, что среди приглашенных оказалось МОО «Объединение автомобилистов в СЗАО», членом которого я являюсь. И впервые представитель муниципальной власти гор. Москвы в своем приглашении отнес мою организацию к числу правообладателей земельными участками на территории округа.</w:t>
            </w:r>
          </w:p>
          <w:p w:rsidR="00897B60" w:rsidRDefault="00897B60">
            <w:pPr>
              <w:autoSpaceDE w:val="0"/>
              <w:autoSpaceDN w:val="0"/>
              <w:adjustRightInd w:val="0"/>
              <w:jc w:val="both"/>
              <w:rPr>
                <w:sz w:val="24"/>
                <w:szCs w:val="24"/>
              </w:rPr>
            </w:pPr>
            <w:r>
              <w:rPr>
                <w:sz w:val="24"/>
                <w:szCs w:val="24"/>
              </w:rPr>
              <w:t>По существу представленного проекта у меня имеется 3 технических вопроса и один концептуальный, которому я посвящу основное внимание.</w:t>
            </w:r>
          </w:p>
          <w:p w:rsidR="00897B60" w:rsidRDefault="00897B60" w:rsidP="00865F9A">
            <w:pPr>
              <w:numPr>
                <w:ilvl w:val="0"/>
                <w:numId w:val="13"/>
              </w:numPr>
              <w:autoSpaceDE w:val="0"/>
              <w:autoSpaceDN w:val="0"/>
              <w:adjustRightInd w:val="0"/>
              <w:jc w:val="both"/>
              <w:rPr>
                <w:sz w:val="24"/>
                <w:szCs w:val="24"/>
              </w:rPr>
            </w:pPr>
            <w:r>
              <w:rPr>
                <w:sz w:val="24"/>
                <w:szCs w:val="24"/>
              </w:rPr>
              <w:t>Технические вопросы:</w:t>
            </w:r>
          </w:p>
          <w:p w:rsidR="00897B60" w:rsidRDefault="00897B60">
            <w:pPr>
              <w:autoSpaceDE w:val="0"/>
              <w:autoSpaceDN w:val="0"/>
              <w:adjustRightInd w:val="0"/>
              <w:ind w:left="60"/>
              <w:jc w:val="both"/>
              <w:rPr>
                <w:sz w:val="24"/>
                <w:szCs w:val="24"/>
              </w:rPr>
            </w:pPr>
            <w:r>
              <w:rPr>
                <w:sz w:val="24"/>
                <w:szCs w:val="24"/>
              </w:rPr>
              <w:t>- не ясна судьба гаражных объектов, расположенных вдоль внутренней стороны МКАД. Гаражные объекты не являются самостроем, к ним не применим принцип постановления Правительства Москвы №614.</w:t>
            </w:r>
          </w:p>
          <w:p w:rsidR="00897B60" w:rsidRDefault="00897B60">
            <w:pPr>
              <w:autoSpaceDE w:val="0"/>
              <w:autoSpaceDN w:val="0"/>
              <w:adjustRightInd w:val="0"/>
              <w:ind w:left="60"/>
              <w:jc w:val="both"/>
              <w:rPr>
                <w:sz w:val="24"/>
                <w:szCs w:val="24"/>
              </w:rPr>
            </w:pPr>
            <w:r>
              <w:rPr>
                <w:sz w:val="24"/>
                <w:szCs w:val="24"/>
              </w:rPr>
              <w:t>-из схемы не понятно, как дополнительные проезды сопрягаются с пешеходными переходами;</w:t>
            </w:r>
          </w:p>
          <w:p w:rsidR="00897B60" w:rsidRDefault="00897B60">
            <w:pPr>
              <w:autoSpaceDE w:val="0"/>
              <w:autoSpaceDN w:val="0"/>
              <w:adjustRightInd w:val="0"/>
              <w:ind w:left="60"/>
              <w:jc w:val="both"/>
              <w:rPr>
                <w:sz w:val="24"/>
                <w:szCs w:val="24"/>
              </w:rPr>
            </w:pPr>
            <w:r>
              <w:rPr>
                <w:sz w:val="24"/>
                <w:szCs w:val="24"/>
              </w:rPr>
              <w:t>- из схемы следует, что съезд с Мякиненского путепровода в сторону города будет продлен до пожарного депо. Каково превышение над нулевым уровнем дорожного полотна съезда, на уровне какого этажа дома №11 пройдет дорожное полотно? Не получится так, что люди, поселившиеся в дом №11 из подвалов и полуподвалов старой Москвы 35 лет тому назад, окажутся вновь в подвалах?</w:t>
            </w:r>
          </w:p>
          <w:p w:rsidR="00897B60" w:rsidRDefault="00897B60">
            <w:pPr>
              <w:autoSpaceDE w:val="0"/>
              <w:autoSpaceDN w:val="0"/>
              <w:adjustRightInd w:val="0"/>
              <w:ind w:left="60"/>
              <w:jc w:val="both"/>
              <w:rPr>
                <w:sz w:val="24"/>
                <w:szCs w:val="24"/>
              </w:rPr>
            </w:pPr>
            <w:r>
              <w:rPr>
                <w:sz w:val="24"/>
                <w:szCs w:val="24"/>
              </w:rPr>
              <w:t>2. О концепции дальнейшего совершенствования транспортной системы города и, в частности, СЗАО.</w:t>
            </w:r>
          </w:p>
          <w:p w:rsidR="00897B60" w:rsidRDefault="00897B60">
            <w:pPr>
              <w:autoSpaceDE w:val="0"/>
              <w:autoSpaceDN w:val="0"/>
              <w:adjustRightInd w:val="0"/>
              <w:ind w:left="60"/>
              <w:jc w:val="both"/>
              <w:rPr>
                <w:sz w:val="24"/>
                <w:szCs w:val="24"/>
              </w:rPr>
            </w:pPr>
            <w:r>
              <w:rPr>
                <w:sz w:val="24"/>
                <w:szCs w:val="24"/>
              </w:rPr>
              <w:t>Я не архитектор, не строитель, не управленец-администратор. Я инженер до мозга костей, обеспокоенный состоянием транспортной системы города. Главным моим инструментом является логика: логика механизмов, логика процессов, логика систем, логика событий и т.д. Так вот, в концепции развития и совершенствования транспортной системы города Москвы, по моему глубокому убеждению логики нет.</w:t>
            </w:r>
          </w:p>
          <w:p w:rsidR="00897B60" w:rsidRDefault="00897B60">
            <w:pPr>
              <w:autoSpaceDE w:val="0"/>
              <w:autoSpaceDN w:val="0"/>
              <w:adjustRightInd w:val="0"/>
              <w:ind w:left="60"/>
              <w:jc w:val="both"/>
              <w:rPr>
                <w:sz w:val="24"/>
                <w:szCs w:val="24"/>
              </w:rPr>
            </w:pPr>
            <w:r>
              <w:rPr>
                <w:sz w:val="24"/>
                <w:szCs w:val="24"/>
              </w:rPr>
              <w:t>Да мы расширим полосу движения транспорта на рассматриваемом участке, но мы не решим задачу и даже не приблизимся к ее решению. Транспортная система города имеет очень близкий инженерный аналог – трубопроводную гидравлическую систему, действующую по законам гидродинамики. Только рабочее тело в ней не жидкость, а поток автомашин, и отдельные частицы жидкости – корпускулы – это отдельные автомашины. А в качестве труб в данной аналогии выступают магистрали, дороги, улицы, проезды и т.д. – все объекты используемые для автомашин.</w:t>
            </w:r>
          </w:p>
          <w:p w:rsidR="00897B60" w:rsidRDefault="00897B60">
            <w:pPr>
              <w:autoSpaceDE w:val="0"/>
              <w:autoSpaceDN w:val="0"/>
              <w:adjustRightInd w:val="0"/>
              <w:ind w:left="60"/>
              <w:jc w:val="both"/>
              <w:rPr>
                <w:sz w:val="24"/>
                <w:szCs w:val="24"/>
              </w:rPr>
            </w:pPr>
            <w:r>
              <w:rPr>
                <w:sz w:val="24"/>
                <w:szCs w:val="24"/>
              </w:rPr>
              <w:t>Одной из главных аксиом гидродинамики является утверждение о том, что скорость потока жидкости в системе в целом равна ее скорости в самом малом сечении трубопровода. В том, что это действительно так, мы убеждаемся каждодневно, являясь свидетелями и участниками этого процесса.</w:t>
            </w:r>
          </w:p>
          <w:p w:rsidR="00897B60" w:rsidRDefault="00897B60">
            <w:pPr>
              <w:autoSpaceDE w:val="0"/>
              <w:autoSpaceDN w:val="0"/>
              <w:adjustRightInd w:val="0"/>
              <w:ind w:left="60"/>
              <w:jc w:val="both"/>
              <w:rPr>
                <w:sz w:val="24"/>
                <w:szCs w:val="24"/>
              </w:rPr>
            </w:pPr>
            <w:r>
              <w:rPr>
                <w:sz w:val="24"/>
                <w:szCs w:val="24"/>
              </w:rPr>
              <w:t>Из этой аксиомы для нашей практики вытекают весьма печальные выводы:</w:t>
            </w:r>
          </w:p>
          <w:p w:rsidR="00897B60" w:rsidRDefault="00897B60" w:rsidP="00865F9A">
            <w:pPr>
              <w:numPr>
                <w:ilvl w:val="0"/>
                <w:numId w:val="14"/>
              </w:numPr>
              <w:autoSpaceDE w:val="0"/>
              <w:autoSpaceDN w:val="0"/>
              <w:adjustRightInd w:val="0"/>
              <w:jc w:val="both"/>
              <w:rPr>
                <w:sz w:val="24"/>
                <w:szCs w:val="24"/>
              </w:rPr>
            </w:pPr>
            <w:r>
              <w:rPr>
                <w:sz w:val="24"/>
                <w:szCs w:val="24"/>
              </w:rPr>
              <w:t>Проблема простым расширением дорожного полотна неразрешима. «Пробки образуются из-за нарушения ритма движения, а причин для этого множество:</w:t>
            </w:r>
          </w:p>
          <w:p w:rsidR="00897B60" w:rsidRDefault="00897B60">
            <w:pPr>
              <w:autoSpaceDE w:val="0"/>
              <w:autoSpaceDN w:val="0"/>
              <w:adjustRightInd w:val="0"/>
              <w:ind w:left="420"/>
              <w:jc w:val="both"/>
              <w:rPr>
                <w:sz w:val="24"/>
                <w:szCs w:val="24"/>
              </w:rPr>
            </w:pPr>
            <w:r>
              <w:rPr>
                <w:sz w:val="24"/>
                <w:szCs w:val="24"/>
              </w:rPr>
              <w:t>–неоптимальный режим работы светофоров;</w:t>
            </w:r>
          </w:p>
          <w:p w:rsidR="00897B60" w:rsidRDefault="00897B60">
            <w:pPr>
              <w:autoSpaceDE w:val="0"/>
              <w:autoSpaceDN w:val="0"/>
              <w:adjustRightInd w:val="0"/>
              <w:ind w:left="420"/>
              <w:jc w:val="both"/>
              <w:rPr>
                <w:sz w:val="24"/>
                <w:szCs w:val="24"/>
              </w:rPr>
            </w:pPr>
            <w:r>
              <w:rPr>
                <w:sz w:val="24"/>
                <w:szCs w:val="24"/>
              </w:rPr>
              <w:t>- дорожные происшествия и долгие разбирательства в них;</w:t>
            </w:r>
          </w:p>
          <w:p w:rsidR="00897B60" w:rsidRDefault="00897B60">
            <w:pPr>
              <w:autoSpaceDE w:val="0"/>
              <w:autoSpaceDN w:val="0"/>
              <w:adjustRightInd w:val="0"/>
              <w:ind w:left="420"/>
              <w:jc w:val="both"/>
              <w:rPr>
                <w:sz w:val="24"/>
                <w:szCs w:val="24"/>
              </w:rPr>
            </w:pPr>
            <w:r>
              <w:rPr>
                <w:sz w:val="24"/>
                <w:szCs w:val="24"/>
              </w:rPr>
              <w:t>-плановый, текущий и аварийный ремонт дорог;</w:t>
            </w:r>
          </w:p>
          <w:p w:rsidR="00897B60" w:rsidRDefault="00897B60">
            <w:pPr>
              <w:autoSpaceDE w:val="0"/>
              <w:autoSpaceDN w:val="0"/>
              <w:adjustRightInd w:val="0"/>
              <w:ind w:left="420"/>
              <w:jc w:val="both"/>
              <w:rPr>
                <w:sz w:val="24"/>
                <w:szCs w:val="24"/>
              </w:rPr>
            </w:pPr>
            <w:r>
              <w:rPr>
                <w:sz w:val="24"/>
                <w:szCs w:val="24"/>
              </w:rPr>
              <w:t>- воздействие климатического фактора – дождь, снегопад, гололед и т.д.;</w:t>
            </w:r>
          </w:p>
          <w:p w:rsidR="00897B60" w:rsidRDefault="00897B60">
            <w:pPr>
              <w:autoSpaceDE w:val="0"/>
              <w:autoSpaceDN w:val="0"/>
              <w:adjustRightInd w:val="0"/>
              <w:ind w:left="420"/>
              <w:jc w:val="both"/>
              <w:rPr>
                <w:sz w:val="24"/>
                <w:szCs w:val="24"/>
              </w:rPr>
            </w:pPr>
            <w:r>
              <w:rPr>
                <w:sz w:val="24"/>
                <w:szCs w:val="24"/>
              </w:rPr>
              <w:t>-работа коммунальщиков на дорогах. Перечень можно продолжить.</w:t>
            </w:r>
          </w:p>
          <w:p w:rsidR="00897B60" w:rsidRDefault="00897B60">
            <w:pPr>
              <w:autoSpaceDE w:val="0"/>
              <w:autoSpaceDN w:val="0"/>
              <w:adjustRightInd w:val="0"/>
              <w:jc w:val="both"/>
              <w:rPr>
                <w:sz w:val="24"/>
                <w:szCs w:val="24"/>
              </w:rPr>
            </w:pPr>
            <w:r>
              <w:rPr>
                <w:sz w:val="24"/>
                <w:szCs w:val="24"/>
              </w:rPr>
              <w:t>2. В гидродинамике эти проблемы снимаются регулированием напора жидкости (или скорости автомашины) и масса циркулирующей в системе жидкости (или количества автомашин на участке дороги).</w:t>
            </w:r>
          </w:p>
          <w:p w:rsidR="00897B60" w:rsidRDefault="00897B60">
            <w:pPr>
              <w:autoSpaceDE w:val="0"/>
              <w:autoSpaceDN w:val="0"/>
              <w:adjustRightInd w:val="0"/>
              <w:jc w:val="both"/>
              <w:rPr>
                <w:sz w:val="24"/>
                <w:szCs w:val="24"/>
              </w:rPr>
            </w:pPr>
            <w:r>
              <w:rPr>
                <w:sz w:val="24"/>
                <w:szCs w:val="24"/>
              </w:rPr>
              <w:t>Снижение скорости движения автомашин не приведет к ожидаемому результату. Скорее наоборот. Снижение количества а/машин, участвующих в дорожном движении – это не технический вопрос. Это поле деятельности политиков и экономистов, но можно ожидать положительных решений. Их много, но на слуху их почти нет. Есть одна инициатива властей, не нашедшая поддержки среди автовладельцев: передача приоритета в решении основной транспортной задачи общественному транспорту за счет существенного снижения участвующего в движении личного автотрансорта. Вы сами неоднократно наблюдали, как соотносятся возможности обществнного и личного транспорта в решении задачи перемещения из точки А в точку Б. В условиях современной Москвы это, априори, победа за общественным транспортом.</w:t>
            </w:r>
          </w:p>
          <w:p w:rsidR="00897B60" w:rsidRDefault="00897B60">
            <w:pPr>
              <w:autoSpaceDE w:val="0"/>
              <w:autoSpaceDN w:val="0"/>
              <w:adjustRightInd w:val="0"/>
              <w:jc w:val="both"/>
              <w:rPr>
                <w:sz w:val="24"/>
                <w:szCs w:val="24"/>
              </w:rPr>
            </w:pPr>
            <w:r>
              <w:rPr>
                <w:sz w:val="24"/>
                <w:szCs w:val="24"/>
              </w:rPr>
              <w:t>Вы едете в 8-10часов утра на работу их Строгино на Арбат, и вам повезло – вы воспользовались услугами трамвая. Наверняка вы с удовлетворением, а некоторые и со злорадством, наблюдая из окна движущегося по расписанию трамвая забитое до отказа автомашинами Строгинское шоссе, унылые или раздраженные лица водителей, бессильных что то предпринять. И так каждый рабочий день. И люди упорно сядятся за руль и стоят в «пробке», неизбежной, как восход солнца. Почему люди не спешат сменить экипаж? Причин много, назову лишь некоторые:</w:t>
            </w:r>
          </w:p>
          <w:p w:rsidR="00897B60" w:rsidRDefault="00897B60">
            <w:pPr>
              <w:autoSpaceDE w:val="0"/>
              <w:autoSpaceDN w:val="0"/>
              <w:adjustRightInd w:val="0"/>
              <w:jc w:val="both"/>
              <w:rPr>
                <w:sz w:val="24"/>
                <w:szCs w:val="24"/>
              </w:rPr>
            </w:pPr>
            <w:r>
              <w:rPr>
                <w:sz w:val="24"/>
                <w:szCs w:val="24"/>
              </w:rPr>
              <w:t>-комфорт поездки;</w:t>
            </w:r>
          </w:p>
          <w:p w:rsidR="00897B60" w:rsidRDefault="00897B60">
            <w:pPr>
              <w:autoSpaceDE w:val="0"/>
              <w:autoSpaceDN w:val="0"/>
              <w:adjustRightInd w:val="0"/>
              <w:jc w:val="both"/>
              <w:rPr>
                <w:sz w:val="24"/>
                <w:szCs w:val="24"/>
              </w:rPr>
            </w:pPr>
            <w:r>
              <w:rPr>
                <w:sz w:val="24"/>
                <w:szCs w:val="24"/>
              </w:rPr>
              <w:t>-оправдание затраченных на авто личных средств:</w:t>
            </w:r>
          </w:p>
          <w:p w:rsidR="00897B60" w:rsidRDefault="00897B60">
            <w:pPr>
              <w:autoSpaceDE w:val="0"/>
              <w:autoSpaceDN w:val="0"/>
              <w:adjustRightInd w:val="0"/>
              <w:jc w:val="both"/>
              <w:rPr>
                <w:sz w:val="24"/>
                <w:szCs w:val="24"/>
              </w:rPr>
            </w:pPr>
            <w:r>
              <w:rPr>
                <w:sz w:val="24"/>
                <w:szCs w:val="24"/>
              </w:rPr>
              <w:t>-обширные планы поездок на рабочий день;</w:t>
            </w:r>
          </w:p>
          <w:p w:rsidR="00897B60" w:rsidRDefault="00897B60">
            <w:pPr>
              <w:autoSpaceDE w:val="0"/>
              <w:autoSpaceDN w:val="0"/>
              <w:adjustRightInd w:val="0"/>
              <w:jc w:val="both"/>
              <w:rPr>
                <w:sz w:val="24"/>
                <w:szCs w:val="24"/>
              </w:rPr>
            </w:pPr>
            <w:r>
              <w:rPr>
                <w:sz w:val="24"/>
                <w:szCs w:val="24"/>
              </w:rPr>
              <w:t>-возможность комфортно перевозить грузы и т.д.</w:t>
            </w:r>
          </w:p>
          <w:p w:rsidR="00897B60" w:rsidRDefault="00897B60">
            <w:pPr>
              <w:autoSpaceDE w:val="0"/>
              <w:autoSpaceDN w:val="0"/>
              <w:adjustRightInd w:val="0"/>
              <w:jc w:val="both"/>
              <w:rPr>
                <w:sz w:val="24"/>
                <w:szCs w:val="24"/>
              </w:rPr>
            </w:pPr>
            <w:r>
              <w:rPr>
                <w:sz w:val="24"/>
                <w:szCs w:val="24"/>
              </w:rPr>
              <w:t>Все эти причины естественны, не подвержены административному регулированию. Воздействовать на людские привычки и наклонности в нудном направлении можно экономическими и организационными рычагами, но эта тема не данного публичного слушания.</w:t>
            </w:r>
          </w:p>
          <w:p w:rsidR="00897B60" w:rsidRDefault="00897B60">
            <w:pPr>
              <w:autoSpaceDE w:val="0"/>
              <w:autoSpaceDN w:val="0"/>
              <w:adjustRightInd w:val="0"/>
              <w:jc w:val="both"/>
              <w:rPr>
                <w:sz w:val="24"/>
                <w:szCs w:val="24"/>
              </w:rPr>
            </w:pPr>
            <w:r>
              <w:rPr>
                <w:sz w:val="24"/>
                <w:szCs w:val="24"/>
              </w:rPr>
              <w:t>Подводя резюме, скажу, что я не согласен с предложенным проектом реконструкции и расширения участка МКАД от Звенигородского проспекта до Волоколамского шоссе, как чрезвычайно затратный и не снимающий существующего напряжения в эксплуатации МКАД.</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15/12</w:t>
            </w:r>
          </w:p>
        </w:tc>
        <w:tc>
          <w:tcPr>
            <w:tcW w:w="2186" w:type="dxa"/>
            <w:gridSpan w:val="2"/>
          </w:tcPr>
          <w:p w:rsidR="00897B60" w:rsidRDefault="00897B60">
            <w:pPr>
              <w:autoSpaceDE w:val="0"/>
              <w:autoSpaceDN w:val="0"/>
              <w:adjustRightInd w:val="0"/>
              <w:rPr>
                <w:sz w:val="24"/>
                <w:szCs w:val="24"/>
              </w:rPr>
            </w:pPr>
            <w:r>
              <w:rPr>
                <w:sz w:val="24"/>
                <w:szCs w:val="24"/>
              </w:rPr>
              <w:t>Лашницкий Юрий Иванович</w:t>
            </w:r>
          </w:p>
        </w:tc>
        <w:tc>
          <w:tcPr>
            <w:tcW w:w="6483" w:type="dxa"/>
            <w:gridSpan w:val="2"/>
          </w:tcPr>
          <w:p w:rsidR="00897B60" w:rsidRDefault="00897B60">
            <w:pPr>
              <w:autoSpaceDE w:val="0"/>
              <w:autoSpaceDN w:val="0"/>
              <w:adjustRightInd w:val="0"/>
              <w:rPr>
                <w:sz w:val="24"/>
                <w:szCs w:val="24"/>
              </w:rPr>
            </w:pPr>
            <w:r>
              <w:rPr>
                <w:sz w:val="24"/>
                <w:szCs w:val="24"/>
              </w:rPr>
              <w:t>В целом с проектом согласен.</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17/12</w:t>
            </w:r>
          </w:p>
        </w:tc>
        <w:tc>
          <w:tcPr>
            <w:tcW w:w="2186" w:type="dxa"/>
            <w:gridSpan w:val="2"/>
          </w:tcPr>
          <w:p w:rsidR="00897B60" w:rsidRDefault="00897B60">
            <w:pPr>
              <w:autoSpaceDE w:val="0"/>
              <w:autoSpaceDN w:val="0"/>
              <w:adjustRightInd w:val="0"/>
              <w:rPr>
                <w:sz w:val="24"/>
                <w:szCs w:val="24"/>
              </w:rPr>
            </w:pPr>
            <w:r>
              <w:rPr>
                <w:sz w:val="24"/>
                <w:szCs w:val="24"/>
              </w:rPr>
              <w:t>Борзых Николай Федорович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предложенного проекта в целом. В проекте не устраивает снос парка и экологическая обстановка. Целесообразно расширить МКАД с внешней стороны, т.е. со стороны Московской области.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20/12</w:t>
            </w:r>
          </w:p>
        </w:tc>
        <w:tc>
          <w:tcPr>
            <w:tcW w:w="2186" w:type="dxa"/>
            <w:gridSpan w:val="2"/>
          </w:tcPr>
          <w:p w:rsidR="00897B60" w:rsidRDefault="00897B60">
            <w:pPr>
              <w:autoSpaceDE w:val="0"/>
              <w:autoSpaceDN w:val="0"/>
              <w:adjustRightInd w:val="0"/>
              <w:rPr>
                <w:sz w:val="24"/>
                <w:szCs w:val="24"/>
              </w:rPr>
            </w:pPr>
            <w:r>
              <w:rPr>
                <w:sz w:val="24"/>
                <w:szCs w:val="24"/>
              </w:rPr>
              <w:t>Елизарова Светлана Валерьевна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возражаю против предлагаемого проекта – реконструкции МКАД. Данный проект существенно нарушит экологическую обстановку в районе. ООПТ парк Москворецкий – территория природы и отдыха жителей, нельзя за счет природы разрабатывать проекты. Проект необходимо доработать, что бы изменить линейно-транспортной сети не проходило рядом с жилой и зеленой зонами.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23/12</w:t>
            </w:r>
          </w:p>
        </w:tc>
        <w:tc>
          <w:tcPr>
            <w:tcW w:w="2186" w:type="dxa"/>
            <w:gridSpan w:val="2"/>
          </w:tcPr>
          <w:p w:rsidR="00897B60" w:rsidRDefault="00897B60">
            <w:pPr>
              <w:autoSpaceDE w:val="0"/>
              <w:autoSpaceDN w:val="0"/>
              <w:adjustRightInd w:val="0"/>
              <w:rPr>
                <w:sz w:val="24"/>
                <w:szCs w:val="24"/>
              </w:rPr>
            </w:pPr>
            <w:r>
              <w:rPr>
                <w:sz w:val="24"/>
                <w:szCs w:val="24"/>
              </w:rPr>
              <w:t>Сиваченко Владимир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Просьба отклонить данный проект. На развязки МКАД и Таллинской улицы:</w:t>
            </w:r>
          </w:p>
          <w:p w:rsidR="00897B60" w:rsidRDefault="00897B60" w:rsidP="00865F9A">
            <w:pPr>
              <w:numPr>
                <w:ilvl w:val="0"/>
                <w:numId w:val="15"/>
              </w:numPr>
              <w:autoSpaceDE w:val="0"/>
              <w:autoSpaceDN w:val="0"/>
              <w:adjustRightInd w:val="0"/>
              <w:jc w:val="both"/>
              <w:rPr>
                <w:sz w:val="24"/>
                <w:szCs w:val="24"/>
              </w:rPr>
            </w:pPr>
            <w:r>
              <w:rPr>
                <w:sz w:val="24"/>
                <w:szCs w:val="24"/>
              </w:rPr>
              <w:t>Отказаться от разворотной этсакады. Разворот имеется под мостом ч/з р. Москву (на крокус-сити).</w:t>
            </w:r>
          </w:p>
          <w:p w:rsidR="00897B60" w:rsidRDefault="00897B60" w:rsidP="00865F9A">
            <w:pPr>
              <w:numPr>
                <w:ilvl w:val="0"/>
                <w:numId w:val="15"/>
              </w:numPr>
              <w:autoSpaceDE w:val="0"/>
              <w:autoSpaceDN w:val="0"/>
              <w:adjustRightInd w:val="0"/>
              <w:jc w:val="both"/>
              <w:rPr>
                <w:sz w:val="24"/>
                <w:szCs w:val="24"/>
              </w:rPr>
            </w:pPr>
            <w:r>
              <w:rPr>
                <w:sz w:val="24"/>
                <w:szCs w:val="24"/>
              </w:rPr>
              <w:t>Съезд с внутренней стороны МКАД в сторону Синдика выполнить строительство под МКАД.</w:t>
            </w:r>
          </w:p>
          <w:p w:rsidR="00897B60" w:rsidRDefault="00897B60" w:rsidP="00865F9A">
            <w:pPr>
              <w:numPr>
                <w:ilvl w:val="0"/>
                <w:numId w:val="15"/>
              </w:numPr>
              <w:autoSpaceDE w:val="0"/>
              <w:autoSpaceDN w:val="0"/>
              <w:adjustRightInd w:val="0"/>
              <w:jc w:val="both"/>
              <w:rPr>
                <w:sz w:val="24"/>
                <w:szCs w:val="24"/>
              </w:rPr>
            </w:pPr>
            <w:r>
              <w:rPr>
                <w:sz w:val="24"/>
                <w:szCs w:val="24"/>
              </w:rPr>
              <w:t>Установить шумозащитные щиты на МКАД и развязках со стороны района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rPr>
                <w:sz w:val="24"/>
                <w:szCs w:val="24"/>
              </w:rPr>
            </w:pPr>
            <w:r>
              <w:rPr>
                <w:sz w:val="24"/>
                <w:szCs w:val="24"/>
              </w:rPr>
              <w:t>24/12</w:t>
            </w:r>
          </w:p>
          <w:p w:rsidR="00897B60" w:rsidRDefault="00897B60">
            <w:pP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Мазур Екатерина Алексеевна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представленного на публичные слушания проекта реконструкции МКАД.</w:t>
            </w:r>
          </w:p>
          <w:p w:rsidR="00897B60" w:rsidRDefault="00897B60">
            <w:pPr>
              <w:autoSpaceDE w:val="0"/>
              <w:autoSpaceDN w:val="0"/>
              <w:adjustRightInd w:val="0"/>
              <w:jc w:val="both"/>
              <w:rPr>
                <w:sz w:val="24"/>
                <w:szCs w:val="24"/>
              </w:rPr>
            </w:pPr>
            <w:r>
              <w:rPr>
                <w:sz w:val="24"/>
                <w:szCs w:val="24"/>
              </w:rPr>
              <w:t>Я живу очень близко к МКАД. Вопросов очень много к авторам проекта. Скажите пожалуйста, какими методами вы собирали информацию о потоках автомобилей, которые идут из Строгино и в Строгино с МКАД? Как это было? Сколько людей, в какое время? Расскажите пожалуйста, каким образом можно заехать в Строгино и каким – выехать? Проект реконструкции сколько времени займет? Сколько выездов из Строгино всего, вы знаете? На период реконструкции полтора года что будет с выездами и проездами. Съезды не затронутся, но с полосами что будет? На период строительства какие проводились исследования, какие-нибудь расчетные цифры даны? Вы представитель НИИ Генплана Москвы, вы не только МКАД реконструируете. Вам известно, что планируется строительство дороги с Тушинского аэродрома в Строгино? Это имеет прямое отношение, потому что из Строгино всего два выезда – один выезд через строгинское шоссе, вторые на МКАД. На период реконструкции, думаю, всем это очевидно, будут затруднения у нас с движением по МКАД. Я автомобилист. Когда будет строиться дорога, мы как будем заезжать? Я не говорю про остановку, я говорю, что там будут очевидные затруднения, они как-то учтены? Разворотные эстакады, строительство дополнительных полос предполагает наличие техники, где она будет стоять? Я к чему это хочу сказать? Проект представляет Научно-исследовательский институт. На вопросы о методах они не могут ответить. Натурным методом – что такое человек постоял и посчитал? Это субъективный метод сбора информации, есть объективные – какие объективные методы сбора информации вы  как НИИ Генплана использовали при разработке данного проекта? Проект научно не проработан. Я хочу сказать, что проект научно не проработан. Два выезда, один у нас будет перекрыт. Как мы будем выезжать, не исследовано.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25/12</w:t>
            </w:r>
          </w:p>
        </w:tc>
        <w:tc>
          <w:tcPr>
            <w:tcW w:w="2186" w:type="dxa"/>
            <w:gridSpan w:val="2"/>
          </w:tcPr>
          <w:p w:rsidR="00897B60" w:rsidRDefault="00897B60">
            <w:pPr>
              <w:autoSpaceDE w:val="0"/>
              <w:autoSpaceDN w:val="0"/>
              <w:adjustRightInd w:val="0"/>
              <w:rPr>
                <w:sz w:val="24"/>
                <w:szCs w:val="24"/>
              </w:rPr>
            </w:pPr>
            <w:r>
              <w:rPr>
                <w:sz w:val="24"/>
                <w:szCs w:val="24"/>
              </w:rPr>
              <w:t>Анкина Тамара Васильевна</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реконструкции не согласна. Мой дом №11 по Неманскому пр-ду выходит окнами на Мякининский проезд, значит до машин будет всего 4,5-5 м. Вопрос с пробками предлагаемый проект не решит. Только ухудшит экологию района, которую и так безобразно ухудшили за последние 20 лет. Полагаю, что от реализации проекта выгоду получат только чиновники при распиле средств. Нельзя использовать жителей района в качестве материала или подстилки для транзита.</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26/12</w:t>
            </w:r>
          </w:p>
        </w:tc>
        <w:tc>
          <w:tcPr>
            <w:tcW w:w="2186" w:type="dxa"/>
            <w:gridSpan w:val="2"/>
          </w:tcPr>
          <w:p w:rsidR="00897B60" w:rsidRDefault="00897B60">
            <w:pPr>
              <w:autoSpaceDE w:val="0"/>
              <w:autoSpaceDN w:val="0"/>
              <w:adjustRightInd w:val="0"/>
              <w:rPr>
                <w:sz w:val="24"/>
                <w:szCs w:val="24"/>
              </w:rPr>
            </w:pPr>
            <w:r>
              <w:rPr>
                <w:sz w:val="24"/>
                <w:szCs w:val="24"/>
              </w:rPr>
              <w:t>Крохина Наталья Петровна</w:t>
            </w:r>
          </w:p>
        </w:tc>
        <w:tc>
          <w:tcPr>
            <w:tcW w:w="6483" w:type="dxa"/>
            <w:gridSpan w:val="2"/>
          </w:tcPr>
          <w:p w:rsidR="00897B60" w:rsidRDefault="00897B60">
            <w:pPr>
              <w:autoSpaceDE w:val="0"/>
              <w:autoSpaceDN w:val="0"/>
              <w:adjustRightInd w:val="0"/>
              <w:jc w:val="both"/>
              <w:rPr>
                <w:sz w:val="24"/>
                <w:szCs w:val="24"/>
              </w:rPr>
            </w:pPr>
            <w:r>
              <w:rPr>
                <w:sz w:val="24"/>
                <w:szCs w:val="24"/>
              </w:rPr>
              <w:t>Считаю предлагаемое расширение внутреннего участка МКАД неверным, пользы от этого решения не вижу. Проектируйте иначе.</w:t>
            </w:r>
          </w:p>
        </w:tc>
      </w:tr>
      <w:tr w:rsidR="00897B60" w:rsidTr="00D952EA">
        <w:trPr>
          <w:trHeight w:val="751"/>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27/12</w:t>
            </w:r>
          </w:p>
        </w:tc>
        <w:tc>
          <w:tcPr>
            <w:tcW w:w="2186" w:type="dxa"/>
            <w:gridSpan w:val="2"/>
          </w:tcPr>
          <w:p w:rsidR="00897B60" w:rsidRDefault="00897B60">
            <w:pPr>
              <w:autoSpaceDE w:val="0"/>
              <w:autoSpaceDN w:val="0"/>
              <w:adjustRightInd w:val="0"/>
              <w:rPr>
                <w:sz w:val="24"/>
                <w:szCs w:val="24"/>
              </w:rPr>
            </w:pPr>
            <w:r>
              <w:rPr>
                <w:sz w:val="24"/>
                <w:szCs w:val="24"/>
              </w:rPr>
              <w:t>Крохин Александр Иванович</w:t>
            </w:r>
          </w:p>
        </w:tc>
        <w:tc>
          <w:tcPr>
            <w:tcW w:w="6483" w:type="dxa"/>
            <w:gridSpan w:val="2"/>
          </w:tcPr>
          <w:p w:rsidR="00897B60" w:rsidRDefault="00897B60">
            <w:pPr>
              <w:autoSpaceDE w:val="0"/>
              <w:autoSpaceDN w:val="0"/>
              <w:adjustRightInd w:val="0"/>
              <w:jc w:val="both"/>
              <w:rPr>
                <w:sz w:val="24"/>
                <w:szCs w:val="24"/>
              </w:rPr>
            </w:pPr>
            <w:r>
              <w:rPr>
                <w:sz w:val="24"/>
                <w:szCs w:val="24"/>
              </w:rPr>
              <w:t>Считаю предлагаемое расширение внутреннего участка МКАД неверным, пользы от этого решения не вижу. Проектируйте иначе.</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28/12</w:t>
            </w:r>
          </w:p>
        </w:tc>
        <w:tc>
          <w:tcPr>
            <w:tcW w:w="2186" w:type="dxa"/>
            <w:gridSpan w:val="2"/>
          </w:tcPr>
          <w:p w:rsidR="00897B60" w:rsidRDefault="00897B60">
            <w:pPr>
              <w:autoSpaceDE w:val="0"/>
              <w:autoSpaceDN w:val="0"/>
              <w:adjustRightInd w:val="0"/>
              <w:rPr>
                <w:sz w:val="24"/>
                <w:szCs w:val="24"/>
              </w:rPr>
            </w:pPr>
            <w:r>
              <w:rPr>
                <w:sz w:val="24"/>
                <w:szCs w:val="24"/>
              </w:rPr>
              <w:t>Масловский Анатолий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Поддерживаю предложенный проект реконструкции МКАД при условии установки шумозащитных экранов на всем протяжении МКАД у Строгино. Экраны должны быть высотой 6 метров с отрицательным углом верхней секции. Верхняя секция должна быть полупрозрачной. Так же необходимы экраны вдоль въездов-выездов на МКАД на протяжении зон в сторону Строгино, что бы погасить звуковую волну от МКАД в разрыве основных защитных сооружений-экранов.</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31/12</w:t>
            </w:r>
          </w:p>
        </w:tc>
        <w:tc>
          <w:tcPr>
            <w:tcW w:w="2186" w:type="dxa"/>
            <w:gridSpan w:val="2"/>
          </w:tcPr>
          <w:p w:rsidR="00897B60" w:rsidRDefault="00897B60">
            <w:pPr>
              <w:autoSpaceDE w:val="0"/>
              <w:autoSpaceDN w:val="0"/>
              <w:adjustRightInd w:val="0"/>
              <w:rPr>
                <w:color w:val="000000"/>
                <w:sz w:val="24"/>
                <w:szCs w:val="24"/>
              </w:rPr>
            </w:pPr>
            <w:r>
              <w:rPr>
                <w:color w:val="000000"/>
                <w:sz w:val="24"/>
                <w:szCs w:val="24"/>
              </w:rPr>
              <w:t>Кречетова Людмила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Я, категорически против реконструкции участка МКАД от Звенигородского шоссе до Волоколамского шоссе, т.к. выбран вариант, который ущемляет права жителей Строгино, ухудшает экологию нашего района. Строгино не нуждается в организации бокового проезда для транспорта. Это больше касается Московской области, поэтому надо рассматривать варианты по другую сторону МКАД.</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32/1</w:t>
            </w:r>
            <w:r>
              <w:rPr>
                <w:sz w:val="24"/>
                <w:szCs w:val="24"/>
                <w:lang w:val="en-US"/>
              </w:rPr>
              <w:t>2</w:t>
            </w:r>
          </w:p>
        </w:tc>
        <w:tc>
          <w:tcPr>
            <w:tcW w:w="2186" w:type="dxa"/>
            <w:gridSpan w:val="2"/>
          </w:tcPr>
          <w:p w:rsidR="00897B60" w:rsidRDefault="00897B60">
            <w:pPr>
              <w:autoSpaceDE w:val="0"/>
              <w:autoSpaceDN w:val="0"/>
              <w:adjustRightInd w:val="0"/>
              <w:rPr>
                <w:sz w:val="24"/>
                <w:szCs w:val="24"/>
              </w:rPr>
            </w:pPr>
            <w:r>
              <w:rPr>
                <w:sz w:val="24"/>
                <w:szCs w:val="24"/>
              </w:rPr>
              <w:t>Панькова Татьяна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в сторону Строгина. Категорически против строительства Эстакад. Пусть расширяют МКАД со внешней стороны Крокуса, т.к. именно они заинтересованы в таком расширении.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33/12</w:t>
            </w:r>
          </w:p>
        </w:tc>
        <w:tc>
          <w:tcPr>
            <w:tcW w:w="2186" w:type="dxa"/>
            <w:gridSpan w:val="2"/>
          </w:tcPr>
          <w:p w:rsidR="00897B60" w:rsidRDefault="00897B60">
            <w:pPr>
              <w:autoSpaceDE w:val="0"/>
              <w:autoSpaceDN w:val="0"/>
              <w:adjustRightInd w:val="0"/>
              <w:rPr>
                <w:sz w:val="24"/>
                <w:szCs w:val="24"/>
              </w:rPr>
            </w:pPr>
            <w:r>
              <w:rPr>
                <w:sz w:val="24"/>
                <w:szCs w:val="24"/>
              </w:rPr>
              <w:t>Немировская Алла Валерьевна</w:t>
            </w:r>
          </w:p>
        </w:tc>
        <w:tc>
          <w:tcPr>
            <w:tcW w:w="6483" w:type="dxa"/>
            <w:gridSpan w:val="2"/>
          </w:tcPr>
          <w:p w:rsidR="00897B60" w:rsidRDefault="00897B60">
            <w:pPr>
              <w:autoSpaceDE w:val="0"/>
              <w:autoSpaceDN w:val="0"/>
              <w:adjustRightInd w:val="0"/>
              <w:jc w:val="both"/>
              <w:rPr>
                <w:sz w:val="24"/>
                <w:szCs w:val="24"/>
              </w:rPr>
            </w:pPr>
            <w:r>
              <w:rPr>
                <w:sz w:val="24"/>
                <w:szCs w:val="24"/>
              </w:rPr>
              <w:t>1.Категорически против расширения МКАД в сторону Строгино. Особенно в районе Неманского проезда и ул. Исаковского. 2. В ходе строительства планируется ликвидация части парка «Москворецкий», что приведет к ухудшению экологической обстановки в Строгино. 3. Приближение МКАД с внутренней стороны в сторону жилых домов райоа категорически должно быть убрано из проекта. 3. В проекте не учтено мнение жителей Строгино. 4. Проект затрагивает исключительно интересы руководства торгово-коммерческо-развлекательных комплексов. 5. Рассмотреть расширение МКАД с внешней стороны (Крокус-Экспо) дороги за счет автопарка «Крокус-Экспо».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36/12</w:t>
            </w:r>
          </w:p>
        </w:tc>
        <w:tc>
          <w:tcPr>
            <w:tcW w:w="2186" w:type="dxa"/>
            <w:gridSpan w:val="2"/>
          </w:tcPr>
          <w:p w:rsidR="00897B60" w:rsidRDefault="00897B60">
            <w:pPr>
              <w:autoSpaceDE w:val="0"/>
              <w:autoSpaceDN w:val="0"/>
              <w:adjustRightInd w:val="0"/>
              <w:rPr>
                <w:sz w:val="24"/>
                <w:szCs w:val="24"/>
              </w:rPr>
            </w:pPr>
            <w:r>
              <w:rPr>
                <w:sz w:val="24"/>
                <w:szCs w:val="24"/>
              </w:rPr>
              <w:t>Державина Мария Леонидовна</w:t>
            </w:r>
          </w:p>
        </w:tc>
        <w:tc>
          <w:tcPr>
            <w:tcW w:w="6483" w:type="dxa"/>
            <w:gridSpan w:val="2"/>
          </w:tcPr>
          <w:p w:rsidR="00897B60" w:rsidRDefault="00897B60">
            <w:pPr>
              <w:autoSpaceDE w:val="0"/>
              <w:autoSpaceDN w:val="0"/>
              <w:adjustRightInd w:val="0"/>
              <w:jc w:val="both"/>
              <w:rPr>
                <w:sz w:val="24"/>
                <w:szCs w:val="24"/>
              </w:rPr>
            </w:pPr>
            <w:r>
              <w:rPr>
                <w:sz w:val="24"/>
                <w:szCs w:val="24"/>
              </w:rPr>
              <w:t>Против строительства данной развязки. Единственное, что необходимо сделать-установить шумозащитные экраны на протяжении всей длинны МКАД, которые сейчас не установлены. Для разгрузки данного узла необходимо убрать новое здание строительного рынка, из-за которого образуется огромная пробка. Также осложняет движение комплекс крокус, предлагаю для подъезда к нему использовать только дорогу за данным комплексом.</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37/12</w:t>
            </w:r>
          </w:p>
        </w:tc>
        <w:tc>
          <w:tcPr>
            <w:tcW w:w="2186" w:type="dxa"/>
            <w:gridSpan w:val="2"/>
          </w:tcPr>
          <w:p w:rsidR="00897B60" w:rsidRDefault="00897B60">
            <w:pPr>
              <w:autoSpaceDE w:val="0"/>
              <w:autoSpaceDN w:val="0"/>
              <w:adjustRightInd w:val="0"/>
              <w:rPr>
                <w:sz w:val="24"/>
                <w:szCs w:val="24"/>
              </w:rPr>
            </w:pPr>
            <w:r>
              <w:rPr>
                <w:sz w:val="24"/>
                <w:szCs w:val="24"/>
              </w:rPr>
              <w:t xml:space="preserve">Шибаева Галина Александровна </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этого плана. Этот план сделан по запросу Крокуса Экспо, они должны решать эту проблему за счет своих территорий. Хочу, чтоб мои дети и внуки дышали воздухом, а не выхлопными газами. Во время выставок в Крокусе весь Неманский проезд заставлен машинами, которые оставляют посетители выставок. Не губите людей и природу!!!</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38/12</w:t>
            </w:r>
          </w:p>
        </w:tc>
        <w:tc>
          <w:tcPr>
            <w:tcW w:w="2186" w:type="dxa"/>
            <w:gridSpan w:val="2"/>
          </w:tcPr>
          <w:p w:rsidR="00897B60" w:rsidRDefault="00897B60">
            <w:pPr>
              <w:autoSpaceDE w:val="0"/>
              <w:autoSpaceDN w:val="0"/>
              <w:adjustRightInd w:val="0"/>
              <w:rPr>
                <w:sz w:val="24"/>
                <w:szCs w:val="24"/>
              </w:rPr>
            </w:pPr>
            <w:r>
              <w:rPr>
                <w:sz w:val="24"/>
                <w:szCs w:val="24"/>
              </w:rPr>
              <w:t>Любимов Николай Никифорович</w:t>
            </w:r>
          </w:p>
        </w:tc>
        <w:tc>
          <w:tcPr>
            <w:tcW w:w="6483" w:type="dxa"/>
            <w:gridSpan w:val="2"/>
          </w:tcPr>
          <w:p w:rsidR="00897B60" w:rsidRDefault="00897B60">
            <w:pPr>
              <w:autoSpaceDE w:val="0"/>
              <w:autoSpaceDN w:val="0"/>
              <w:adjustRightInd w:val="0"/>
              <w:jc w:val="both"/>
              <w:rPr>
                <w:sz w:val="24"/>
                <w:szCs w:val="24"/>
              </w:rPr>
            </w:pPr>
            <w:r>
              <w:rPr>
                <w:sz w:val="24"/>
                <w:szCs w:val="24"/>
              </w:rPr>
              <w:t>Не согласен со строительством расширения МКАД в районе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39/12</w:t>
            </w:r>
          </w:p>
        </w:tc>
        <w:tc>
          <w:tcPr>
            <w:tcW w:w="2186" w:type="dxa"/>
            <w:gridSpan w:val="2"/>
          </w:tcPr>
          <w:p w:rsidR="00897B60" w:rsidRDefault="00897B60">
            <w:pPr>
              <w:autoSpaceDE w:val="0"/>
              <w:autoSpaceDN w:val="0"/>
              <w:adjustRightInd w:val="0"/>
              <w:rPr>
                <w:sz w:val="24"/>
                <w:szCs w:val="24"/>
              </w:rPr>
            </w:pPr>
            <w:r>
              <w:rPr>
                <w:sz w:val="24"/>
                <w:szCs w:val="24"/>
              </w:rPr>
              <w:t>Воронцов Роман Евгеньевич</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реализации проекта расширения МКАД в зоне Строгино, поскольку это ухудшит экологическую обстановку и не решит транспортную проблему в данном месте в условиях постоянного нарастания количества автомобилей в Москве.</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40/12</w:t>
            </w:r>
          </w:p>
        </w:tc>
        <w:tc>
          <w:tcPr>
            <w:tcW w:w="2186" w:type="dxa"/>
            <w:gridSpan w:val="2"/>
          </w:tcPr>
          <w:p w:rsidR="00897B60" w:rsidRDefault="00897B60">
            <w:pPr>
              <w:autoSpaceDE w:val="0"/>
              <w:autoSpaceDN w:val="0"/>
              <w:adjustRightInd w:val="0"/>
              <w:rPr>
                <w:sz w:val="24"/>
                <w:szCs w:val="24"/>
              </w:rPr>
            </w:pPr>
            <w:r>
              <w:rPr>
                <w:sz w:val="24"/>
                <w:szCs w:val="24"/>
              </w:rPr>
              <w:t>Лютова Светлана Евгеньевна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Нужно строить двух этажную МКАД, проект сырой! Город для людей в первую очередь, а не для автомобилей и решать транспортную проблему нужно в комплексе, а не только строительство дорог, изуродовали всю Москву, теперь взялись за спальные районы. Надо думать всегда о людях, живущих в городе и в какую копеечку обойдется здоровье людей.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41/12</w:t>
            </w:r>
          </w:p>
        </w:tc>
        <w:tc>
          <w:tcPr>
            <w:tcW w:w="2186" w:type="dxa"/>
            <w:gridSpan w:val="2"/>
          </w:tcPr>
          <w:p w:rsidR="00897B60" w:rsidRDefault="00897B60">
            <w:pPr>
              <w:autoSpaceDE w:val="0"/>
              <w:autoSpaceDN w:val="0"/>
              <w:adjustRightInd w:val="0"/>
              <w:rPr>
                <w:sz w:val="24"/>
                <w:szCs w:val="24"/>
              </w:rPr>
            </w:pPr>
            <w:r>
              <w:rPr>
                <w:sz w:val="24"/>
                <w:szCs w:val="24"/>
              </w:rPr>
              <w:t>Кочкин Дмитрий Владимирович</w:t>
            </w:r>
          </w:p>
        </w:tc>
        <w:tc>
          <w:tcPr>
            <w:tcW w:w="6483" w:type="dxa"/>
            <w:gridSpan w:val="2"/>
          </w:tcPr>
          <w:p w:rsidR="00897B60" w:rsidRDefault="00897B60">
            <w:pPr>
              <w:autoSpaceDE w:val="0"/>
              <w:autoSpaceDN w:val="0"/>
              <w:adjustRightInd w:val="0"/>
              <w:jc w:val="both"/>
              <w:rPr>
                <w:sz w:val="24"/>
                <w:szCs w:val="24"/>
              </w:rPr>
            </w:pPr>
            <w:r>
              <w:rPr>
                <w:sz w:val="24"/>
                <w:szCs w:val="24"/>
              </w:rPr>
              <w:t>Не сносить гаражи со стороны ул. Неманская. Пересмотреть проект расширения МКАД в большую сторону со стороны Крокус Сити. А так же расширение с внешней стороны МКАД. Со стороны Строгино не трогать, а установить шумозащитные экраны. Позже провести повторные слушания с участием жителей Строгино. Проект сырой, требует пересмотра и доработки.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42/12</w:t>
            </w:r>
          </w:p>
        </w:tc>
        <w:tc>
          <w:tcPr>
            <w:tcW w:w="2186" w:type="dxa"/>
            <w:gridSpan w:val="2"/>
          </w:tcPr>
          <w:p w:rsidR="00897B60" w:rsidRDefault="00897B60">
            <w:pPr>
              <w:autoSpaceDE w:val="0"/>
              <w:autoSpaceDN w:val="0"/>
              <w:adjustRightInd w:val="0"/>
              <w:rPr>
                <w:sz w:val="24"/>
                <w:szCs w:val="24"/>
              </w:rPr>
            </w:pPr>
            <w:r>
              <w:rPr>
                <w:sz w:val="24"/>
                <w:szCs w:val="24"/>
              </w:rPr>
              <w:t>Лаврентьев Олег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Проект полностью пересмотреть!!! Сделать новую развязку Строгино-Мякинино. Расширение МКАД в сторону Строгино по территории ООПТ недопустимо!!! Предусмотреть в проекте второй выезд из района Строгино (В районе улица Таллинская) на МКАД в обе стороны и заезд со МКАДА в район. Изъятие участка ООПТ в Строгино и добавления его в другом районе недопустимо!!!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43/12</w:t>
            </w:r>
          </w:p>
        </w:tc>
        <w:tc>
          <w:tcPr>
            <w:tcW w:w="2186" w:type="dxa"/>
            <w:gridSpan w:val="2"/>
          </w:tcPr>
          <w:p w:rsidR="00897B60" w:rsidRDefault="00897B60">
            <w:pPr>
              <w:autoSpaceDE w:val="0"/>
              <w:autoSpaceDN w:val="0"/>
              <w:adjustRightInd w:val="0"/>
              <w:rPr>
                <w:sz w:val="24"/>
                <w:szCs w:val="24"/>
              </w:rPr>
            </w:pPr>
            <w:r>
              <w:rPr>
                <w:sz w:val="24"/>
                <w:szCs w:val="24"/>
              </w:rPr>
              <w:t>Тележкина Ольга Арнольдовна</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реализации данного проекта. Очень много важных аспектов для жителей не было аргументировано донесено. Не ясно как этот проект отразится на транспортном потоке в самом районе Строгино. Не допустимо трогать «зеленый фонд» нашего района и приближать МКАД к жилым домам.</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44/12</w:t>
            </w:r>
          </w:p>
        </w:tc>
        <w:tc>
          <w:tcPr>
            <w:tcW w:w="2186" w:type="dxa"/>
            <w:gridSpan w:val="2"/>
          </w:tcPr>
          <w:p w:rsidR="00897B60" w:rsidRDefault="00897B60">
            <w:pPr>
              <w:autoSpaceDE w:val="0"/>
              <w:autoSpaceDN w:val="0"/>
              <w:adjustRightInd w:val="0"/>
              <w:rPr>
                <w:sz w:val="24"/>
                <w:szCs w:val="24"/>
              </w:rPr>
            </w:pPr>
            <w:r>
              <w:rPr>
                <w:sz w:val="24"/>
                <w:szCs w:val="24"/>
              </w:rPr>
              <w:t>Саламатин Анатолий Иванович</w:t>
            </w:r>
          </w:p>
        </w:tc>
        <w:tc>
          <w:tcPr>
            <w:tcW w:w="6483" w:type="dxa"/>
            <w:gridSpan w:val="2"/>
          </w:tcPr>
          <w:p w:rsidR="00897B60" w:rsidRDefault="00897B60">
            <w:pPr>
              <w:autoSpaceDE w:val="0"/>
              <w:autoSpaceDN w:val="0"/>
              <w:adjustRightInd w:val="0"/>
              <w:jc w:val="both"/>
              <w:rPr>
                <w:sz w:val="24"/>
                <w:szCs w:val="24"/>
              </w:rPr>
            </w:pPr>
            <w:r>
              <w:rPr>
                <w:sz w:val="24"/>
                <w:szCs w:val="24"/>
              </w:rPr>
              <w:t>Я за данный проект который обсуждали 29.10.2013</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45/12</w:t>
            </w:r>
          </w:p>
        </w:tc>
        <w:tc>
          <w:tcPr>
            <w:tcW w:w="2186" w:type="dxa"/>
            <w:gridSpan w:val="2"/>
          </w:tcPr>
          <w:p w:rsidR="00897B60" w:rsidRDefault="00897B60">
            <w:pPr>
              <w:autoSpaceDE w:val="0"/>
              <w:autoSpaceDN w:val="0"/>
              <w:adjustRightInd w:val="0"/>
              <w:rPr>
                <w:sz w:val="24"/>
                <w:szCs w:val="24"/>
              </w:rPr>
            </w:pPr>
            <w:r>
              <w:rPr>
                <w:sz w:val="24"/>
                <w:szCs w:val="24"/>
              </w:rPr>
              <w:t>Сидорович Роман Григорьевич</w:t>
            </w:r>
          </w:p>
        </w:tc>
        <w:tc>
          <w:tcPr>
            <w:tcW w:w="6483" w:type="dxa"/>
            <w:gridSpan w:val="2"/>
          </w:tcPr>
          <w:p w:rsidR="00897B60" w:rsidRDefault="00897B60">
            <w:pPr>
              <w:autoSpaceDE w:val="0"/>
              <w:autoSpaceDN w:val="0"/>
              <w:adjustRightInd w:val="0"/>
              <w:jc w:val="both"/>
              <w:rPr>
                <w:sz w:val="24"/>
                <w:szCs w:val="24"/>
              </w:rPr>
            </w:pPr>
            <w:r>
              <w:rPr>
                <w:sz w:val="24"/>
                <w:szCs w:val="24"/>
              </w:rPr>
              <w:t>Я за проект. Этот проект улучшит пропускную способность МКАД, тем самым улучшится экологическая обстановка в Строгино. Поддерживаю.</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1/13</w:t>
            </w:r>
          </w:p>
        </w:tc>
        <w:tc>
          <w:tcPr>
            <w:tcW w:w="2186" w:type="dxa"/>
            <w:gridSpan w:val="2"/>
          </w:tcPr>
          <w:p w:rsidR="00897B60" w:rsidRDefault="00897B60">
            <w:pPr>
              <w:autoSpaceDE w:val="0"/>
              <w:autoSpaceDN w:val="0"/>
              <w:adjustRightInd w:val="0"/>
              <w:rPr>
                <w:sz w:val="24"/>
                <w:szCs w:val="24"/>
              </w:rPr>
            </w:pPr>
            <w:r>
              <w:rPr>
                <w:sz w:val="24"/>
                <w:szCs w:val="24"/>
              </w:rPr>
              <w:t>Улитина Татьяна Васильевна</w:t>
            </w:r>
          </w:p>
        </w:tc>
        <w:tc>
          <w:tcPr>
            <w:tcW w:w="6483" w:type="dxa"/>
            <w:gridSpan w:val="2"/>
          </w:tcPr>
          <w:p w:rsidR="00897B60" w:rsidRDefault="00897B60">
            <w:pPr>
              <w:jc w:val="both"/>
              <w:rPr>
                <w:sz w:val="24"/>
                <w:szCs w:val="24"/>
              </w:rPr>
            </w:pPr>
            <w:r>
              <w:rPr>
                <w:sz w:val="24"/>
                <w:szCs w:val="24"/>
              </w:rPr>
              <w:t>Категорически против расширения кольцевой дороги со стороны района «Строгино». Дышать нечем, шум, копоть, страдаю аллергией.</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3/13</w:t>
            </w:r>
          </w:p>
        </w:tc>
        <w:tc>
          <w:tcPr>
            <w:tcW w:w="2186" w:type="dxa"/>
            <w:gridSpan w:val="2"/>
          </w:tcPr>
          <w:p w:rsidR="00897B60" w:rsidRDefault="00897B60">
            <w:pPr>
              <w:autoSpaceDE w:val="0"/>
              <w:autoSpaceDN w:val="0"/>
              <w:adjustRightInd w:val="0"/>
              <w:rPr>
                <w:sz w:val="24"/>
                <w:szCs w:val="24"/>
              </w:rPr>
            </w:pPr>
            <w:r>
              <w:rPr>
                <w:sz w:val="24"/>
                <w:szCs w:val="24"/>
              </w:rPr>
              <w:t>Уласова Людмила Анатольевна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данного проекта (расширение МКАД приведет к невозможности проживания в квартире, окна которой щас выходит на МКАД, даже сейчас невозможно открывать окна из-за шума и выхлопных газов). Подумайте о людях!!, а не о машинах!!!</w:t>
            </w:r>
          </w:p>
        </w:tc>
      </w:tr>
      <w:tr w:rsidR="00897B60" w:rsidTr="00D952EA">
        <w:trPr>
          <w:trHeight w:val="1655"/>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4/13</w:t>
            </w:r>
          </w:p>
        </w:tc>
        <w:tc>
          <w:tcPr>
            <w:tcW w:w="2186" w:type="dxa"/>
            <w:gridSpan w:val="2"/>
          </w:tcPr>
          <w:p w:rsidR="00897B60" w:rsidRDefault="00897B60">
            <w:pPr>
              <w:autoSpaceDE w:val="0"/>
              <w:autoSpaceDN w:val="0"/>
              <w:adjustRightInd w:val="0"/>
              <w:rPr>
                <w:sz w:val="24"/>
                <w:szCs w:val="24"/>
              </w:rPr>
            </w:pPr>
            <w:r>
              <w:rPr>
                <w:sz w:val="24"/>
                <w:szCs w:val="24"/>
              </w:rPr>
              <w:t>Лазарев Евгений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 xml:space="preserve">Категорически против расширения МКАД с внутренней стороны, т.к. это ущемляет качества жизни коренных жителей. Все мнения по вопросу расширения МКАД (а они подавляющим большинством против расширения) были высказаны на публичных слушаниях 29/10/2013. </w:t>
            </w:r>
            <w:r>
              <w:rPr>
                <w:sz w:val="24"/>
                <w:szCs w:val="24"/>
                <w:u w:val="single"/>
              </w:rPr>
              <w:t>Однозначно против.</w:t>
            </w:r>
          </w:p>
        </w:tc>
      </w:tr>
      <w:tr w:rsidR="00897B60" w:rsidTr="00D952EA">
        <w:trPr>
          <w:trHeight w:val="559"/>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5/13</w:t>
            </w:r>
          </w:p>
        </w:tc>
        <w:tc>
          <w:tcPr>
            <w:tcW w:w="2186" w:type="dxa"/>
            <w:gridSpan w:val="2"/>
          </w:tcPr>
          <w:p w:rsidR="00897B60" w:rsidRDefault="00897B60">
            <w:pPr>
              <w:autoSpaceDE w:val="0"/>
              <w:autoSpaceDN w:val="0"/>
              <w:adjustRightInd w:val="0"/>
              <w:rPr>
                <w:sz w:val="24"/>
                <w:szCs w:val="24"/>
              </w:rPr>
            </w:pPr>
            <w:r>
              <w:rPr>
                <w:sz w:val="24"/>
                <w:szCs w:val="24"/>
              </w:rPr>
              <w:t>Дудко Екатерина Николаевна</w:t>
            </w:r>
          </w:p>
        </w:tc>
        <w:tc>
          <w:tcPr>
            <w:tcW w:w="6483" w:type="dxa"/>
            <w:gridSpan w:val="2"/>
          </w:tcPr>
          <w:p w:rsidR="00897B60" w:rsidRDefault="00897B60">
            <w:pPr>
              <w:autoSpaceDE w:val="0"/>
              <w:autoSpaceDN w:val="0"/>
              <w:adjustRightInd w:val="0"/>
              <w:rPr>
                <w:sz w:val="24"/>
                <w:szCs w:val="24"/>
              </w:rPr>
            </w:pPr>
            <w:r>
              <w:rPr>
                <w:sz w:val="24"/>
                <w:szCs w:val="24"/>
              </w:rPr>
              <w:t>Категорически против любого расширения МКАД (в районе Строгино).</w:t>
            </w:r>
          </w:p>
        </w:tc>
      </w:tr>
      <w:tr w:rsidR="00897B60" w:rsidTr="00D952EA">
        <w:trPr>
          <w:trHeight w:val="1389"/>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8/13</w:t>
            </w:r>
          </w:p>
        </w:tc>
        <w:tc>
          <w:tcPr>
            <w:tcW w:w="2186" w:type="dxa"/>
            <w:gridSpan w:val="2"/>
          </w:tcPr>
          <w:p w:rsidR="00897B60" w:rsidRDefault="00897B60">
            <w:pPr>
              <w:autoSpaceDE w:val="0"/>
              <w:autoSpaceDN w:val="0"/>
              <w:adjustRightInd w:val="0"/>
              <w:rPr>
                <w:sz w:val="24"/>
                <w:szCs w:val="24"/>
              </w:rPr>
            </w:pPr>
            <w:r>
              <w:rPr>
                <w:sz w:val="24"/>
                <w:szCs w:val="24"/>
              </w:rPr>
              <w:t>Казанская Наталия Кареновна</w:t>
            </w:r>
          </w:p>
        </w:tc>
        <w:tc>
          <w:tcPr>
            <w:tcW w:w="6483" w:type="dxa"/>
            <w:gridSpan w:val="2"/>
          </w:tcPr>
          <w:p w:rsidR="00897B60" w:rsidRDefault="00897B60">
            <w:pPr>
              <w:autoSpaceDE w:val="0"/>
              <w:autoSpaceDN w:val="0"/>
              <w:adjustRightInd w:val="0"/>
              <w:jc w:val="both"/>
              <w:rPr>
                <w:sz w:val="24"/>
                <w:szCs w:val="24"/>
              </w:rPr>
            </w:pPr>
            <w:r>
              <w:rPr>
                <w:sz w:val="24"/>
                <w:szCs w:val="24"/>
              </w:rPr>
              <w:t>Не расширять МКАД со стороны жилых домов района Строгино, а расширять с внешней стороны. Я являюсь противником данного проекта, т.к. расширения МКАД приведет к резкому ухудшению экологической ситуации в районе.</w:t>
            </w:r>
          </w:p>
        </w:tc>
      </w:tr>
      <w:tr w:rsidR="00897B60" w:rsidTr="00D952EA">
        <w:trPr>
          <w:trHeight w:val="32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lang w:val="en-US"/>
              </w:rPr>
              <w:t>1</w:t>
            </w:r>
            <w:r>
              <w:rPr>
                <w:sz w:val="24"/>
                <w:szCs w:val="24"/>
              </w:rPr>
              <w:t>/14</w:t>
            </w:r>
          </w:p>
        </w:tc>
        <w:tc>
          <w:tcPr>
            <w:tcW w:w="2186" w:type="dxa"/>
            <w:gridSpan w:val="2"/>
          </w:tcPr>
          <w:p w:rsidR="00897B60" w:rsidRDefault="00897B60">
            <w:pPr>
              <w:autoSpaceDE w:val="0"/>
              <w:autoSpaceDN w:val="0"/>
              <w:adjustRightInd w:val="0"/>
              <w:rPr>
                <w:sz w:val="24"/>
                <w:szCs w:val="24"/>
              </w:rPr>
            </w:pPr>
            <w:r>
              <w:rPr>
                <w:sz w:val="24"/>
                <w:szCs w:val="24"/>
              </w:rPr>
              <w:t>Гильманова Зоя Кирилловна</w:t>
            </w:r>
          </w:p>
        </w:tc>
        <w:tc>
          <w:tcPr>
            <w:tcW w:w="6483" w:type="dxa"/>
            <w:gridSpan w:val="2"/>
          </w:tcPr>
          <w:p w:rsidR="00897B60" w:rsidRDefault="00897B60">
            <w:pPr>
              <w:jc w:val="both"/>
              <w:rPr>
                <w:sz w:val="24"/>
                <w:szCs w:val="24"/>
              </w:rPr>
            </w:pPr>
            <w:r>
              <w:rPr>
                <w:sz w:val="24"/>
                <w:szCs w:val="24"/>
              </w:rPr>
              <w:t>Я, против расширения МКД за счет территории Строгино. Мы задыхаемся от МКД сейчас, а дальше нарушается экология жителей. Расширение дороги надо делать за счет подмосковья, т.к. они рынки открыли рынки магазины, за счет их образуются пробки, почему должны страдать москвичи - в данный момент Строгино.</w:t>
            </w:r>
          </w:p>
        </w:tc>
      </w:tr>
      <w:tr w:rsidR="00897B60" w:rsidTr="00D952EA">
        <w:trPr>
          <w:trHeight w:val="25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2/14</w:t>
            </w:r>
          </w:p>
        </w:tc>
        <w:tc>
          <w:tcPr>
            <w:tcW w:w="2186" w:type="dxa"/>
            <w:gridSpan w:val="2"/>
          </w:tcPr>
          <w:p w:rsidR="00897B60" w:rsidRDefault="00897B60">
            <w:pPr>
              <w:autoSpaceDE w:val="0"/>
              <w:autoSpaceDN w:val="0"/>
              <w:adjustRightInd w:val="0"/>
              <w:rPr>
                <w:sz w:val="24"/>
                <w:szCs w:val="24"/>
              </w:rPr>
            </w:pPr>
            <w:r>
              <w:rPr>
                <w:sz w:val="24"/>
                <w:szCs w:val="24"/>
              </w:rPr>
              <w:t xml:space="preserve">Пантелеева Марина Петровна </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МКАДа. Учитывая значительный размер территории, прилегающей со стороны области к МКАД, масштаб зданий и их посещаемость, правительство МО должно разработать на своей территории транспортное сообщение с двухсторонним движением по закольцованной схеме с выходом в область в районе Метромоста. Существует двухсторонняя дорога за корпусами Крокуса вплоть до Синдики. Только правительства МО перекрыло ее шлагбаумами.</w:t>
            </w:r>
          </w:p>
        </w:tc>
      </w:tr>
      <w:tr w:rsidR="00897B60" w:rsidTr="00D952EA">
        <w:trPr>
          <w:trHeight w:val="25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5/14</w:t>
            </w:r>
          </w:p>
        </w:tc>
        <w:tc>
          <w:tcPr>
            <w:tcW w:w="2186" w:type="dxa"/>
            <w:gridSpan w:val="2"/>
          </w:tcPr>
          <w:p w:rsidR="00897B60" w:rsidRDefault="00897B60">
            <w:pPr>
              <w:autoSpaceDE w:val="0"/>
              <w:autoSpaceDN w:val="0"/>
              <w:adjustRightInd w:val="0"/>
              <w:rPr>
                <w:sz w:val="24"/>
                <w:szCs w:val="24"/>
              </w:rPr>
            </w:pPr>
            <w:r>
              <w:rPr>
                <w:sz w:val="24"/>
                <w:szCs w:val="24"/>
              </w:rPr>
              <w:t>Панов Юрий Христофорович</w:t>
            </w:r>
          </w:p>
        </w:tc>
        <w:tc>
          <w:tcPr>
            <w:tcW w:w="6483" w:type="dxa"/>
            <w:gridSpan w:val="2"/>
          </w:tcPr>
          <w:p w:rsidR="00897B60" w:rsidRDefault="00897B60">
            <w:pPr>
              <w:autoSpaceDE w:val="0"/>
              <w:autoSpaceDN w:val="0"/>
              <w:adjustRightInd w:val="0"/>
              <w:jc w:val="both"/>
              <w:rPr>
                <w:sz w:val="24"/>
                <w:szCs w:val="24"/>
              </w:rPr>
            </w:pPr>
            <w:r>
              <w:rPr>
                <w:sz w:val="24"/>
                <w:szCs w:val="24"/>
              </w:rPr>
              <w:t>Проживаю в Строгино с 1986. Категорически возражаю против расширения МКАД за счет парка Строгино. Мы и так испытываем дискомфорт от близости МКАД, шум, выбросы. С приближением дороги к нашим окнам дискомфорт усилится. Мое предложение: Если необходимо расширение МКАД, то делать это за счет Крокус-сити, т.е. за счет земли Московской области.</w:t>
            </w:r>
          </w:p>
        </w:tc>
      </w:tr>
      <w:tr w:rsidR="00897B60" w:rsidTr="00D952EA">
        <w:trPr>
          <w:trHeight w:val="25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6/14</w:t>
            </w:r>
          </w:p>
        </w:tc>
        <w:tc>
          <w:tcPr>
            <w:tcW w:w="2186" w:type="dxa"/>
            <w:gridSpan w:val="2"/>
          </w:tcPr>
          <w:p w:rsidR="00897B60" w:rsidRDefault="00897B60">
            <w:pPr>
              <w:autoSpaceDE w:val="0"/>
              <w:autoSpaceDN w:val="0"/>
              <w:adjustRightInd w:val="0"/>
              <w:rPr>
                <w:sz w:val="24"/>
                <w:szCs w:val="24"/>
              </w:rPr>
            </w:pPr>
            <w:r>
              <w:rPr>
                <w:sz w:val="24"/>
                <w:szCs w:val="24"/>
              </w:rPr>
              <w:t xml:space="preserve">Мосейкова Ольга Максимовна </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за счет территории «Строгино».</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7/14</w:t>
            </w:r>
          </w:p>
        </w:tc>
        <w:tc>
          <w:tcPr>
            <w:tcW w:w="2186" w:type="dxa"/>
            <w:gridSpan w:val="2"/>
          </w:tcPr>
          <w:p w:rsidR="00897B60" w:rsidRDefault="00897B60">
            <w:pPr>
              <w:autoSpaceDE w:val="0"/>
              <w:autoSpaceDN w:val="0"/>
              <w:adjustRightInd w:val="0"/>
              <w:rPr>
                <w:sz w:val="24"/>
                <w:szCs w:val="24"/>
              </w:rPr>
            </w:pPr>
            <w:r>
              <w:rPr>
                <w:sz w:val="24"/>
                <w:szCs w:val="24"/>
              </w:rPr>
              <w:t>Цимбалюк Петр Иванович</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за счет территории «Строгино».</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9/14</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Берлянд Ирина Ефимовна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проекта.</w:t>
            </w:r>
          </w:p>
          <w:p w:rsidR="00897B60" w:rsidRDefault="00897B60" w:rsidP="00865F9A">
            <w:pPr>
              <w:numPr>
                <w:ilvl w:val="0"/>
                <w:numId w:val="16"/>
              </w:numPr>
              <w:autoSpaceDE w:val="0"/>
              <w:autoSpaceDN w:val="0"/>
              <w:adjustRightInd w:val="0"/>
              <w:jc w:val="both"/>
              <w:rPr>
                <w:sz w:val="24"/>
                <w:szCs w:val="24"/>
              </w:rPr>
            </w:pPr>
            <w:r>
              <w:rPr>
                <w:sz w:val="24"/>
                <w:szCs w:val="24"/>
              </w:rPr>
              <w:t>Уменьшится территория ООПТ.</w:t>
            </w:r>
          </w:p>
          <w:p w:rsidR="00897B60" w:rsidRDefault="00897B60" w:rsidP="00865F9A">
            <w:pPr>
              <w:numPr>
                <w:ilvl w:val="0"/>
                <w:numId w:val="16"/>
              </w:numPr>
              <w:autoSpaceDE w:val="0"/>
              <w:autoSpaceDN w:val="0"/>
              <w:adjustRightInd w:val="0"/>
              <w:jc w:val="both"/>
              <w:rPr>
                <w:sz w:val="24"/>
                <w:szCs w:val="24"/>
              </w:rPr>
            </w:pPr>
            <w:r>
              <w:rPr>
                <w:sz w:val="24"/>
                <w:szCs w:val="24"/>
              </w:rPr>
              <w:t>Дорога приближается к жилым домам, увеличивается уровень шума и загрязненности.</w:t>
            </w:r>
          </w:p>
          <w:p w:rsidR="00897B60" w:rsidRDefault="00897B60" w:rsidP="00865F9A">
            <w:pPr>
              <w:numPr>
                <w:ilvl w:val="0"/>
                <w:numId w:val="16"/>
              </w:numPr>
              <w:autoSpaceDE w:val="0"/>
              <w:autoSpaceDN w:val="0"/>
              <w:adjustRightInd w:val="0"/>
              <w:jc w:val="both"/>
              <w:rPr>
                <w:sz w:val="24"/>
                <w:szCs w:val="24"/>
              </w:rPr>
            </w:pPr>
            <w:r>
              <w:rPr>
                <w:sz w:val="24"/>
                <w:szCs w:val="24"/>
              </w:rPr>
              <w:t>Проект не улучшит транспортную ситуацию в районе.</w:t>
            </w:r>
          </w:p>
          <w:p w:rsidR="00897B60" w:rsidRDefault="00897B60">
            <w:pPr>
              <w:autoSpaceDE w:val="0"/>
              <w:autoSpaceDN w:val="0"/>
              <w:adjustRightInd w:val="0"/>
              <w:jc w:val="both"/>
              <w:rPr>
                <w:sz w:val="24"/>
                <w:szCs w:val="24"/>
              </w:rPr>
            </w:pPr>
            <w:r>
              <w:rPr>
                <w:sz w:val="24"/>
                <w:szCs w:val="24"/>
              </w:rPr>
              <w:t xml:space="preserve">По ведению: Я хочу обратить внимание на то, что у нас ПС проходят в который раз с нарушением порядка: 1. Год мы жаловались, что нет оповещения, сейчас оповещения были, они были не в тот срок, который положено, были позже, но висели на подъездах и щитах. Но на этих оповещениях был неправильно указан № школы, об этом было известно сотрудникам управы, и тем не менее в 6 часов около этой школы (1136,  которая неправильно была указана) там не было сотрудника управы, вместо этого Елена Вячеславовна выполняла обязанности сотрудника управы и рассказывала жителям, что неправильно указали № школы, и где проводится собрание, благодаря этому они сюда смогли прийти. Управа в очередной раз не справилась с оповещением. Дальше: на экспозиции по закону у нас люди имеют право, участники ПС, вносить свои замечания и предложения по проекту, эта возможность была им предоставлена. Но эти книги, которые лежали на экспозиции, в отличии от всех прошлых ПС, не находились там все время, а уносились, например, в последний день там лежало только 2 книги - № 6 и № 7. это нужно выслушать потому что, последняя книга на экспозиции была № 7. Нам сейчас зачитывали порядок внесения замечаний и предложений: во время экспозиции, во время собрания, в течение 7 дней после собрания. Никто не должен иметь возможность что-то вносить между экспозицией и собранием, а мы видим, что сейчас на регистрации 1-я книга по регистрации имеет № 10, значит какие-то 8 и 9 книги могут появиться, непонятно кем заполненные. Дальше. Нам сейчас зачитывали выдержку из закона о порядке проведения ПС. Мы услышали, что участники собрания ПС, т.е. мы с вами, дорогие коллеги, имеем право оставлять свои замечания и предложения в книге регистрации участников ПС. Но нам не предлагалось ничего там оставлять, и когда я попросила дать мне возможность дать мне оставить замечание в книге регистрации, я оставила там замечание, но мне пришлось провести небольшую дискуссию с девушкой, которая сидела на регистрации. Да, нам выдали листки, где мы все запишем. Но я обращаю внимание организаторов ПС, что закон дает возможность оставить замечание в книге регистрации участников собрания ПС. Последнее. Я поддерживаю предложение депутата Мышаева о создании независимой Рабочей группы.  </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10/14</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Кондратов Андрей Анатольевич</w:t>
            </w:r>
          </w:p>
        </w:tc>
        <w:tc>
          <w:tcPr>
            <w:tcW w:w="6483" w:type="dxa"/>
            <w:gridSpan w:val="2"/>
          </w:tcPr>
          <w:p w:rsidR="00897B60" w:rsidRDefault="00897B60">
            <w:pPr>
              <w:autoSpaceDE w:val="0"/>
              <w:autoSpaceDN w:val="0"/>
              <w:adjustRightInd w:val="0"/>
              <w:jc w:val="both"/>
              <w:rPr>
                <w:sz w:val="24"/>
                <w:szCs w:val="24"/>
              </w:rPr>
            </w:pPr>
            <w:r>
              <w:rPr>
                <w:sz w:val="24"/>
                <w:szCs w:val="24"/>
              </w:rPr>
              <w:t>Представленный на рассмотрение проект выполнен без учета:</w:t>
            </w:r>
          </w:p>
          <w:p w:rsidR="00897B60" w:rsidRDefault="00897B60" w:rsidP="00865F9A">
            <w:pPr>
              <w:numPr>
                <w:ilvl w:val="0"/>
                <w:numId w:val="17"/>
              </w:numPr>
              <w:autoSpaceDE w:val="0"/>
              <w:autoSpaceDN w:val="0"/>
              <w:adjustRightInd w:val="0"/>
              <w:jc w:val="both"/>
              <w:rPr>
                <w:sz w:val="24"/>
                <w:szCs w:val="24"/>
              </w:rPr>
            </w:pPr>
            <w:r>
              <w:rPr>
                <w:sz w:val="24"/>
                <w:szCs w:val="24"/>
              </w:rPr>
              <w:t>Интересов жителей района (в особенности проживающих по Неманскому проезду);</w:t>
            </w:r>
          </w:p>
          <w:p w:rsidR="00897B60" w:rsidRDefault="00897B60" w:rsidP="00865F9A">
            <w:pPr>
              <w:numPr>
                <w:ilvl w:val="0"/>
                <w:numId w:val="17"/>
              </w:numPr>
              <w:autoSpaceDE w:val="0"/>
              <w:autoSpaceDN w:val="0"/>
              <w:adjustRightInd w:val="0"/>
              <w:jc w:val="both"/>
              <w:rPr>
                <w:sz w:val="24"/>
                <w:szCs w:val="24"/>
              </w:rPr>
            </w:pPr>
            <w:r>
              <w:rPr>
                <w:sz w:val="24"/>
                <w:szCs w:val="24"/>
              </w:rPr>
              <w:t>Интересов района в целом;</w:t>
            </w:r>
          </w:p>
          <w:p w:rsidR="00897B60" w:rsidRDefault="00897B60" w:rsidP="00865F9A">
            <w:pPr>
              <w:numPr>
                <w:ilvl w:val="0"/>
                <w:numId w:val="17"/>
              </w:numPr>
              <w:autoSpaceDE w:val="0"/>
              <w:autoSpaceDN w:val="0"/>
              <w:adjustRightInd w:val="0"/>
              <w:jc w:val="both"/>
              <w:rPr>
                <w:sz w:val="24"/>
                <w:szCs w:val="24"/>
              </w:rPr>
            </w:pPr>
            <w:r>
              <w:rPr>
                <w:sz w:val="24"/>
                <w:szCs w:val="24"/>
              </w:rPr>
              <w:t>Предвыборных обещаний С.Собянина – «проекты станут максимально щадящими и будут реализовываться только после детального обсуждения с жителями». /Против/.</w:t>
            </w:r>
          </w:p>
          <w:p w:rsidR="00897B60" w:rsidRDefault="00897B60">
            <w:pPr>
              <w:autoSpaceDE w:val="0"/>
              <w:autoSpaceDN w:val="0"/>
              <w:adjustRightInd w:val="0"/>
              <w:jc w:val="both"/>
              <w:rPr>
                <w:sz w:val="24"/>
                <w:szCs w:val="24"/>
              </w:rPr>
            </w:pPr>
            <w:r>
              <w:rPr>
                <w:sz w:val="24"/>
                <w:szCs w:val="24"/>
              </w:rPr>
              <w:t>Вот вы сейчас сказали о шумозащитных экранах. В проекте вы их рассматривали? Это приблизительно три метра в ширину - так? Куда они войдут? Вы говорите, гаражи сносится не будут, а где они будут построены? Между гаражами и МКАД сейчас вообще места не останется, насколько я понял? Гаражи останутся? А где вы построите экраны? То есть они по гаражам пойдут? То есть ещё ближе, мы парковую зону уменьшим на 50 сантиметров?</w:t>
            </w:r>
          </w:p>
          <w:p w:rsidR="00897B60" w:rsidRDefault="00897B60">
            <w:pPr>
              <w:autoSpaceDE w:val="0"/>
              <w:autoSpaceDN w:val="0"/>
              <w:adjustRightInd w:val="0"/>
              <w:jc w:val="both"/>
              <w:rPr>
                <w:sz w:val="24"/>
                <w:szCs w:val="24"/>
              </w:rPr>
            </w:pPr>
            <w:r>
              <w:rPr>
                <w:sz w:val="24"/>
                <w:szCs w:val="24"/>
              </w:rPr>
              <w:t>На 50 сантиметров, ещё раз - парковую зону уменьшим?</w:t>
            </w:r>
          </w:p>
          <w:p w:rsidR="00897B60" w:rsidRDefault="00897B60">
            <w:pPr>
              <w:autoSpaceDE w:val="0"/>
              <w:autoSpaceDN w:val="0"/>
              <w:adjustRightInd w:val="0"/>
              <w:jc w:val="both"/>
              <w:rPr>
                <w:sz w:val="24"/>
                <w:szCs w:val="24"/>
              </w:rPr>
            </w:pPr>
            <w:r>
              <w:rPr>
                <w:sz w:val="24"/>
                <w:szCs w:val="24"/>
              </w:rPr>
              <w:t>Мы парковую зону ещё уменьшим? В этой планировке это учтено? Второй вопрос - вы просчитывали всё это с учётом строительства многоэтажек, высоток за агаларовским комплексом?</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11/14</w:t>
            </w:r>
          </w:p>
        </w:tc>
        <w:tc>
          <w:tcPr>
            <w:tcW w:w="2186" w:type="dxa"/>
            <w:gridSpan w:val="2"/>
          </w:tcPr>
          <w:p w:rsidR="00897B60" w:rsidRDefault="00897B60">
            <w:pPr>
              <w:autoSpaceDE w:val="0"/>
              <w:autoSpaceDN w:val="0"/>
              <w:adjustRightInd w:val="0"/>
              <w:rPr>
                <w:sz w:val="24"/>
                <w:szCs w:val="24"/>
              </w:rPr>
            </w:pPr>
            <w:r>
              <w:rPr>
                <w:sz w:val="24"/>
                <w:szCs w:val="24"/>
              </w:rPr>
              <w:t>Покровский Игорь Александрович</w:t>
            </w:r>
          </w:p>
        </w:tc>
        <w:tc>
          <w:tcPr>
            <w:tcW w:w="6483" w:type="dxa"/>
            <w:gridSpan w:val="2"/>
          </w:tcPr>
          <w:p w:rsidR="00897B60" w:rsidRDefault="00897B60">
            <w:pPr>
              <w:autoSpaceDE w:val="0"/>
              <w:autoSpaceDN w:val="0"/>
              <w:adjustRightInd w:val="0"/>
              <w:rPr>
                <w:sz w:val="24"/>
                <w:szCs w:val="24"/>
              </w:rPr>
            </w:pPr>
            <w:r>
              <w:rPr>
                <w:sz w:val="24"/>
                <w:szCs w:val="24"/>
              </w:rPr>
              <w:t>Я категорически против проекта.</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12/14</w:t>
            </w:r>
          </w:p>
        </w:tc>
        <w:tc>
          <w:tcPr>
            <w:tcW w:w="2186" w:type="dxa"/>
            <w:gridSpan w:val="2"/>
          </w:tcPr>
          <w:p w:rsidR="00897B60" w:rsidRDefault="00897B60">
            <w:pPr>
              <w:autoSpaceDE w:val="0"/>
              <w:autoSpaceDN w:val="0"/>
              <w:adjustRightInd w:val="0"/>
              <w:rPr>
                <w:sz w:val="24"/>
                <w:szCs w:val="24"/>
              </w:rPr>
            </w:pPr>
            <w:r>
              <w:rPr>
                <w:sz w:val="24"/>
                <w:szCs w:val="24"/>
              </w:rPr>
              <w:t xml:space="preserve">Терехов Алексей Михайлович </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проекта.</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13/14</w:t>
            </w:r>
          </w:p>
        </w:tc>
        <w:tc>
          <w:tcPr>
            <w:tcW w:w="2186" w:type="dxa"/>
            <w:gridSpan w:val="2"/>
          </w:tcPr>
          <w:p w:rsidR="00897B60" w:rsidRDefault="00897B60">
            <w:pPr>
              <w:autoSpaceDE w:val="0"/>
              <w:autoSpaceDN w:val="0"/>
              <w:adjustRightInd w:val="0"/>
              <w:rPr>
                <w:sz w:val="24"/>
                <w:szCs w:val="24"/>
              </w:rPr>
            </w:pPr>
            <w:r>
              <w:rPr>
                <w:sz w:val="24"/>
                <w:szCs w:val="24"/>
              </w:rPr>
              <w:t>Круглов Валерий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Данный проект нанесет огромный ущерб району Строгино. Перенести строительство на внешнюю сторону МКАДа.</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14/14</w:t>
            </w:r>
          </w:p>
        </w:tc>
        <w:tc>
          <w:tcPr>
            <w:tcW w:w="2186" w:type="dxa"/>
            <w:gridSpan w:val="2"/>
          </w:tcPr>
          <w:p w:rsidR="00897B60" w:rsidRDefault="00897B60">
            <w:pPr>
              <w:autoSpaceDE w:val="0"/>
              <w:autoSpaceDN w:val="0"/>
              <w:adjustRightInd w:val="0"/>
              <w:rPr>
                <w:sz w:val="24"/>
                <w:szCs w:val="24"/>
              </w:rPr>
            </w:pPr>
            <w:r>
              <w:rPr>
                <w:sz w:val="24"/>
                <w:szCs w:val="24"/>
              </w:rPr>
              <w:t>Сухорукова Клара Ивановна</w:t>
            </w:r>
          </w:p>
        </w:tc>
        <w:tc>
          <w:tcPr>
            <w:tcW w:w="6483" w:type="dxa"/>
            <w:gridSpan w:val="2"/>
          </w:tcPr>
          <w:p w:rsidR="00897B60" w:rsidRDefault="00897B60">
            <w:pPr>
              <w:autoSpaceDE w:val="0"/>
              <w:autoSpaceDN w:val="0"/>
              <w:adjustRightInd w:val="0"/>
              <w:jc w:val="both"/>
              <w:rPr>
                <w:sz w:val="24"/>
                <w:szCs w:val="24"/>
              </w:rPr>
            </w:pPr>
            <w:r>
              <w:rPr>
                <w:sz w:val="24"/>
                <w:szCs w:val="24"/>
              </w:rPr>
              <w:t>Я проживаю со своей семьей в двухкомнатной квартире по ул. Исаковского д. 2 к. 2, окна которой выходят на МКАД и которая находится ближе всех домов по ул. Неманский пр-д и Исаковского к Окружной дороге. Небольшая часть Москворецкого парка отделяет нас от МКАД.</w:t>
            </w:r>
          </w:p>
          <w:p w:rsidR="00897B60" w:rsidRDefault="00897B60">
            <w:pPr>
              <w:autoSpaceDE w:val="0"/>
              <w:autoSpaceDN w:val="0"/>
              <w:adjustRightInd w:val="0"/>
              <w:jc w:val="both"/>
              <w:rPr>
                <w:sz w:val="24"/>
                <w:szCs w:val="24"/>
              </w:rPr>
            </w:pPr>
            <w:r>
              <w:rPr>
                <w:sz w:val="24"/>
                <w:szCs w:val="24"/>
              </w:rPr>
              <w:t>Мы постоянно ощущаем всю «прелесть» нашей жизни: круглосуточный шум, пыль, загазованность, полицейские гудки, экологическую загрязненность.</w:t>
            </w:r>
          </w:p>
          <w:p w:rsidR="00897B60" w:rsidRDefault="00897B60">
            <w:pPr>
              <w:autoSpaceDE w:val="0"/>
              <w:autoSpaceDN w:val="0"/>
              <w:adjustRightInd w:val="0"/>
              <w:jc w:val="both"/>
              <w:rPr>
                <w:sz w:val="24"/>
                <w:szCs w:val="24"/>
              </w:rPr>
            </w:pPr>
            <w:r>
              <w:rPr>
                <w:sz w:val="24"/>
                <w:szCs w:val="24"/>
              </w:rPr>
              <w:t>И видим разрастающийся не по дням, а по часам вширь и вверх торговый город господина А.Агаларова на другой стороне М;КАД. Похоже, ему уже мало той территории и выход – пододвинуть Строгино от себя подальше.</w:t>
            </w:r>
          </w:p>
          <w:p w:rsidR="00897B60" w:rsidRDefault="00897B60">
            <w:pPr>
              <w:autoSpaceDE w:val="0"/>
              <w:autoSpaceDN w:val="0"/>
              <w:adjustRightInd w:val="0"/>
              <w:jc w:val="both"/>
              <w:rPr>
                <w:sz w:val="24"/>
                <w:szCs w:val="24"/>
              </w:rPr>
            </w:pPr>
            <w:r>
              <w:rPr>
                <w:sz w:val="24"/>
                <w:szCs w:val="24"/>
              </w:rPr>
              <w:t>Мы требуем и будем бороться:</w:t>
            </w:r>
          </w:p>
          <w:p w:rsidR="00897B60" w:rsidRDefault="00897B60" w:rsidP="00865F9A">
            <w:pPr>
              <w:numPr>
                <w:ilvl w:val="0"/>
                <w:numId w:val="18"/>
              </w:numPr>
              <w:autoSpaceDE w:val="0"/>
              <w:autoSpaceDN w:val="0"/>
              <w:adjustRightInd w:val="0"/>
              <w:jc w:val="both"/>
              <w:rPr>
                <w:sz w:val="24"/>
                <w:szCs w:val="24"/>
              </w:rPr>
            </w:pPr>
            <w:r>
              <w:rPr>
                <w:sz w:val="24"/>
                <w:szCs w:val="24"/>
              </w:rPr>
              <w:t>Расширять МКАД только с внешней стороны.</w:t>
            </w:r>
          </w:p>
          <w:p w:rsidR="00897B60" w:rsidRDefault="00897B60" w:rsidP="00865F9A">
            <w:pPr>
              <w:numPr>
                <w:ilvl w:val="0"/>
                <w:numId w:val="18"/>
              </w:numPr>
              <w:autoSpaceDE w:val="0"/>
              <w:autoSpaceDN w:val="0"/>
              <w:adjustRightInd w:val="0"/>
              <w:jc w:val="both"/>
              <w:rPr>
                <w:sz w:val="24"/>
                <w:szCs w:val="24"/>
              </w:rPr>
            </w:pPr>
            <w:r>
              <w:rPr>
                <w:sz w:val="24"/>
                <w:szCs w:val="24"/>
              </w:rPr>
              <w:t>Сохранить наш парк в Строгино в существующих границах.</w:t>
            </w:r>
          </w:p>
          <w:p w:rsidR="00897B60" w:rsidRDefault="00897B60" w:rsidP="00865F9A">
            <w:pPr>
              <w:numPr>
                <w:ilvl w:val="0"/>
                <w:numId w:val="18"/>
              </w:numPr>
              <w:autoSpaceDE w:val="0"/>
              <w:autoSpaceDN w:val="0"/>
              <w:adjustRightInd w:val="0"/>
              <w:jc w:val="both"/>
              <w:rPr>
                <w:sz w:val="24"/>
                <w:szCs w:val="24"/>
              </w:rPr>
            </w:pPr>
            <w:r>
              <w:rPr>
                <w:sz w:val="24"/>
                <w:szCs w:val="24"/>
              </w:rPr>
              <w:t>Установить шумозащитные экраны вдоль Неманского пр-да и начала ул. Исаковского уже сейчас.</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15/14</w:t>
            </w:r>
          </w:p>
        </w:tc>
        <w:tc>
          <w:tcPr>
            <w:tcW w:w="2186" w:type="dxa"/>
            <w:gridSpan w:val="2"/>
          </w:tcPr>
          <w:p w:rsidR="00897B60" w:rsidRDefault="00897B60">
            <w:pPr>
              <w:autoSpaceDE w:val="0"/>
              <w:autoSpaceDN w:val="0"/>
              <w:adjustRightInd w:val="0"/>
              <w:rPr>
                <w:sz w:val="24"/>
                <w:szCs w:val="24"/>
              </w:rPr>
            </w:pPr>
            <w:r>
              <w:rPr>
                <w:sz w:val="24"/>
                <w:szCs w:val="24"/>
              </w:rPr>
              <w:t xml:space="preserve">Карпова Юлия Алексеевна </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за счет Строгина.</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rPr>
                <w:sz w:val="24"/>
                <w:szCs w:val="24"/>
              </w:rPr>
            </w:pPr>
            <w:r>
              <w:rPr>
                <w:sz w:val="24"/>
                <w:szCs w:val="24"/>
              </w:rPr>
              <w:t>16/14</w:t>
            </w:r>
          </w:p>
        </w:tc>
        <w:tc>
          <w:tcPr>
            <w:tcW w:w="2186" w:type="dxa"/>
            <w:gridSpan w:val="2"/>
          </w:tcPr>
          <w:p w:rsidR="00897B60" w:rsidRDefault="00897B60">
            <w:pPr>
              <w:autoSpaceDE w:val="0"/>
              <w:autoSpaceDN w:val="0"/>
              <w:adjustRightInd w:val="0"/>
              <w:rPr>
                <w:sz w:val="24"/>
                <w:szCs w:val="24"/>
              </w:rPr>
            </w:pPr>
            <w:r>
              <w:rPr>
                <w:sz w:val="24"/>
                <w:szCs w:val="24"/>
              </w:rPr>
              <w:t>Кудинова Анастасия Вячеславовна</w:t>
            </w:r>
          </w:p>
        </w:tc>
        <w:tc>
          <w:tcPr>
            <w:tcW w:w="6483" w:type="dxa"/>
            <w:gridSpan w:val="2"/>
          </w:tcPr>
          <w:p w:rsidR="00897B60" w:rsidRDefault="00897B60">
            <w:pPr>
              <w:autoSpaceDE w:val="0"/>
              <w:autoSpaceDN w:val="0"/>
              <w:adjustRightInd w:val="0"/>
              <w:jc w:val="both"/>
              <w:rPr>
                <w:sz w:val="24"/>
                <w:szCs w:val="24"/>
              </w:rPr>
            </w:pPr>
            <w:r>
              <w:rPr>
                <w:sz w:val="24"/>
                <w:szCs w:val="24"/>
              </w:rPr>
              <w:t>Я, Кудинова А.В., житель района с 1981 г., выступаю категорически против расширения МКАД от Новорижского шоссе до Волокамского ш. за счет территории природного парка Москворецкий и зеленых насаждений района Строгино. Если проект будет реализован, то пострадает экологическая ситуация в районе, всегда считавшаимся одним из самых зеленых г. Москвы. Понимаю, что были или должны были быть проведены экспертизы, но сомневаюсь, что их результаты в пользу экологии и жителей района. Предлагаю: проект отправить на доработку, пересмотреть и либо вообще отказаться от расширения, либо расширять за счет территории торговых площадей (рынок Синдика, АШАН, Крокус-Сити». А в Строгино высадить ограждающий барьер из зеленых насаждений.</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17/14</w:t>
            </w:r>
          </w:p>
        </w:tc>
        <w:tc>
          <w:tcPr>
            <w:tcW w:w="2186" w:type="dxa"/>
            <w:gridSpan w:val="2"/>
          </w:tcPr>
          <w:p w:rsidR="00897B60" w:rsidRDefault="00897B60">
            <w:pPr>
              <w:autoSpaceDE w:val="0"/>
              <w:autoSpaceDN w:val="0"/>
              <w:adjustRightInd w:val="0"/>
              <w:rPr>
                <w:sz w:val="24"/>
                <w:szCs w:val="24"/>
              </w:rPr>
            </w:pPr>
            <w:r>
              <w:rPr>
                <w:sz w:val="24"/>
                <w:szCs w:val="24"/>
              </w:rPr>
              <w:t>Кутрайте А.О.</w:t>
            </w:r>
          </w:p>
        </w:tc>
        <w:tc>
          <w:tcPr>
            <w:tcW w:w="6483" w:type="dxa"/>
            <w:gridSpan w:val="2"/>
          </w:tcPr>
          <w:p w:rsidR="00897B60" w:rsidRDefault="00897B60">
            <w:pPr>
              <w:autoSpaceDE w:val="0"/>
              <w:autoSpaceDN w:val="0"/>
              <w:adjustRightInd w:val="0"/>
              <w:jc w:val="both"/>
              <w:rPr>
                <w:sz w:val="24"/>
                <w:szCs w:val="24"/>
              </w:rPr>
            </w:pPr>
            <w:r>
              <w:rPr>
                <w:sz w:val="24"/>
                <w:szCs w:val="24"/>
              </w:rPr>
              <w:t>Против реконструкции МКАД</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18/14</w:t>
            </w:r>
          </w:p>
        </w:tc>
        <w:tc>
          <w:tcPr>
            <w:tcW w:w="2186" w:type="dxa"/>
            <w:gridSpan w:val="2"/>
          </w:tcPr>
          <w:p w:rsidR="00897B60" w:rsidRDefault="00897B60">
            <w:pPr>
              <w:autoSpaceDE w:val="0"/>
              <w:autoSpaceDN w:val="0"/>
              <w:adjustRightInd w:val="0"/>
              <w:rPr>
                <w:sz w:val="24"/>
                <w:szCs w:val="24"/>
              </w:rPr>
            </w:pPr>
            <w:r>
              <w:rPr>
                <w:sz w:val="24"/>
                <w:szCs w:val="24"/>
              </w:rPr>
              <w:t>Трошкина Янина Геннадьевна</w:t>
            </w:r>
          </w:p>
        </w:tc>
        <w:tc>
          <w:tcPr>
            <w:tcW w:w="6483" w:type="dxa"/>
            <w:gridSpan w:val="2"/>
          </w:tcPr>
          <w:p w:rsidR="00897B60" w:rsidRDefault="00897B60">
            <w:pPr>
              <w:autoSpaceDE w:val="0"/>
              <w:autoSpaceDN w:val="0"/>
              <w:adjustRightInd w:val="0"/>
              <w:jc w:val="both"/>
              <w:rPr>
                <w:sz w:val="24"/>
                <w:szCs w:val="24"/>
              </w:rPr>
            </w:pPr>
            <w:r>
              <w:rPr>
                <w:sz w:val="24"/>
                <w:szCs w:val="24"/>
              </w:rPr>
              <w:t>Не поддерживаю данный проект, т.к. он 1,8 га затрагивает «Москорецкий парк». Обсалютно не соблюдаются права жителей «Строгино». Просьба переделать проект по внешней стороне, ни кому не причинил ущерб.</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22/14</w:t>
            </w:r>
          </w:p>
        </w:tc>
        <w:tc>
          <w:tcPr>
            <w:tcW w:w="2186" w:type="dxa"/>
            <w:gridSpan w:val="2"/>
          </w:tcPr>
          <w:p w:rsidR="00897B60" w:rsidRDefault="00897B60">
            <w:pPr>
              <w:autoSpaceDE w:val="0"/>
              <w:autoSpaceDN w:val="0"/>
              <w:adjustRightInd w:val="0"/>
              <w:rPr>
                <w:sz w:val="24"/>
                <w:szCs w:val="24"/>
              </w:rPr>
            </w:pPr>
            <w:r>
              <w:rPr>
                <w:sz w:val="24"/>
                <w:szCs w:val="24"/>
              </w:rPr>
              <w:t>Богданович Клавдия Ивановна</w:t>
            </w:r>
          </w:p>
        </w:tc>
        <w:tc>
          <w:tcPr>
            <w:tcW w:w="6483" w:type="dxa"/>
            <w:gridSpan w:val="2"/>
          </w:tcPr>
          <w:p w:rsidR="00897B60" w:rsidRDefault="00897B60">
            <w:pPr>
              <w:autoSpaceDE w:val="0"/>
              <w:autoSpaceDN w:val="0"/>
              <w:adjustRightInd w:val="0"/>
              <w:jc w:val="both"/>
              <w:rPr>
                <w:sz w:val="24"/>
                <w:szCs w:val="24"/>
              </w:rPr>
            </w:pPr>
            <w:r>
              <w:rPr>
                <w:sz w:val="24"/>
                <w:szCs w:val="24"/>
              </w:rPr>
              <w:t>Я жительница «Строгино» проживаю с 1980 г. Хочется жить в чистом р-не. Хватит нам МКАД. С перестройкой дороги экология ухудшится.</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23/14</w:t>
            </w:r>
          </w:p>
        </w:tc>
        <w:tc>
          <w:tcPr>
            <w:tcW w:w="2186" w:type="dxa"/>
            <w:gridSpan w:val="2"/>
          </w:tcPr>
          <w:p w:rsidR="00897B60" w:rsidRDefault="00897B60">
            <w:pPr>
              <w:autoSpaceDE w:val="0"/>
              <w:autoSpaceDN w:val="0"/>
              <w:adjustRightInd w:val="0"/>
              <w:rPr>
                <w:sz w:val="24"/>
                <w:szCs w:val="24"/>
              </w:rPr>
            </w:pPr>
            <w:r>
              <w:rPr>
                <w:sz w:val="24"/>
                <w:szCs w:val="24"/>
              </w:rPr>
              <w:t>Солодкова Надежда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Я житель Строгино с 1980 года, жила в чистоэкологическом районе г. Москвы и хочу продолжить дальше. Я против расширения МКАД с сторону Строгино.</w:t>
            </w:r>
          </w:p>
          <w:p w:rsidR="00897B60" w:rsidRDefault="00897B60">
            <w:pPr>
              <w:autoSpaceDE w:val="0"/>
              <w:autoSpaceDN w:val="0"/>
              <w:adjustRightInd w:val="0"/>
              <w:jc w:val="both"/>
              <w:rPr>
                <w:sz w:val="24"/>
                <w:szCs w:val="24"/>
              </w:rPr>
            </w:pPr>
            <w:r>
              <w:rPr>
                <w:sz w:val="24"/>
                <w:szCs w:val="24"/>
              </w:rPr>
              <w:t>Жители дома №3 по Неманскому проезду просят главу управы Травкина помочь разобраться с подвальными помещениями нашего дома, в подвале постоянно прорываются трубы горячей воды на 1 этажах дома в которых идет испарение.</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24/14</w:t>
            </w:r>
          </w:p>
        </w:tc>
        <w:tc>
          <w:tcPr>
            <w:tcW w:w="2186" w:type="dxa"/>
            <w:gridSpan w:val="2"/>
          </w:tcPr>
          <w:p w:rsidR="00897B60" w:rsidRDefault="00897B60">
            <w:pPr>
              <w:autoSpaceDE w:val="0"/>
              <w:autoSpaceDN w:val="0"/>
              <w:adjustRightInd w:val="0"/>
              <w:rPr>
                <w:color w:val="000000"/>
                <w:sz w:val="24"/>
                <w:szCs w:val="24"/>
              </w:rPr>
            </w:pPr>
            <w:r>
              <w:rPr>
                <w:color w:val="000000"/>
                <w:sz w:val="24"/>
                <w:szCs w:val="24"/>
              </w:rPr>
              <w:t>Куцов Владимир Викторович</w:t>
            </w:r>
          </w:p>
        </w:tc>
        <w:tc>
          <w:tcPr>
            <w:tcW w:w="6483" w:type="dxa"/>
            <w:gridSpan w:val="2"/>
          </w:tcPr>
          <w:p w:rsidR="00897B60" w:rsidRDefault="00897B60">
            <w:pPr>
              <w:autoSpaceDE w:val="0"/>
              <w:autoSpaceDN w:val="0"/>
              <w:adjustRightInd w:val="0"/>
              <w:jc w:val="both"/>
              <w:rPr>
                <w:sz w:val="24"/>
                <w:szCs w:val="24"/>
              </w:rPr>
            </w:pPr>
            <w:r>
              <w:rPr>
                <w:sz w:val="24"/>
                <w:szCs w:val="24"/>
              </w:rPr>
              <w:t>В целом с проектом согласен</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25/14</w:t>
            </w:r>
          </w:p>
        </w:tc>
        <w:tc>
          <w:tcPr>
            <w:tcW w:w="2186" w:type="dxa"/>
            <w:gridSpan w:val="2"/>
          </w:tcPr>
          <w:p w:rsidR="00897B60" w:rsidRDefault="00897B60">
            <w:pPr>
              <w:autoSpaceDE w:val="0"/>
              <w:autoSpaceDN w:val="0"/>
              <w:adjustRightInd w:val="0"/>
              <w:rPr>
                <w:sz w:val="24"/>
                <w:szCs w:val="24"/>
              </w:rPr>
            </w:pPr>
            <w:r>
              <w:rPr>
                <w:sz w:val="24"/>
                <w:szCs w:val="24"/>
              </w:rPr>
              <w:t>Брехов Михаил Георгиевич</w:t>
            </w:r>
          </w:p>
        </w:tc>
        <w:tc>
          <w:tcPr>
            <w:tcW w:w="6483" w:type="dxa"/>
            <w:gridSpan w:val="2"/>
          </w:tcPr>
          <w:p w:rsidR="00897B60" w:rsidRDefault="00897B60">
            <w:pPr>
              <w:autoSpaceDE w:val="0"/>
              <w:autoSpaceDN w:val="0"/>
              <w:adjustRightInd w:val="0"/>
              <w:jc w:val="both"/>
              <w:rPr>
                <w:sz w:val="24"/>
                <w:szCs w:val="24"/>
              </w:rPr>
            </w:pPr>
            <w:r>
              <w:rPr>
                <w:sz w:val="24"/>
                <w:szCs w:val="24"/>
              </w:rPr>
              <w:t>Проект понравился. Доступ к маг. Ашан Леруа и Твой дом становится удобным и легким.</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26/14</w:t>
            </w:r>
          </w:p>
        </w:tc>
        <w:tc>
          <w:tcPr>
            <w:tcW w:w="2186" w:type="dxa"/>
            <w:gridSpan w:val="2"/>
          </w:tcPr>
          <w:p w:rsidR="00897B60" w:rsidRDefault="00897B60">
            <w:pPr>
              <w:autoSpaceDE w:val="0"/>
              <w:autoSpaceDN w:val="0"/>
              <w:adjustRightInd w:val="0"/>
              <w:rPr>
                <w:sz w:val="24"/>
                <w:szCs w:val="24"/>
              </w:rPr>
            </w:pPr>
            <w:r>
              <w:rPr>
                <w:sz w:val="24"/>
                <w:szCs w:val="24"/>
              </w:rPr>
              <w:t>Савельев Виктор Васильевич</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согласен, принимаю его, голосую ЗА.</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27/14</w:t>
            </w:r>
          </w:p>
        </w:tc>
        <w:tc>
          <w:tcPr>
            <w:tcW w:w="2186" w:type="dxa"/>
            <w:gridSpan w:val="2"/>
          </w:tcPr>
          <w:p w:rsidR="00897B60" w:rsidRDefault="00897B60">
            <w:pPr>
              <w:autoSpaceDE w:val="0"/>
              <w:autoSpaceDN w:val="0"/>
              <w:adjustRightInd w:val="0"/>
              <w:rPr>
                <w:sz w:val="24"/>
                <w:szCs w:val="24"/>
              </w:rPr>
            </w:pPr>
            <w:r>
              <w:rPr>
                <w:sz w:val="24"/>
                <w:szCs w:val="24"/>
              </w:rPr>
              <w:t>Гловацкий Валентин Константинович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расширения МКД за счет района Строгино</w:t>
            </w:r>
          </w:p>
          <w:p w:rsidR="00897B60" w:rsidRDefault="00897B60">
            <w:pPr>
              <w:autoSpaceDE w:val="0"/>
              <w:autoSpaceDN w:val="0"/>
              <w:adjustRightInd w:val="0"/>
              <w:jc w:val="both"/>
              <w:rPr>
                <w:sz w:val="24"/>
                <w:szCs w:val="24"/>
              </w:rPr>
            </w:pPr>
            <w:r>
              <w:rPr>
                <w:sz w:val="24"/>
                <w:szCs w:val="24"/>
              </w:rPr>
              <w:t>Я с 80-того года живу здесь, на Катукова, в Строгино. Наш район проектировали под олимпиаду, вынужденно выселяли людей сюда из бараков, которые когда получали квартиры. Дома сажали в том время точно по нормам. Вот тебе кольцевая дорога, вот – дом. Я строитель и знаю, как это делается. Напомню Вам, муж Батуриной со своей командой расширил кольцевую дорогу, на это деле заработали определённые группы лиц миллиарды. Эта дорога каждый метр обошлась в три раза дороже, чем в Европе новую построить. Оказалось мало. Теперь другой муж, я не знаю – чей, решил заработать наверно опять. Вместо того чтобы сократить автомобильный поток, любым способом не подпускать к Москве большегрузы из области, что бы не обогащались толстосумы, пусть они едут куда хотят и строят там склады, а сюда разводят маленькими автомобилями. Это было бы проще намного и дешевле. Кто-то  видимо, решил заработать снова на этой дороге, а на нас с вами – плевать им.</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28/14</w:t>
            </w:r>
          </w:p>
        </w:tc>
        <w:tc>
          <w:tcPr>
            <w:tcW w:w="2186" w:type="dxa"/>
            <w:gridSpan w:val="2"/>
          </w:tcPr>
          <w:p w:rsidR="00897B60" w:rsidRDefault="00897B60">
            <w:pPr>
              <w:autoSpaceDE w:val="0"/>
              <w:autoSpaceDN w:val="0"/>
              <w:adjustRightInd w:val="0"/>
              <w:rPr>
                <w:sz w:val="24"/>
                <w:szCs w:val="24"/>
              </w:rPr>
            </w:pPr>
            <w:r>
              <w:rPr>
                <w:sz w:val="24"/>
                <w:szCs w:val="24"/>
              </w:rPr>
              <w:t>Рогова Татьяна Викторовна</w:t>
            </w:r>
          </w:p>
        </w:tc>
        <w:tc>
          <w:tcPr>
            <w:tcW w:w="6483" w:type="dxa"/>
            <w:gridSpan w:val="2"/>
          </w:tcPr>
          <w:p w:rsidR="00897B60" w:rsidRDefault="00897B60">
            <w:pPr>
              <w:autoSpaceDE w:val="0"/>
              <w:autoSpaceDN w:val="0"/>
              <w:adjustRightInd w:val="0"/>
              <w:jc w:val="both"/>
              <w:rPr>
                <w:sz w:val="24"/>
                <w:szCs w:val="24"/>
              </w:rPr>
            </w:pPr>
            <w:r>
              <w:rPr>
                <w:sz w:val="24"/>
                <w:szCs w:val="24"/>
              </w:rPr>
              <w:t>Предлагаю расширить МКАД с внешней стороны (Моск.обл.), либо надстроить над МКАД 2-й этаж.</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29/14</w:t>
            </w:r>
          </w:p>
        </w:tc>
        <w:tc>
          <w:tcPr>
            <w:tcW w:w="2186" w:type="dxa"/>
            <w:gridSpan w:val="2"/>
          </w:tcPr>
          <w:p w:rsidR="00897B60" w:rsidRDefault="00897B60">
            <w:pPr>
              <w:autoSpaceDE w:val="0"/>
              <w:autoSpaceDN w:val="0"/>
              <w:adjustRightInd w:val="0"/>
              <w:rPr>
                <w:sz w:val="24"/>
                <w:szCs w:val="24"/>
              </w:rPr>
            </w:pPr>
            <w:r>
              <w:rPr>
                <w:sz w:val="24"/>
                <w:szCs w:val="24"/>
              </w:rPr>
              <w:t>Мартынова Лариса Михайловна</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со стороны Строгино за счет Яблоневого сада и парка. Необходимо установить шумозащитные щиты на протяжении всего участка МКАД, граничащего со Строгино, т.к. шум дороги мешает жителям Неманского проезда. Нельзя портить парк! Убрать Строительный рынок, Крокус, Ашан.</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30/14</w:t>
            </w:r>
          </w:p>
        </w:tc>
        <w:tc>
          <w:tcPr>
            <w:tcW w:w="2186" w:type="dxa"/>
            <w:gridSpan w:val="2"/>
          </w:tcPr>
          <w:p w:rsidR="00897B60" w:rsidRDefault="00897B60">
            <w:pPr>
              <w:autoSpaceDE w:val="0"/>
              <w:autoSpaceDN w:val="0"/>
              <w:adjustRightInd w:val="0"/>
              <w:rPr>
                <w:sz w:val="24"/>
                <w:szCs w:val="24"/>
              </w:rPr>
            </w:pPr>
            <w:r>
              <w:rPr>
                <w:sz w:val="24"/>
                <w:szCs w:val="24"/>
              </w:rPr>
              <w:t>Екельчик Евгений Аркадьевич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реализации предложенного проекта. Любая реконструкция МКАД в Строгино должна рассматриваться в комплексе с проектом развития дорожной сети и мостов в г. Красногорск, этой информации предоставлено не было.</w:t>
            </w:r>
          </w:p>
          <w:p w:rsidR="00897B60" w:rsidRDefault="00897B60">
            <w:pPr>
              <w:autoSpaceDE w:val="0"/>
              <w:autoSpaceDN w:val="0"/>
              <w:adjustRightInd w:val="0"/>
              <w:jc w:val="both"/>
              <w:rPr>
                <w:sz w:val="24"/>
                <w:szCs w:val="24"/>
              </w:rPr>
            </w:pPr>
            <w:r>
              <w:rPr>
                <w:sz w:val="24"/>
                <w:szCs w:val="24"/>
              </w:rPr>
              <w:t>Так же проект практически не учитывает существующий график и пропускную способность улиц района Строгино (в частности Неманского проезда и ул. Маршала Катукова).</w:t>
            </w:r>
          </w:p>
          <w:p w:rsidR="00897B60" w:rsidRDefault="00897B60">
            <w:pPr>
              <w:autoSpaceDE w:val="0"/>
              <w:autoSpaceDN w:val="0"/>
              <w:adjustRightInd w:val="0"/>
              <w:jc w:val="both"/>
              <w:rPr>
                <w:sz w:val="24"/>
                <w:szCs w:val="24"/>
              </w:rPr>
            </w:pPr>
            <w:r>
              <w:rPr>
                <w:sz w:val="24"/>
                <w:szCs w:val="24"/>
              </w:rPr>
              <w:t>Предложение: незамедлительно решить вопрос о наложении территории МКАД и парка из-за геодезической ошибки. Этот вопрос должен буть решен в пользу сохранения нынешней фактической территории парка и зеленых насаждений.</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31/14</w:t>
            </w:r>
          </w:p>
        </w:tc>
        <w:tc>
          <w:tcPr>
            <w:tcW w:w="2186" w:type="dxa"/>
            <w:gridSpan w:val="2"/>
          </w:tcPr>
          <w:p w:rsidR="00897B60" w:rsidRDefault="00897B60">
            <w:pPr>
              <w:autoSpaceDE w:val="0"/>
              <w:autoSpaceDN w:val="0"/>
              <w:adjustRightInd w:val="0"/>
              <w:rPr>
                <w:sz w:val="24"/>
                <w:szCs w:val="24"/>
              </w:rPr>
            </w:pPr>
            <w:r>
              <w:rPr>
                <w:sz w:val="24"/>
                <w:szCs w:val="24"/>
              </w:rPr>
              <w:t>Мусин Рифат Рафекович</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так как не выносимый шум МКАДа и запах выхлопных газов и жженой резины. От этой экологической трагедии гибнут деревья которые являются шумоизоляция. Делая это вроде бы во благо, не думают о том что люди уже задыхаются, от пыли и выхлопных газов.</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32/14</w:t>
            </w:r>
          </w:p>
        </w:tc>
        <w:tc>
          <w:tcPr>
            <w:tcW w:w="2186" w:type="dxa"/>
            <w:gridSpan w:val="2"/>
          </w:tcPr>
          <w:p w:rsidR="00897B60" w:rsidRDefault="00897B60">
            <w:pPr>
              <w:autoSpaceDE w:val="0"/>
              <w:autoSpaceDN w:val="0"/>
              <w:adjustRightInd w:val="0"/>
              <w:rPr>
                <w:sz w:val="24"/>
                <w:szCs w:val="24"/>
              </w:rPr>
            </w:pPr>
            <w:r>
              <w:rPr>
                <w:sz w:val="24"/>
                <w:szCs w:val="24"/>
              </w:rPr>
              <w:t>Куликова Елена Владимировна</w:t>
            </w:r>
          </w:p>
        </w:tc>
        <w:tc>
          <w:tcPr>
            <w:tcW w:w="6483" w:type="dxa"/>
            <w:gridSpan w:val="2"/>
          </w:tcPr>
          <w:p w:rsidR="00897B60" w:rsidRDefault="00897B60">
            <w:pPr>
              <w:autoSpaceDE w:val="0"/>
              <w:autoSpaceDN w:val="0"/>
              <w:adjustRightInd w:val="0"/>
              <w:jc w:val="both"/>
              <w:rPr>
                <w:sz w:val="24"/>
                <w:szCs w:val="24"/>
              </w:rPr>
            </w:pPr>
            <w:r>
              <w:rPr>
                <w:sz w:val="24"/>
                <w:szCs w:val="24"/>
              </w:rPr>
              <w:t>Найти альтернативное решение реконструкции МКАД, но не за счет ухудшения экологии в жилых и парковых зонах, а так же не за счет уменьшения территорий парков и зеленых зон.</w:t>
            </w:r>
          </w:p>
        </w:tc>
      </w:tr>
      <w:tr w:rsidR="00897B60" w:rsidTr="00D952EA">
        <w:trPr>
          <w:trHeight w:val="23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33/14</w:t>
            </w:r>
          </w:p>
        </w:tc>
        <w:tc>
          <w:tcPr>
            <w:tcW w:w="2186" w:type="dxa"/>
            <w:gridSpan w:val="2"/>
          </w:tcPr>
          <w:p w:rsidR="00897B60" w:rsidRDefault="00897B60">
            <w:pPr>
              <w:autoSpaceDE w:val="0"/>
              <w:autoSpaceDN w:val="0"/>
              <w:adjustRightInd w:val="0"/>
              <w:rPr>
                <w:sz w:val="24"/>
                <w:szCs w:val="24"/>
              </w:rPr>
            </w:pPr>
            <w:r>
              <w:rPr>
                <w:sz w:val="24"/>
                <w:szCs w:val="24"/>
              </w:rPr>
              <w:t>Соколова Ирина Анатольевна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данного проекта. Расширение МКАД ведет к ухудшению экологической обстановки, у нас и так превышение уровня шума в квартирах (дом расположен рядом с МКАД) Это делается по заказу Крокус-экспо во вред жителям Строгино. Даже мейчас на улицах Неманский проезд, Исаковского невозможно гулять с детьми из-за сильного шума со стороны МКАД. Окна нашего дома непосредственно будут выходить на проезжую часть. После расширения МКАД жить станет совсем невозможнго. Думайте о людях, а не о машинах.</w:t>
            </w:r>
          </w:p>
        </w:tc>
      </w:tr>
      <w:tr w:rsidR="00897B60" w:rsidTr="00D952EA">
        <w:trPr>
          <w:trHeight w:val="164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34/14</w:t>
            </w:r>
          </w:p>
        </w:tc>
        <w:tc>
          <w:tcPr>
            <w:tcW w:w="2186" w:type="dxa"/>
            <w:gridSpan w:val="2"/>
          </w:tcPr>
          <w:p w:rsidR="00897B60" w:rsidRDefault="00897B60">
            <w:pPr>
              <w:autoSpaceDE w:val="0"/>
              <w:autoSpaceDN w:val="0"/>
              <w:adjustRightInd w:val="0"/>
              <w:rPr>
                <w:sz w:val="24"/>
                <w:szCs w:val="24"/>
              </w:rPr>
            </w:pPr>
            <w:r>
              <w:rPr>
                <w:sz w:val="24"/>
                <w:szCs w:val="24"/>
              </w:rPr>
              <w:t>Гуреева Людмила Андреевна</w:t>
            </w:r>
          </w:p>
        </w:tc>
        <w:tc>
          <w:tcPr>
            <w:tcW w:w="6483" w:type="dxa"/>
            <w:gridSpan w:val="2"/>
          </w:tcPr>
          <w:p w:rsidR="00897B60" w:rsidRDefault="00897B60">
            <w:pPr>
              <w:autoSpaceDE w:val="0"/>
              <w:autoSpaceDN w:val="0"/>
              <w:adjustRightInd w:val="0"/>
              <w:jc w:val="both"/>
              <w:rPr>
                <w:sz w:val="24"/>
                <w:szCs w:val="24"/>
              </w:rPr>
            </w:pPr>
            <w:r>
              <w:rPr>
                <w:sz w:val="24"/>
                <w:szCs w:val="24"/>
              </w:rPr>
              <w:t>Проведенное в 2003 расширение МКАД уже привело к увеличению загазованности воздуха, гибели и болезни деревьев в парке, резкому увеличению уровня шума (в любое время суток невозможно открыть форточки). Дальнейшее решение МКАД за счет нашего района еще больше усугубит экологическую обстановку, приведет к полной гибели деревьев. Никакие шумозащитные экраны не смогут обеспечить нормальную жизнь строгинцам. Вся моя семья (я, муж и сыновья с семьями) категорически против проекта расширения МКАД за счет района Строгино.</w:t>
            </w:r>
          </w:p>
        </w:tc>
      </w:tr>
      <w:tr w:rsidR="00897B60" w:rsidTr="00D952EA">
        <w:trPr>
          <w:trHeight w:val="126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35/14</w:t>
            </w:r>
          </w:p>
        </w:tc>
        <w:tc>
          <w:tcPr>
            <w:tcW w:w="2186" w:type="dxa"/>
            <w:gridSpan w:val="2"/>
          </w:tcPr>
          <w:p w:rsidR="00897B60" w:rsidRDefault="00897B60">
            <w:pPr>
              <w:autoSpaceDE w:val="0"/>
              <w:autoSpaceDN w:val="0"/>
              <w:adjustRightInd w:val="0"/>
              <w:rPr>
                <w:sz w:val="24"/>
                <w:szCs w:val="24"/>
              </w:rPr>
            </w:pPr>
            <w:r>
              <w:rPr>
                <w:sz w:val="24"/>
                <w:szCs w:val="24"/>
              </w:rPr>
              <w:t>Семенова Кира Аркадьевна</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реализации предложенного проекта. Жителям района Строгино не смогли аргументировано объяснить необходимость строительство развязок на участке МКАД от Звенигородского шоссе до Волоколамского шоссе, привлекательность данного конкретного проекта. К тому же оповещение о проведении публичных слушаний было проведено с нарушениями, так же был указан неверный адрес, где проходило слушание.</w:t>
            </w:r>
          </w:p>
          <w:p w:rsidR="00897B60" w:rsidRDefault="00897B60">
            <w:pPr>
              <w:autoSpaceDE w:val="0"/>
              <w:autoSpaceDN w:val="0"/>
              <w:adjustRightInd w:val="0"/>
              <w:jc w:val="both"/>
              <w:rPr>
                <w:sz w:val="24"/>
                <w:szCs w:val="24"/>
              </w:rPr>
            </w:pPr>
            <w:r>
              <w:rPr>
                <w:sz w:val="24"/>
                <w:szCs w:val="24"/>
              </w:rPr>
              <w:t>Предлагаю открыть участок правительственной дороги, параллельной данному участку МКАД, находящейся со стороны Подмосковья. Построить мост в районе мота метростроя, таким образом организовав дополнительную развязку с Волоколамским шоссе.</w:t>
            </w:r>
          </w:p>
          <w:p w:rsidR="00897B60" w:rsidRDefault="00897B60">
            <w:pPr>
              <w:autoSpaceDE w:val="0"/>
              <w:autoSpaceDN w:val="0"/>
              <w:adjustRightInd w:val="0"/>
              <w:jc w:val="both"/>
              <w:rPr>
                <w:sz w:val="24"/>
                <w:szCs w:val="24"/>
              </w:rPr>
            </w:pPr>
            <w:r>
              <w:rPr>
                <w:sz w:val="24"/>
                <w:szCs w:val="24"/>
              </w:rPr>
              <w:t xml:space="preserve">В любом случае надо организовать шумоизоляцию района Строгино вдоль всего участка МКАД. </w:t>
            </w:r>
          </w:p>
        </w:tc>
      </w:tr>
      <w:tr w:rsidR="00897B60" w:rsidTr="00D952EA">
        <w:trPr>
          <w:trHeight w:val="1014"/>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37/14</w:t>
            </w:r>
          </w:p>
        </w:tc>
        <w:tc>
          <w:tcPr>
            <w:tcW w:w="2186" w:type="dxa"/>
            <w:gridSpan w:val="2"/>
          </w:tcPr>
          <w:p w:rsidR="00897B60" w:rsidRDefault="00897B60">
            <w:pPr>
              <w:autoSpaceDE w:val="0"/>
              <w:autoSpaceDN w:val="0"/>
              <w:adjustRightInd w:val="0"/>
              <w:rPr>
                <w:sz w:val="24"/>
                <w:szCs w:val="24"/>
              </w:rPr>
            </w:pPr>
            <w:r>
              <w:rPr>
                <w:sz w:val="24"/>
                <w:szCs w:val="24"/>
              </w:rPr>
              <w:t>Лившиц Борис Наумович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любого дорожного строительства на территории района. Надо решать за счет земель Московской области или Тушинского аэродрома. Тем более, что в бюджете на ближайшие три года это строительство не учтено.</w:t>
            </w:r>
          </w:p>
        </w:tc>
      </w:tr>
      <w:tr w:rsidR="00897B60" w:rsidTr="00D952EA">
        <w:trPr>
          <w:trHeight w:val="62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1/15</w:t>
            </w:r>
          </w:p>
        </w:tc>
        <w:tc>
          <w:tcPr>
            <w:tcW w:w="2186" w:type="dxa"/>
            <w:gridSpan w:val="2"/>
          </w:tcPr>
          <w:p w:rsidR="00897B60" w:rsidRDefault="00897B60">
            <w:pPr>
              <w:autoSpaceDE w:val="0"/>
              <w:autoSpaceDN w:val="0"/>
              <w:adjustRightInd w:val="0"/>
              <w:rPr>
                <w:sz w:val="24"/>
                <w:szCs w:val="24"/>
              </w:rPr>
            </w:pPr>
            <w:r>
              <w:rPr>
                <w:sz w:val="24"/>
                <w:szCs w:val="24"/>
              </w:rPr>
              <w:t>Догадин Андрей Валерьевич</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реконструкции (расширения) МКАД ознакомлен, согласен, замечаний и предложений нет.</w:t>
            </w:r>
          </w:p>
        </w:tc>
      </w:tr>
      <w:tr w:rsidR="00897B60" w:rsidTr="00D952EA">
        <w:trPr>
          <w:trHeight w:val="3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2/</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Бурцев Николай Александрович</w:t>
            </w:r>
          </w:p>
        </w:tc>
        <w:tc>
          <w:tcPr>
            <w:tcW w:w="6483" w:type="dxa"/>
            <w:gridSpan w:val="2"/>
          </w:tcPr>
          <w:p w:rsidR="00897B60" w:rsidRDefault="00897B60">
            <w:pPr>
              <w:autoSpaceDE w:val="0"/>
              <w:autoSpaceDN w:val="0"/>
              <w:adjustRightInd w:val="0"/>
              <w:jc w:val="both"/>
              <w:rPr>
                <w:sz w:val="24"/>
                <w:szCs w:val="24"/>
              </w:rPr>
            </w:pPr>
            <w:r>
              <w:rPr>
                <w:sz w:val="24"/>
                <w:szCs w:val="24"/>
              </w:rPr>
              <w:t>Возражений не имею с проектом ознакомлен</w:t>
            </w:r>
          </w:p>
        </w:tc>
      </w:tr>
      <w:tr w:rsidR="00897B60" w:rsidTr="00D952EA">
        <w:trPr>
          <w:trHeight w:val="137"/>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3</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Исмагамбетов Н.К.</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11"/>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4</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Кучеров Алексей Игоревич</w:t>
            </w:r>
          </w:p>
        </w:tc>
        <w:tc>
          <w:tcPr>
            <w:tcW w:w="6483" w:type="dxa"/>
            <w:gridSpan w:val="2"/>
          </w:tcPr>
          <w:p w:rsidR="00897B60" w:rsidRDefault="00897B60">
            <w:pPr>
              <w:autoSpaceDE w:val="0"/>
              <w:autoSpaceDN w:val="0"/>
              <w:adjustRightInd w:val="0"/>
              <w:jc w:val="both"/>
              <w:rPr>
                <w:sz w:val="24"/>
                <w:szCs w:val="24"/>
              </w:rPr>
            </w:pPr>
            <w:r>
              <w:rPr>
                <w:sz w:val="24"/>
                <w:szCs w:val="24"/>
              </w:rPr>
              <w:t>Возражений не имею. С проектом ознакомлен.</w:t>
            </w:r>
          </w:p>
        </w:tc>
      </w:tr>
      <w:tr w:rsidR="00897B60" w:rsidTr="00D952EA">
        <w:trPr>
          <w:trHeight w:val="175"/>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5</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Евсеев Иван Николаевич</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5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7</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Таран А.А.</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8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11</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Суриков Виктор Викторович</w:t>
            </w:r>
          </w:p>
        </w:tc>
        <w:tc>
          <w:tcPr>
            <w:tcW w:w="6483" w:type="dxa"/>
            <w:gridSpan w:val="2"/>
          </w:tcPr>
          <w:p w:rsidR="00897B60" w:rsidRDefault="00897B60">
            <w:pPr>
              <w:autoSpaceDE w:val="0"/>
              <w:autoSpaceDN w:val="0"/>
              <w:adjustRightInd w:val="0"/>
              <w:jc w:val="both"/>
              <w:rPr>
                <w:sz w:val="24"/>
                <w:szCs w:val="24"/>
              </w:rPr>
            </w:pPr>
            <w:r>
              <w:rPr>
                <w:sz w:val="24"/>
                <w:szCs w:val="24"/>
              </w:rPr>
              <w:t>Возражений не имею. С проектом ознакомлен</w:t>
            </w:r>
          </w:p>
        </w:tc>
      </w:tr>
      <w:tr w:rsidR="00897B60" w:rsidTr="00D952EA">
        <w:trPr>
          <w:trHeight w:val="163"/>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12</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Ковылин Юрий Викторович</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3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14</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Умрихин Андрей Васильевич</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нет.</w:t>
            </w:r>
          </w:p>
        </w:tc>
      </w:tr>
      <w:tr w:rsidR="00897B60" w:rsidTr="00D952EA">
        <w:trPr>
          <w:trHeight w:val="111"/>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16</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Коханов Сергей Владимирович</w:t>
            </w:r>
          </w:p>
        </w:tc>
        <w:tc>
          <w:tcPr>
            <w:tcW w:w="6483" w:type="dxa"/>
            <w:gridSpan w:val="2"/>
          </w:tcPr>
          <w:p w:rsidR="00897B60" w:rsidRDefault="00897B60">
            <w:pPr>
              <w:autoSpaceDE w:val="0"/>
              <w:autoSpaceDN w:val="0"/>
              <w:adjustRightInd w:val="0"/>
              <w:jc w:val="both"/>
              <w:rPr>
                <w:sz w:val="24"/>
                <w:szCs w:val="24"/>
              </w:rPr>
            </w:pPr>
            <w:r>
              <w:rPr>
                <w:sz w:val="24"/>
                <w:szCs w:val="24"/>
              </w:rPr>
              <w:t>Возражений не имею. С проектом ознакомлен</w:t>
            </w:r>
          </w:p>
        </w:tc>
      </w:tr>
      <w:tr w:rsidR="00897B60" w:rsidTr="00D952EA">
        <w:trPr>
          <w:trHeight w:val="20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17</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Козин Р.В.</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реконструкции МКАД ознакомлен; возражений не имею.</w:t>
            </w:r>
          </w:p>
        </w:tc>
      </w:tr>
      <w:tr w:rsidR="00897B60" w:rsidTr="00D952EA">
        <w:trPr>
          <w:trHeight w:val="325"/>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19</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Шинкаренко Д.В.</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75"/>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20</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Якубов Д.Ю.</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13"/>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21</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Иванов А.П.</w:t>
            </w:r>
          </w:p>
        </w:tc>
        <w:tc>
          <w:tcPr>
            <w:tcW w:w="6483" w:type="dxa"/>
            <w:gridSpan w:val="2"/>
          </w:tcPr>
          <w:p w:rsidR="00897B60" w:rsidRDefault="00897B60">
            <w:pPr>
              <w:autoSpaceDE w:val="0"/>
              <w:autoSpaceDN w:val="0"/>
              <w:adjustRightInd w:val="0"/>
              <w:jc w:val="both"/>
              <w:rPr>
                <w:sz w:val="24"/>
                <w:szCs w:val="24"/>
              </w:rPr>
            </w:pPr>
            <w:r>
              <w:rPr>
                <w:sz w:val="24"/>
                <w:szCs w:val="24"/>
              </w:rPr>
              <w:t>Возражений не имею. С проектом ознакомлен</w:t>
            </w:r>
          </w:p>
        </w:tc>
      </w:tr>
      <w:tr w:rsidR="00897B60" w:rsidTr="00D952EA">
        <w:trPr>
          <w:trHeight w:val="263"/>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22</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Минариев Р.Н.</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 имею.</w:t>
            </w:r>
          </w:p>
        </w:tc>
      </w:tr>
      <w:tr w:rsidR="00897B60" w:rsidTr="00D952EA">
        <w:trPr>
          <w:trHeight w:val="162"/>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23</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Кучак В.В.</w:t>
            </w:r>
          </w:p>
        </w:tc>
        <w:tc>
          <w:tcPr>
            <w:tcW w:w="6483" w:type="dxa"/>
            <w:gridSpan w:val="2"/>
          </w:tcPr>
          <w:p w:rsidR="00897B60" w:rsidRDefault="00897B60">
            <w:pPr>
              <w:autoSpaceDE w:val="0"/>
              <w:autoSpaceDN w:val="0"/>
              <w:adjustRightInd w:val="0"/>
              <w:jc w:val="both"/>
              <w:rPr>
                <w:sz w:val="24"/>
                <w:szCs w:val="24"/>
              </w:rPr>
            </w:pPr>
            <w:r>
              <w:rPr>
                <w:sz w:val="24"/>
                <w:szCs w:val="24"/>
              </w:rPr>
              <w:t>С проектом ознакомлен. Возражений нет.</w:t>
            </w:r>
          </w:p>
        </w:tc>
      </w:tr>
      <w:tr w:rsidR="00897B60" w:rsidTr="00D952EA">
        <w:trPr>
          <w:trHeight w:val="213"/>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lang w:val="en-US"/>
              </w:rPr>
            </w:pPr>
            <w:r>
              <w:rPr>
                <w:sz w:val="24"/>
                <w:szCs w:val="24"/>
              </w:rPr>
              <w:t>24</w:t>
            </w:r>
            <w:r>
              <w:rPr>
                <w:sz w:val="24"/>
                <w:szCs w:val="24"/>
                <w:lang w:val="en-US"/>
              </w:rPr>
              <w:t>/15</w:t>
            </w:r>
          </w:p>
        </w:tc>
        <w:tc>
          <w:tcPr>
            <w:tcW w:w="2186" w:type="dxa"/>
            <w:gridSpan w:val="2"/>
          </w:tcPr>
          <w:p w:rsidR="00897B60" w:rsidRDefault="00897B60">
            <w:pPr>
              <w:autoSpaceDE w:val="0"/>
              <w:autoSpaceDN w:val="0"/>
              <w:adjustRightInd w:val="0"/>
              <w:rPr>
                <w:sz w:val="24"/>
                <w:szCs w:val="24"/>
              </w:rPr>
            </w:pPr>
            <w:r>
              <w:rPr>
                <w:sz w:val="24"/>
                <w:szCs w:val="24"/>
              </w:rPr>
              <w:t>Бурганов Р.Р.</w:t>
            </w:r>
          </w:p>
        </w:tc>
        <w:tc>
          <w:tcPr>
            <w:tcW w:w="6483" w:type="dxa"/>
            <w:gridSpan w:val="2"/>
          </w:tcPr>
          <w:p w:rsidR="00897B60" w:rsidRDefault="00897B60">
            <w:pPr>
              <w:autoSpaceDE w:val="0"/>
              <w:autoSpaceDN w:val="0"/>
              <w:adjustRightInd w:val="0"/>
              <w:jc w:val="both"/>
              <w:rPr>
                <w:sz w:val="24"/>
                <w:szCs w:val="24"/>
              </w:rPr>
            </w:pPr>
            <w:r>
              <w:rPr>
                <w:sz w:val="24"/>
                <w:szCs w:val="24"/>
              </w:rPr>
              <w:t>Возражений не имею. С проектом ознакомлен</w:t>
            </w:r>
          </w:p>
        </w:tc>
      </w:tr>
      <w:tr w:rsidR="00897B60" w:rsidTr="00D952EA">
        <w:trPr>
          <w:trHeight w:val="250"/>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27/15</w:t>
            </w:r>
          </w:p>
        </w:tc>
        <w:tc>
          <w:tcPr>
            <w:tcW w:w="2186" w:type="dxa"/>
            <w:gridSpan w:val="2"/>
          </w:tcPr>
          <w:p w:rsidR="00897B60" w:rsidRDefault="00897B60">
            <w:pPr>
              <w:autoSpaceDE w:val="0"/>
              <w:autoSpaceDN w:val="0"/>
              <w:adjustRightInd w:val="0"/>
              <w:rPr>
                <w:sz w:val="24"/>
                <w:szCs w:val="24"/>
              </w:rPr>
            </w:pPr>
            <w:r>
              <w:rPr>
                <w:sz w:val="24"/>
                <w:szCs w:val="24"/>
              </w:rPr>
              <w:t>Ворончихин А.Ю.</w:t>
            </w:r>
          </w:p>
        </w:tc>
        <w:tc>
          <w:tcPr>
            <w:tcW w:w="6483" w:type="dxa"/>
            <w:gridSpan w:val="2"/>
          </w:tcPr>
          <w:p w:rsidR="00897B60" w:rsidRDefault="00897B60">
            <w:pPr>
              <w:autoSpaceDE w:val="0"/>
              <w:autoSpaceDN w:val="0"/>
              <w:adjustRightInd w:val="0"/>
              <w:jc w:val="both"/>
              <w:rPr>
                <w:sz w:val="24"/>
                <w:szCs w:val="24"/>
              </w:rPr>
            </w:pPr>
            <w:r>
              <w:rPr>
                <w:sz w:val="24"/>
                <w:szCs w:val="24"/>
              </w:rPr>
              <w:t>Не возражаем, но с учетом не затрагивания 3-й территории городка ОМОН.</w:t>
            </w:r>
          </w:p>
        </w:tc>
      </w:tr>
      <w:tr w:rsidR="00897B60" w:rsidTr="00D952EA">
        <w:trPr>
          <w:trHeight w:val="326"/>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28/15</w:t>
            </w:r>
          </w:p>
        </w:tc>
        <w:tc>
          <w:tcPr>
            <w:tcW w:w="2186" w:type="dxa"/>
            <w:gridSpan w:val="2"/>
          </w:tcPr>
          <w:p w:rsidR="00897B60" w:rsidRDefault="00897B60">
            <w:pPr>
              <w:autoSpaceDE w:val="0"/>
              <w:autoSpaceDN w:val="0"/>
              <w:adjustRightInd w:val="0"/>
              <w:rPr>
                <w:sz w:val="24"/>
                <w:szCs w:val="24"/>
              </w:rPr>
            </w:pPr>
            <w:r>
              <w:rPr>
                <w:sz w:val="24"/>
                <w:szCs w:val="24"/>
              </w:rPr>
              <w:t>Вилянский В.И.</w:t>
            </w:r>
          </w:p>
        </w:tc>
        <w:tc>
          <w:tcPr>
            <w:tcW w:w="6483" w:type="dxa"/>
            <w:gridSpan w:val="2"/>
          </w:tcPr>
          <w:p w:rsidR="00897B60" w:rsidRDefault="00897B60">
            <w:pPr>
              <w:autoSpaceDE w:val="0"/>
              <w:autoSpaceDN w:val="0"/>
              <w:adjustRightInd w:val="0"/>
              <w:jc w:val="both"/>
              <w:rPr>
                <w:sz w:val="24"/>
                <w:szCs w:val="24"/>
              </w:rPr>
            </w:pPr>
            <w:r>
              <w:rPr>
                <w:sz w:val="24"/>
                <w:szCs w:val="24"/>
              </w:rPr>
              <w:t>Не возражаем, но с учетом не затрагивания 3-й территории городка ОМОН.</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1/16</w:t>
            </w:r>
          </w:p>
        </w:tc>
        <w:tc>
          <w:tcPr>
            <w:tcW w:w="2186" w:type="dxa"/>
            <w:gridSpan w:val="2"/>
          </w:tcPr>
          <w:p w:rsidR="00897B60" w:rsidRDefault="00897B60">
            <w:pPr>
              <w:autoSpaceDE w:val="0"/>
              <w:autoSpaceDN w:val="0"/>
              <w:adjustRightInd w:val="0"/>
              <w:rPr>
                <w:sz w:val="24"/>
                <w:szCs w:val="24"/>
              </w:rPr>
            </w:pPr>
            <w:r>
              <w:rPr>
                <w:sz w:val="24"/>
                <w:szCs w:val="24"/>
              </w:rPr>
              <w:t>Федоров Александр Викторович</w:t>
            </w:r>
          </w:p>
        </w:tc>
        <w:tc>
          <w:tcPr>
            <w:tcW w:w="6483" w:type="dxa"/>
            <w:gridSpan w:val="2"/>
          </w:tcPr>
          <w:p w:rsidR="00897B60" w:rsidRDefault="00897B60">
            <w:pPr>
              <w:autoSpaceDE w:val="0"/>
              <w:autoSpaceDN w:val="0"/>
              <w:adjustRightInd w:val="0"/>
              <w:jc w:val="both"/>
              <w:rPr>
                <w:sz w:val="24"/>
                <w:szCs w:val="24"/>
              </w:rPr>
            </w:pPr>
            <w:r>
              <w:rPr>
                <w:sz w:val="24"/>
                <w:szCs w:val="24"/>
              </w:rPr>
              <w:t>Участок от Звенигородского до Мякининского пр. шумозащитными экранами не оснащать, высадить деревья.</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2/16</w:t>
            </w:r>
          </w:p>
        </w:tc>
        <w:tc>
          <w:tcPr>
            <w:tcW w:w="2186" w:type="dxa"/>
            <w:gridSpan w:val="2"/>
          </w:tcPr>
          <w:p w:rsidR="00897B60" w:rsidRDefault="00897B60">
            <w:pPr>
              <w:autoSpaceDE w:val="0"/>
              <w:autoSpaceDN w:val="0"/>
              <w:adjustRightInd w:val="0"/>
              <w:rPr>
                <w:sz w:val="24"/>
                <w:szCs w:val="24"/>
              </w:rPr>
            </w:pPr>
            <w:r>
              <w:rPr>
                <w:sz w:val="24"/>
                <w:szCs w:val="24"/>
              </w:rPr>
              <w:t>Федонин Александр Константинович</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строительства и расширения дороги МКАД за счет территории парка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4/16</w:t>
            </w:r>
          </w:p>
        </w:tc>
        <w:tc>
          <w:tcPr>
            <w:tcW w:w="2186" w:type="dxa"/>
            <w:gridSpan w:val="2"/>
          </w:tcPr>
          <w:p w:rsidR="00897B60" w:rsidRDefault="00897B60">
            <w:pPr>
              <w:autoSpaceDE w:val="0"/>
              <w:autoSpaceDN w:val="0"/>
              <w:adjustRightInd w:val="0"/>
              <w:rPr>
                <w:sz w:val="24"/>
                <w:szCs w:val="24"/>
              </w:rPr>
            </w:pPr>
            <w:r>
              <w:rPr>
                <w:sz w:val="24"/>
                <w:szCs w:val="24"/>
              </w:rPr>
              <w:t>Третьякова Анжелика Георгиевна</w:t>
            </w:r>
          </w:p>
        </w:tc>
        <w:tc>
          <w:tcPr>
            <w:tcW w:w="6483" w:type="dxa"/>
            <w:gridSpan w:val="2"/>
          </w:tcPr>
          <w:p w:rsidR="00897B60" w:rsidRDefault="00897B60">
            <w:pPr>
              <w:autoSpaceDE w:val="0"/>
              <w:autoSpaceDN w:val="0"/>
              <w:adjustRightInd w:val="0"/>
              <w:jc w:val="both"/>
              <w:rPr>
                <w:sz w:val="24"/>
                <w:szCs w:val="24"/>
              </w:rPr>
            </w:pPr>
            <w:r>
              <w:rPr>
                <w:sz w:val="24"/>
                <w:szCs w:val="24"/>
              </w:rPr>
              <w:t>Я категорически против расширения МКАД за счет Строгино. Предлагаю следующее: 1. Выяснить источник финансирования. Интересно, у кого есть лишние средства в условиях экономии на бесполезные (проблему пробок «карман» в Строгино не решит) расходы. Необходимо известить об этом Счетную Палату. 2. Если и расширять МКАД, то за счет внешней стороны МКАД. Финансовые аргументы для коммерсантов будут на порядок дешевле чем ущерб от хозяйственной деятельности в Строгино, чем затраты на лечение местных жителей и компенсации разницы в стоимости их квартир до и после расширения МКАД за счет Строгино, если этот преступный план реализуют.</w:t>
            </w:r>
          </w:p>
          <w:p w:rsidR="00897B60" w:rsidRDefault="00897B60">
            <w:pPr>
              <w:autoSpaceDE w:val="0"/>
              <w:autoSpaceDN w:val="0"/>
              <w:adjustRightInd w:val="0"/>
              <w:jc w:val="both"/>
              <w:rPr>
                <w:sz w:val="24"/>
                <w:szCs w:val="24"/>
              </w:rPr>
            </w:pPr>
            <w:r>
              <w:rPr>
                <w:sz w:val="24"/>
                <w:szCs w:val="24"/>
              </w:rPr>
              <w:t xml:space="preserve">3. Необходимо проведение экологической экспертизы в установленном порядке, поскольку не только разрушается природоохранная зона парка «Москворецкий», но и существенно снижается качество жизни огромного числа москвичей.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5/16</w:t>
            </w:r>
          </w:p>
        </w:tc>
        <w:tc>
          <w:tcPr>
            <w:tcW w:w="2186" w:type="dxa"/>
            <w:gridSpan w:val="2"/>
          </w:tcPr>
          <w:p w:rsidR="00897B60" w:rsidRDefault="00897B60">
            <w:pPr>
              <w:autoSpaceDE w:val="0"/>
              <w:autoSpaceDN w:val="0"/>
              <w:adjustRightInd w:val="0"/>
              <w:rPr>
                <w:sz w:val="24"/>
                <w:szCs w:val="24"/>
              </w:rPr>
            </w:pPr>
            <w:r>
              <w:rPr>
                <w:sz w:val="24"/>
                <w:szCs w:val="24"/>
              </w:rPr>
              <w:t>Иванова Наталия Андреевна</w:t>
            </w:r>
          </w:p>
        </w:tc>
        <w:tc>
          <w:tcPr>
            <w:tcW w:w="6483" w:type="dxa"/>
            <w:gridSpan w:val="2"/>
          </w:tcPr>
          <w:p w:rsidR="00897B60" w:rsidRDefault="00897B60">
            <w:pPr>
              <w:autoSpaceDE w:val="0"/>
              <w:autoSpaceDN w:val="0"/>
              <w:adjustRightInd w:val="0"/>
              <w:rPr>
                <w:sz w:val="24"/>
                <w:szCs w:val="24"/>
              </w:rPr>
            </w:pPr>
            <w:r>
              <w:rPr>
                <w:sz w:val="24"/>
                <w:szCs w:val="24"/>
              </w:rPr>
              <w:t>Я против расширения дороги в нашем районе. Проект не устраивает меня как жителя района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6/16</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 xml:space="preserve"> Кириченко Александр Петрович</w:t>
            </w:r>
          </w:p>
        </w:tc>
        <w:tc>
          <w:tcPr>
            <w:tcW w:w="6483" w:type="dxa"/>
            <w:gridSpan w:val="2"/>
          </w:tcPr>
          <w:p w:rsidR="00897B60" w:rsidRDefault="00897B60">
            <w:pPr>
              <w:autoSpaceDE w:val="0"/>
              <w:autoSpaceDN w:val="0"/>
              <w:adjustRightInd w:val="0"/>
              <w:jc w:val="both"/>
              <w:rPr>
                <w:sz w:val="24"/>
                <w:szCs w:val="24"/>
              </w:rPr>
            </w:pPr>
            <w:r>
              <w:rPr>
                <w:sz w:val="24"/>
                <w:szCs w:val="24"/>
              </w:rPr>
              <w:t>За-расширение МКАД. За-реконструкцию. За-отведение потоков машин от Москвы.</w:t>
            </w:r>
          </w:p>
          <w:p w:rsidR="00897B60" w:rsidRDefault="00897B60">
            <w:pPr>
              <w:autoSpaceDE w:val="0"/>
              <w:autoSpaceDN w:val="0"/>
              <w:adjustRightInd w:val="0"/>
              <w:jc w:val="both"/>
              <w:rPr>
                <w:sz w:val="24"/>
                <w:szCs w:val="24"/>
              </w:rPr>
            </w:pPr>
            <w:r>
              <w:rPr>
                <w:sz w:val="24"/>
                <w:szCs w:val="24"/>
              </w:rPr>
              <w:t>Я житель Строгино (Катукова д. 15), живу с самого начала, пенсионер. Я за то, чтобы мы все жили здесь хорошо. Мне не нравится такая позиция, что пришли люди и сразу начинают скандалить, вообще не принимая точки зрения других на улучшение нашей жизни. То, что вы сейчас подготовили листы против и голосуете против – я в этом вижу логику. Но это уже поздно немножко. Когда мэром заступил Собянин, мы написали письмо Собянину с просьбой, попросили Собянина, чтобы нам можно было ездить по МКАД всем строгинцам, сделать объездные дороги с севера на юг, с запада на восток, сделать второе кольцо, и получили второе кольцо, чтобы можно было нормально передвигаться – в внешней, конечно, стороны, подальше от Москвы. Ведь получилось сейчас круговое движение: вся Россия едет по МКАД, вот в чем вопрос. У нас было в 80-х годах население 300 тысяч, сейчас полтора миллиона, это не считая дворников. Мы заезжаем в Строгино по одному узенькому мосту и выезжаем через один узенький мост, и если нам сделают съезды и выезды с МКАД с полосами разгона, это было бы великолепно. Вот к этому миллиарду прибавить еще миллиард и сделать второе кольцо. Если будет цунами, мы из Строгино не сможем выехать, мы уже сейчас не можем выехать, кольцо все время стоит. А вы пришли заранее, ничего не хотите принять.</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10/16</w:t>
            </w:r>
          </w:p>
        </w:tc>
        <w:tc>
          <w:tcPr>
            <w:tcW w:w="2186" w:type="dxa"/>
            <w:gridSpan w:val="2"/>
          </w:tcPr>
          <w:p w:rsidR="00897B60" w:rsidRDefault="00897B60">
            <w:pPr>
              <w:autoSpaceDE w:val="0"/>
              <w:autoSpaceDN w:val="0"/>
              <w:adjustRightInd w:val="0"/>
              <w:rPr>
                <w:sz w:val="24"/>
                <w:szCs w:val="24"/>
              </w:rPr>
            </w:pPr>
            <w:r>
              <w:rPr>
                <w:sz w:val="24"/>
                <w:szCs w:val="24"/>
              </w:rPr>
              <w:t>Кузнецова Валентина Ивановна</w:t>
            </w:r>
          </w:p>
        </w:tc>
        <w:tc>
          <w:tcPr>
            <w:tcW w:w="6483" w:type="dxa"/>
            <w:gridSpan w:val="2"/>
          </w:tcPr>
          <w:p w:rsidR="00897B60" w:rsidRDefault="00897B60">
            <w:pPr>
              <w:autoSpaceDE w:val="0"/>
              <w:autoSpaceDN w:val="0"/>
              <w:adjustRightInd w:val="0"/>
              <w:jc w:val="both"/>
              <w:rPr>
                <w:sz w:val="24"/>
                <w:szCs w:val="24"/>
              </w:rPr>
            </w:pPr>
            <w:r>
              <w:rPr>
                <w:sz w:val="24"/>
                <w:szCs w:val="24"/>
              </w:rPr>
              <w:t>Я жительница «Строгино». Проживаю с 1979 года. Мне 79 лет я хочу жить в чистом экологически районе. Я против расширения МКАД в сторону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11/16</w:t>
            </w:r>
          </w:p>
        </w:tc>
        <w:tc>
          <w:tcPr>
            <w:tcW w:w="2186" w:type="dxa"/>
            <w:gridSpan w:val="2"/>
          </w:tcPr>
          <w:p w:rsidR="00897B60" w:rsidRDefault="00897B60">
            <w:pPr>
              <w:autoSpaceDE w:val="0"/>
              <w:autoSpaceDN w:val="0"/>
              <w:adjustRightInd w:val="0"/>
              <w:rPr>
                <w:sz w:val="24"/>
                <w:szCs w:val="24"/>
              </w:rPr>
            </w:pPr>
            <w:r>
              <w:rPr>
                <w:sz w:val="24"/>
                <w:szCs w:val="24"/>
              </w:rPr>
              <w:t>Барышева Валентина Алексеевна</w:t>
            </w:r>
          </w:p>
        </w:tc>
        <w:tc>
          <w:tcPr>
            <w:tcW w:w="6483" w:type="dxa"/>
            <w:gridSpan w:val="2"/>
          </w:tcPr>
          <w:p w:rsidR="00897B60" w:rsidRDefault="00897B60">
            <w:pPr>
              <w:autoSpaceDE w:val="0"/>
              <w:autoSpaceDN w:val="0"/>
              <w:adjustRightInd w:val="0"/>
              <w:jc w:val="both"/>
              <w:rPr>
                <w:sz w:val="24"/>
                <w:szCs w:val="24"/>
              </w:rPr>
            </w:pPr>
            <w:r>
              <w:rPr>
                <w:sz w:val="24"/>
                <w:szCs w:val="24"/>
              </w:rPr>
              <w:t>Я против строительства (расширения) дороги МКАД, которую хотят провести через Строгино. Я живу в районе Строгино с 1979 года. Я уже пенсионер ихочется дожить свои дни в экологически чистом районе, дышать чистым воздухом. Пожелание, лучше проводить расширение по внешней стороне МКАД.</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rPr>
                <w:sz w:val="24"/>
                <w:szCs w:val="24"/>
              </w:rPr>
            </w:pPr>
            <w:r>
              <w:rPr>
                <w:sz w:val="24"/>
                <w:szCs w:val="24"/>
              </w:rPr>
              <w:t>13/16</w:t>
            </w:r>
          </w:p>
        </w:tc>
        <w:tc>
          <w:tcPr>
            <w:tcW w:w="2186" w:type="dxa"/>
            <w:gridSpan w:val="2"/>
          </w:tcPr>
          <w:p w:rsidR="00897B60" w:rsidRDefault="00897B60">
            <w:pPr>
              <w:autoSpaceDE w:val="0"/>
              <w:autoSpaceDN w:val="0"/>
              <w:adjustRightInd w:val="0"/>
              <w:rPr>
                <w:sz w:val="24"/>
                <w:szCs w:val="24"/>
              </w:rPr>
            </w:pPr>
            <w:r>
              <w:rPr>
                <w:sz w:val="24"/>
                <w:szCs w:val="24"/>
              </w:rPr>
              <w:t>Кузьмина Светлана Васильевна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Категорически </w:t>
            </w:r>
            <w:r>
              <w:rPr>
                <w:sz w:val="24"/>
                <w:szCs w:val="24"/>
                <w:u w:val="single"/>
              </w:rPr>
              <w:t>против</w:t>
            </w:r>
            <w:r>
              <w:rPr>
                <w:sz w:val="24"/>
                <w:szCs w:val="24"/>
              </w:rPr>
              <w:t xml:space="preserve"> проекта в любом виде!!!</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15/16</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 xml:space="preserve">Прохорцева </w:t>
            </w:r>
          </w:p>
          <w:p w:rsidR="00897B60" w:rsidRDefault="00897B60">
            <w:pPr>
              <w:autoSpaceDE w:val="0"/>
              <w:autoSpaceDN w:val="0"/>
              <w:adjustRightInd w:val="0"/>
              <w:rPr>
                <w:sz w:val="24"/>
                <w:szCs w:val="24"/>
              </w:rPr>
            </w:pPr>
            <w:r>
              <w:rPr>
                <w:sz w:val="24"/>
                <w:szCs w:val="24"/>
              </w:rPr>
              <w:t>Елена Вячеславовна</w:t>
            </w:r>
          </w:p>
        </w:tc>
        <w:tc>
          <w:tcPr>
            <w:tcW w:w="6483" w:type="dxa"/>
            <w:gridSpan w:val="2"/>
          </w:tcPr>
          <w:p w:rsidR="00897B60" w:rsidRDefault="00897B60">
            <w:pPr>
              <w:autoSpaceDE w:val="0"/>
              <w:autoSpaceDN w:val="0"/>
              <w:adjustRightInd w:val="0"/>
              <w:jc w:val="both"/>
              <w:rPr>
                <w:sz w:val="24"/>
                <w:szCs w:val="24"/>
              </w:rPr>
            </w:pPr>
            <w:r>
              <w:rPr>
                <w:sz w:val="24"/>
                <w:szCs w:val="24"/>
              </w:rPr>
              <w:t>Против проекта планировки в представленном виде. Интересы жителей Строгино проектом не учтены. Улучшение планируется обеспечить только для торговых комплексов в Московской области и на внутренней стороне МКАД. Предполагаемые схемы движения а/м внутренней стороны МКАД в Строгино неизбежно приведут к транспортным проблемам в Строгино на ул. Кулакова, Строгинский бульвар, ул. Катукова и их пересечениях. При любых планируемых изменениях необходимо учитывать ситуацию и особенности организации движения в Строгино.</w:t>
            </w:r>
          </w:p>
          <w:p w:rsidR="00897B60" w:rsidRDefault="00897B60">
            <w:pPr>
              <w:autoSpaceDE w:val="0"/>
              <w:autoSpaceDN w:val="0"/>
              <w:adjustRightInd w:val="0"/>
              <w:jc w:val="both"/>
              <w:rPr>
                <w:sz w:val="24"/>
                <w:szCs w:val="24"/>
              </w:rPr>
            </w:pPr>
            <w:r>
              <w:rPr>
                <w:sz w:val="24"/>
                <w:szCs w:val="24"/>
              </w:rPr>
              <w:t>По регламенту: убедительная просьба в протокол заносить вопрос и конкретный ответ, данный на этот вопрос, потому что вопрос всегда записывается, а ответ записан в виде «разъяснения даны в ходе ПС». И поскольку вопрос серьезный, вносите ответы в протокол полностью. Спасибо.</w:t>
            </w:r>
          </w:p>
          <w:p w:rsidR="00897B60" w:rsidRDefault="00897B60">
            <w:pPr>
              <w:autoSpaceDE w:val="0"/>
              <w:autoSpaceDN w:val="0"/>
              <w:adjustRightInd w:val="0"/>
              <w:jc w:val="both"/>
              <w:rPr>
                <w:sz w:val="24"/>
                <w:szCs w:val="24"/>
              </w:rPr>
            </w:pPr>
            <w:r>
              <w:rPr>
                <w:sz w:val="24"/>
                <w:szCs w:val="24"/>
              </w:rPr>
              <w:t xml:space="preserve">Добрый вечер, уважаемые строгинцы, позвольте мне вернуться к проекту. 13 февраля этого года у нас состоялись публичные слушания на которых был показан проект реконструкции Волоколамского шоссе в пересечении с МКАДом, Значит, проект утверждён публичные слушания признаны состоявшимися, но сейчас дело в том, что в этом проекте здесь появляется третий мост через Москва-реку - обратили вы внимание на это, или нет? </w:t>
            </w:r>
          </w:p>
          <w:p w:rsidR="00897B60" w:rsidRDefault="00897B60">
            <w:pPr>
              <w:autoSpaceDE w:val="0"/>
              <w:autoSpaceDN w:val="0"/>
              <w:adjustRightInd w:val="0"/>
              <w:jc w:val="both"/>
              <w:rPr>
                <w:sz w:val="24"/>
                <w:szCs w:val="24"/>
              </w:rPr>
            </w:pPr>
            <w:r>
              <w:rPr>
                <w:sz w:val="24"/>
                <w:szCs w:val="24"/>
              </w:rPr>
              <w:t xml:space="preserve">Значит, у нас утверждённая часть состоит как бы из двух половинок - вот из этих. Сейчас появляется третья, почему всё это происходит, на мой взгляд? Я прошу ответить на мой вопрос представителя МосКомАрхитектуры. </w:t>
            </w:r>
          </w:p>
          <w:p w:rsidR="00897B60" w:rsidRDefault="00897B60">
            <w:pPr>
              <w:autoSpaceDE w:val="0"/>
              <w:autoSpaceDN w:val="0"/>
              <w:adjustRightInd w:val="0"/>
              <w:jc w:val="both"/>
              <w:rPr>
                <w:sz w:val="24"/>
                <w:szCs w:val="24"/>
              </w:rPr>
            </w:pPr>
            <w:r>
              <w:rPr>
                <w:sz w:val="24"/>
                <w:szCs w:val="24"/>
              </w:rPr>
              <w:t xml:space="preserve">Значит, в 2011 году на участок МКАДа от Звенигородского до Волоколамского шоссе шириной 200 метров была разработана территориальная схема, которую мы просили (строгинцы), чтобы нам её показали. Сейчас мы начинаем удивляться, и вы начинаете удивляться - почему мы не имеем информации о строительстве. В зоне приближенной к “Новой Риге”, никаких торговых центров, мы это не знаем. Для нас это прозвучало - спасибо, что предупредили. Значит, для вас оказалось откровением, что вот здесь в районе, значит, автозаправки здесь ведётся капитальное строительство. Оно ведётся вплотную к МКАДу. Значит, и здесь всё не так, потому что вот здесь, как бы вот расположен комплекс, ну, большой какой-то там, строительный рынок строится. Понимаете? Вот этот проект, значит, да - в документах есть ссылка, что он разработан во исполнение территориальной схемы, которой мы не видели. Кстати, вопрос - почему? Потому что, в соответствии с град.кодексом города Москвы вы территориальную схему, в общем-то, должны были выставить на публичные слушания. 20 апреля на встрече с Маратом Шакирзяновичем Хуснуллиным мы просили сделать для нас как бы публичные слушания по территориальной схеме. Нам обещали, значит. Мы не видели.То есть получается сейчас, а вот это полоса - 200 метров от МКАДа - она как раз показывала бы нам полное влияние. </w:t>
            </w:r>
          </w:p>
          <w:p w:rsidR="00897B60" w:rsidRDefault="00897B60">
            <w:pPr>
              <w:autoSpaceDE w:val="0"/>
              <w:autoSpaceDN w:val="0"/>
              <w:adjustRightInd w:val="0"/>
              <w:jc w:val="both"/>
              <w:rPr>
                <w:sz w:val="24"/>
                <w:szCs w:val="24"/>
              </w:rPr>
            </w:pPr>
            <w:r>
              <w:rPr>
                <w:sz w:val="24"/>
                <w:szCs w:val="24"/>
              </w:rPr>
              <w:t xml:space="preserve">Значит, следующее - шумозащитный экран учли, хорошо Но только вот эта эстакада будет поднята на 5.5 метров. На сколько будет поднят шумозащитный экран? </w:t>
            </w:r>
          </w:p>
          <w:p w:rsidR="00897B60" w:rsidRDefault="00897B60">
            <w:pPr>
              <w:autoSpaceDE w:val="0"/>
              <w:autoSpaceDN w:val="0"/>
              <w:adjustRightInd w:val="0"/>
              <w:jc w:val="both"/>
              <w:rPr>
                <w:sz w:val="24"/>
                <w:szCs w:val="24"/>
              </w:rPr>
            </w:pPr>
            <w:r>
              <w:rPr>
                <w:sz w:val="24"/>
                <w:szCs w:val="24"/>
              </w:rPr>
              <w:t>Значит, это следующее - и по проекту в целом: то есть районом которые вот так вот плотно сидят на МКАДе, как мне показалось, их на самом деле немного. Поэтому со МКАДом, однозначно, что-то делать надо. Но нужно делать очень бережно. Потому что, вот сейчас по проекту, значит, заезд вот здесь - это стоянка. Это парковка перед бизнес-центром “Орбита”. Значит в 200-стах метрах мы получаем заезд по прямому ходу с Мякининского. Значит, и мы утыкаемся все в обрезанную улицу Кулакова, которую может быть не представляют проектировщики, но мы все прекрасно представляем, что она из себя имеет место быть. То есть Кулакова не поедет. Вот поэтому ещё на этапе этих вот наших встреч мы просили подключить ко всем этим схемам движения, которые просматривалсь - посмотреть траффик внутри Строгино. На большом экране, может быть Вы покажете тогда? Тогда ответьте на вопрос, пожалуйста: почему мы не увидели территориальную схему? То есть мы ничего не знаем вообще по поводу того, что где будет происходить. И Вы удивились, потому что мы Вам сказали про строящийся объект, а Вы про него не знали. Спасибо.</w:t>
            </w:r>
          </w:p>
          <w:p w:rsidR="00897B60" w:rsidRDefault="00897B60">
            <w:pPr>
              <w:autoSpaceDE w:val="0"/>
              <w:autoSpaceDN w:val="0"/>
              <w:adjustRightInd w:val="0"/>
              <w:jc w:val="both"/>
              <w:rPr>
                <w:sz w:val="24"/>
                <w:szCs w:val="24"/>
              </w:rPr>
            </w:pPr>
            <w:r>
              <w:rPr>
                <w:sz w:val="24"/>
                <w:szCs w:val="24"/>
              </w:rPr>
              <w:t>В утверждённой части этой эстакады нет! То есть проект разбили на части так, что у нас паззл не стыковался!</w:t>
            </w:r>
          </w:p>
          <w:p w:rsidR="00897B60" w:rsidRDefault="00897B60">
            <w:pPr>
              <w:autoSpaceDE w:val="0"/>
              <w:autoSpaceDN w:val="0"/>
              <w:adjustRightInd w:val="0"/>
              <w:jc w:val="both"/>
              <w:rPr>
                <w:sz w:val="24"/>
                <w:szCs w:val="24"/>
              </w:rPr>
            </w:pPr>
            <w:r>
              <w:rPr>
                <w:sz w:val="24"/>
                <w:szCs w:val="24"/>
              </w:rPr>
              <w:t>Понимаете, вы должны были провести публичные слушания, территориальная схема по град.кодексу - она выносится. И мы бы понимали, что у нас происходит на расстоянии 200 метров от МКАДа с одной и с другой стороны. Мы представления не имеем. Т.е. мы опять видим проект планировки - кусочек, только часть УДС. Мы не понимаем, посмотрели проект межевания, который в составе предлагаемого проекта. Вот этот участок есть, вот этот участок есть, вот этого участка нет, вот этот участок есть, вот этот участок есть. Скажите, пожалуйста, по какому принципу были включены участки в план межевания?</w:t>
            </w:r>
          </w:p>
          <w:p w:rsidR="00897B60" w:rsidRDefault="00897B60">
            <w:pPr>
              <w:autoSpaceDE w:val="0"/>
              <w:autoSpaceDN w:val="0"/>
              <w:adjustRightInd w:val="0"/>
              <w:jc w:val="both"/>
              <w:rPr>
                <w:sz w:val="24"/>
                <w:szCs w:val="24"/>
              </w:rPr>
            </w:pPr>
            <w:r>
              <w:rPr>
                <w:sz w:val="24"/>
                <w:szCs w:val="24"/>
              </w:rPr>
              <w:t>Сергей, я, во-первых, не обвиняю Вас в том, что Вы что-то украли. Я пытаюсь вернуть диалог в конструктивное русло. Вы назвали, что это общественно-деловая зона - нам всегда говорили, что это какая-то пром. зона. И поскольку пром. зона - с нами не всегда согласовывали всё что там вообще строилось и происходило. Но вот территориальную схему, мы, когда пошёл проект реконструкции Волоколамки, посмотрели. Проект основан на проекте территориальной схемы, утверждённым и принятым. Написали запрос, в префектуру и попросили: покажите, пожалуйста, вот эту вот территориальную схему. Префектура ответила, что она не располагает никакими материалами по этому проекту. То есть это всё  было с 2011 года. То есть мы пытались со своей стороны, жители, какую-то градостроительную информацию получить. Нам её не предоставили. Поэтому, Вы тоже, собственно говоря, извините и не удивляйтесь.</w:t>
            </w:r>
          </w:p>
          <w:p w:rsidR="00897B60" w:rsidRDefault="00897B60">
            <w:pPr>
              <w:autoSpaceDE w:val="0"/>
              <w:autoSpaceDN w:val="0"/>
              <w:adjustRightInd w:val="0"/>
              <w:jc w:val="both"/>
              <w:rPr>
                <w:sz w:val="24"/>
                <w:szCs w:val="24"/>
              </w:rPr>
            </w:pPr>
            <w:r>
              <w:rPr>
                <w:sz w:val="24"/>
                <w:szCs w:val="24"/>
              </w:rPr>
              <w:t>Всё, не удивляйтесь, как бы, нашей реакции на какие-то предложения. Это, что называется, “прикуп в тёмную”. Потому что, вот эту часть мы видели в совершенно другом варианте. Там не было этой эстакады. Там, значит, между прочим, обрывалось вот этом вот месте проект планировки. И вот этих вот эстакад там не было. Там было две-три полосы, но они были в плоскости. Я говорю про проект планировки Волоколамки с МКАДом - пересечение, которые мы на публичных слушаниях уже видели. Там вот этих эстакад не было.</w:t>
            </w:r>
          </w:p>
          <w:p w:rsidR="00897B60" w:rsidRDefault="00897B60">
            <w:pPr>
              <w:autoSpaceDE w:val="0"/>
              <w:autoSpaceDN w:val="0"/>
              <w:adjustRightInd w:val="0"/>
              <w:jc w:val="both"/>
              <w:rPr>
                <w:sz w:val="24"/>
                <w:szCs w:val="24"/>
              </w:rPr>
            </w:pPr>
            <w:r>
              <w:rPr>
                <w:sz w:val="24"/>
                <w:szCs w:val="24"/>
              </w:rPr>
              <w:t>Хорошо, тогда ответьте на мою часть вопроса, заданного Вам. Почему мы не видели территориальную схему? Вы ведь орган уполнамоченный в области градостроительства и архитектуры. Я правильно понимаю? По град. кодексу?</w:t>
            </w:r>
          </w:p>
          <w:p w:rsidR="00897B60" w:rsidRDefault="00897B60">
            <w:pPr>
              <w:autoSpaceDE w:val="0"/>
              <w:autoSpaceDN w:val="0"/>
              <w:adjustRightInd w:val="0"/>
              <w:jc w:val="both"/>
              <w:rPr>
                <w:sz w:val="24"/>
                <w:szCs w:val="24"/>
              </w:rPr>
            </w:pPr>
            <w:r>
              <w:rPr>
                <w:sz w:val="24"/>
                <w:szCs w:val="24"/>
              </w:rPr>
              <w:t>Нет, простите, она была принята в августе 2011 года. То есть госконтракт был исполнен и работа была сдана заказчику - вам. С удовольствием, может быть просто на сайт управы выложите территориальную схему?</w:t>
            </w:r>
          </w:p>
          <w:p w:rsidR="00897B60" w:rsidRDefault="00897B60">
            <w:pPr>
              <w:autoSpaceDE w:val="0"/>
              <w:autoSpaceDN w:val="0"/>
              <w:adjustRightInd w:val="0"/>
              <w:jc w:val="both"/>
              <w:rPr>
                <w:sz w:val="24"/>
                <w:szCs w:val="24"/>
              </w:rPr>
            </w:pPr>
            <w:r>
              <w:rPr>
                <w:sz w:val="24"/>
                <w:szCs w:val="24"/>
              </w:rPr>
              <w:t>Замечательно, то есть мы увидим 200 метров в одну строну и в другую.</w:t>
            </w:r>
          </w:p>
          <w:p w:rsidR="00897B60" w:rsidRDefault="00897B60">
            <w:pPr>
              <w:autoSpaceDE w:val="0"/>
              <w:autoSpaceDN w:val="0"/>
              <w:adjustRightInd w:val="0"/>
              <w:jc w:val="both"/>
              <w:rPr>
                <w:sz w:val="24"/>
                <w:szCs w:val="24"/>
              </w:rPr>
            </w:pPr>
            <w:r>
              <w:rPr>
                <w:sz w:val="24"/>
                <w:szCs w:val="24"/>
              </w:rPr>
              <w:t>И ещё у меня такой вопрос: где-то читала, могу ошибиться. Ошибаюсь - поправьте. Территориальные схемы разрабатываемая для территории двух субъектов федерации должны согласовываться в каждом субъекте федерации и, плюс, на федеральном уровне. То есть территориальная схема которая разработана в 2011 году - она прошла согласование необходимое в Московской Области? Есть это или нет?</w:t>
            </w:r>
          </w:p>
          <w:p w:rsidR="00897B60" w:rsidRDefault="00897B60">
            <w:pPr>
              <w:autoSpaceDE w:val="0"/>
              <w:autoSpaceDN w:val="0"/>
              <w:adjustRightInd w:val="0"/>
              <w:jc w:val="both"/>
              <w:rPr>
                <w:sz w:val="24"/>
                <w:szCs w:val="24"/>
              </w:rPr>
            </w:pPr>
            <w:r>
              <w:rPr>
                <w:sz w:val="24"/>
                <w:szCs w:val="24"/>
              </w:rPr>
              <w:t>И мы увидим вот это всё, что вы дадите нашей уважаемой управе для размещения на сайте, то есть мы увидим все листы согласования и в Московской области тоже? Письма, какие-то штампы? Разумеется, потому что не картинку, а то, что в утверждённом виде существует.</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16/16</w:t>
            </w:r>
          </w:p>
        </w:tc>
        <w:tc>
          <w:tcPr>
            <w:tcW w:w="2186" w:type="dxa"/>
            <w:gridSpan w:val="2"/>
          </w:tcPr>
          <w:p w:rsidR="00897B60" w:rsidRDefault="00897B60">
            <w:pPr>
              <w:autoSpaceDE w:val="0"/>
              <w:autoSpaceDN w:val="0"/>
              <w:adjustRightInd w:val="0"/>
              <w:rPr>
                <w:sz w:val="24"/>
                <w:szCs w:val="24"/>
              </w:rPr>
            </w:pPr>
            <w:r>
              <w:rPr>
                <w:sz w:val="24"/>
                <w:szCs w:val="24"/>
              </w:rPr>
              <w:t>Потемкин Сергей Викторович</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за счет района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18/16</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Фоменко Виктор Иванович</w:t>
            </w:r>
          </w:p>
        </w:tc>
        <w:tc>
          <w:tcPr>
            <w:tcW w:w="6483" w:type="dxa"/>
            <w:gridSpan w:val="2"/>
          </w:tcPr>
          <w:p w:rsidR="00897B60" w:rsidRDefault="00897B60">
            <w:pPr>
              <w:autoSpaceDE w:val="0"/>
              <w:autoSpaceDN w:val="0"/>
              <w:adjustRightInd w:val="0"/>
              <w:jc w:val="both"/>
              <w:rPr>
                <w:sz w:val="24"/>
                <w:szCs w:val="24"/>
              </w:rPr>
            </w:pPr>
            <w:r>
              <w:rPr>
                <w:sz w:val="24"/>
                <w:szCs w:val="24"/>
              </w:rPr>
              <w:t>Против строительства выезда на Строгинский бульвар с МКАД. Прекратите уничтожать наш район.</w:t>
            </w:r>
          </w:p>
          <w:p w:rsidR="00897B60" w:rsidRDefault="00897B60">
            <w:pPr>
              <w:autoSpaceDE w:val="0"/>
              <w:autoSpaceDN w:val="0"/>
              <w:adjustRightInd w:val="0"/>
              <w:jc w:val="both"/>
              <w:rPr>
                <w:sz w:val="24"/>
                <w:szCs w:val="24"/>
              </w:rPr>
            </w:pPr>
            <w:r>
              <w:rPr>
                <w:sz w:val="24"/>
                <w:szCs w:val="24"/>
              </w:rPr>
              <w:t>Строгинский бульвар уже превратили в зону практически непригодную для проживания. Вот сейчас планируется ввод с МКАДа на Строгинский бульвар. Вопрос: вот нам объявляли, что гаражи не будут сносить. Но я прекрасно понимаю, что гаражи они и по схеме, и по всем…</w:t>
            </w:r>
          </w:p>
          <w:p w:rsidR="00897B60" w:rsidRDefault="00897B60">
            <w:pPr>
              <w:autoSpaceDE w:val="0"/>
              <w:autoSpaceDN w:val="0"/>
              <w:adjustRightInd w:val="0"/>
              <w:jc w:val="both"/>
              <w:rPr>
                <w:sz w:val="24"/>
                <w:szCs w:val="24"/>
              </w:rPr>
            </w:pPr>
            <w:r>
              <w:rPr>
                <w:sz w:val="24"/>
                <w:szCs w:val="24"/>
              </w:rPr>
              <w:t>Вопрос к власть предержащим - компенсация за гаражи, ведь земли изымаются в пользу государства, предусмотрена у вас или нет?</w:t>
            </w:r>
          </w:p>
          <w:p w:rsidR="00897B60" w:rsidRDefault="00897B60">
            <w:pPr>
              <w:autoSpaceDE w:val="0"/>
              <w:autoSpaceDN w:val="0"/>
              <w:adjustRightInd w:val="0"/>
              <w:jc w:val="both"/>
              <w:rPr>
                <w:sz w:val="24"/>
                <w:szCs w:val="24"/>
              </w:rPr>
            </w:pPr>
            <w:r>
              <w:rPr>
                <w:sz w:val="24"/>
                <w:szCs w:val="24"/>
              </w:rPr>
              <w:t>Тогда подойдите посмотрите, если Вы не знакомы со схемой - как не сносятся?</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19/16</w:t>
            </w:r>
          </w:p>
        </w:tc>
        <w:tc>
          <w:tcPr>
            <w:tcW w:w="2186" w:type="dxa"/>
            <w:gridSpan w:val="2"/>
          </w:tcPr>
          <w:p w:rsidR="00897B60" w:rsidRDefault="00897B60">
            <w:pPr>
              <w:autoSpaceDE w:val="0"/>
              <w:autoSpaceDN w:val="0"/>
              <w:adjustRightInd w:val="0"/>
              <w:rPr>
                <w:sz w:val="24"/>
                <w:szCs w:val="24"/>
              </w:rPr>
            </w:pPr>
            <w:r>
              <w:rPr>
                <w:sz w:val="24"/>
                <w:szCs w:val="24"/>
              </w:rPr>
              <w:t>Муйжнек Антон Иванович</w:t>
            </w:r>
          </w:p>
        </w:tc>
        <w:tc>
          <w:tcPr>
            <w:tcW w:w="6483" w:type="dxa"/>
            <w:gridSpan w:val="2"/>
          </w:tcPr>
          <w:p w:rsidR="00897B60" w:rsidRDefault="00897B60">
            <w:pPr>
              <w:autoSpaceDE w:val="0"/>
              <w:autoSpaceDN w:val="0"/>
              <w:adjustRightInd w:val="0"/>
              <w:jc w:val="both"/>
              <w:rPr>
                <w:sz w:val="24"/>
                <w:szCs w:val="24"/>
              </w:rPr>
            </w:pPr>
            <w:r>
              <w:rPr>
                <w:sz w:val="24"/>
                <w:szCs w:val="24"/>
              </w:rPr>
              <w:t>Предлагаю расширить МКАД за счет территории Крокуса и Московской области. Предлагаю сделать разворотный узел в месте пересечения МКАД и Таллинской области.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20/16</w:t>
            </w:r>
          </w:p>
        </w:tc>
        <w:tc>
          <w:tcPr>
            <w:tcW w:w="2186" w:type="dxa"/>
            <w:gridSpan w:val="2"/>
          </w:tcPr>
          <w:p w:rsidR="00897B60" w:rsidRDefault="00897B60">
            <w:pPr>
              <w:autoSpaceDE w:val="0"/>
              <w:autoSpaceDN w:val="0"/>
              <w:adjustRightInd w:val="0"/>
              <w:rPr>
                <w:sz w:val="24"/>
                <w:szCs w:val="24"/>
              </w:rPr>
            </w:pPr>
            <w:r>
              <w:rPr>
                <w:sz w:val="24"/>
                <w:szCs w:val="24"/>
              </w:rPr>
              <w:t>Федорова Антонина Евгеньевна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предложенного вредительского плана реконструкции МКАД!!. Это делается в интересах торговых комплексов, не учитвая жизненные потребности жителей Строгино! Дайте нормально дышать нашим детям и внукам!</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21/16</w:t>
            </w:r>
          </w:p>
        </w:tc>
        <w:tc>
          <w:tcPr>
            <w:tcW w:w="2186" w:type="dxa"/>
            <w:gridSpan w:val="2"/>
          </w:tcPr>
          <w:p w:rsidR="00897B60" w:rsidRDefault="00897B60">
            <w:pPr>
              <w:autoSpaceDE w:val="0"/>
              <w:autoSpaceDN w:val="0"/>
              <w:adjustRightInd w:val="0"/>
              <w:rPr>
                <w:sz w:val="24"/>
                <w:szCs w:val="24"/>
              </w:rPr>
            </w:pPr>
            <w:r>
              <w:rPr>
                <w:sz w:val="24"/>
                <w:szCs w:val="24"/>
              </w:rPr>
              <w:t>Рыловская Нина Михайловна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предательского плана реконструкции МКАД! Это делается в интересах Агаларова, не учитывая жизненных потребностей жителей Строгино! Это предательство интересов жителей.</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22/16</w:t>
            </w:r>
          </w:p>
        </w:tc>
        <w:tc>
          <w:tcPr>
            <w:tcW w:w="2186" w:type="dxa"/>
            <w:gridSpan w:val="2"/>
          </w:tcPr>
          <w:p w:rsidR="00897B60" w:rsidRDefault="00897B60">
            <w:pPr>
              <w:autoSpaceDE w:val="0"/>
              <w:autoSpaceDN w:val="0"/>
              <w:adjustRightInd w:val="0"/>
              <w:rPr>
                <w:sz w:val="24"/>
                <w:szCs w:val="24"/>
              </w:rPr>
            </w:pPr>
            <w:r>
              <w:rPr>
                <w:sz w:val="24"/>
                <w:szCs w:val="24"/>
              </w:rPr>
              <w:t>Малиновских Маргарита Борисовна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Я житель района Строгино </w:t>
            </w:r>
            <w:r>
              <w:rPr>
                <w:sz w:val="24"/>
                <w:szCs w:val="24"/>
                <w:u w:val="single"/>
              </w:rPr>
              <w:t>против</w:t>
            </w:r>
            <w:r>
              <w:rPr>
                <w:sz w:val="24"/>
                <w:szCs w:val="24"/>
              </w:rPr>
              <w:t xml:space="preserve"> расширения МКАДв районе Строгино т.к. это </w:t>
            </w:r>
            <w:r>
              <w:rPr>
                <w:sz w:val="24"/>
                <w:szCs w:val="24"/>
                <w:u w:val="single"/>
              </w:rPr>
              <w:t>ухудшит</w:t>
            </w:r>
            <w:r>
              <w:rPr>
                <w:sz w:val="24"/>
                <w:szCs w:val="24"/>
              </w:rPr>
              <w:t xml:space="preserve"> экологическую обстановку в нашем районе. Я предлагаю сохранить парк Москворецкий в Строгино в существующих границах, установить шумозащитные экраны на всей протяженности МКАД в Строгино.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23/16</w:t>
            </w:r>
          </w:p>
        </w:tc>
        <w:tc>
          <w:tcPr>
            <w:tcW w:w="2186" w:type="dxa"/>
            <w:gridSpan w:val="2"/>
          </w:tcPr>
          <w:p w:rsidR="00897B60" w:rsidRDefault="00897B60">
            <w:pPr>
              <w:autoSpaceDE w:val="0"/>
              <w:autoSpaceDN w:val="0"/>
              <w:adjustRightInd w:val="0"/>
              <w:rPr>
                <w:sz w:val="24"/>
                <w:szCs w:val="24"/>
              </w:rPr>
            </w:pPr>
            <w:r>
              <w:rPr>
                <w:sz w:val="24"/>
                <w:szCs w:val="24"/>
              </w:rPr>
              <w:t>Екельчик Клара Расимовна</w:t>
            </w:r>
          </w:p>
        </w:tc>
        <w:tc>
          <w:tcPr>
            <w:tcW w:w="6483" w:type="dxa"/>
            <w:gridSpan w:val="2"/>
          </w:tcPr>
          <w:p w:rsidR="00897B60" w:rsidRDefault="00897B60">
            <w:pPr>
              <w:autoSpaceDE w:val="0"/>
              <w:autoSpaceDN w:val="0"/>
              <w:adjustRightInd w:val="0"/>
              <w:jc w:val="both"/>
              <w:rPr>
                <w:sz w:val="24"/>
                <w:szCs w:val="24"/>
              </w:rPr>
            </w:pPr>
            <w:r>
              <w:rPr>
                <w:sz w:val="24"/>
                <w:szCs w:val="24"/>
              </w:rPr>
              <w:t>Против предложенного проекта! Аргументация представителей проектной организации была совершенно не убедительной.</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29/16</w:t>
            </w:r>
          </w:p>
        </w:tc>
        <w:tc>
          <w:tcPr>
            <w:tcW w:w="2186" w:type="dxa"/>
            <w:gridSpan w:val="2"/>
          </w:tcPr>
          <w:p w:rsidR="00897B60" w:rsidRDefault="00897B60">
            <w:pPr>
              <w:autoSpaceDE w:val="0"/>
              <w:autoSpaceDN w:val="0"/>
              <w:adjustRightInd w:val="0"/>
              <w:rPr>
                <w:sz w:val="24"/>
                <w:szCs w:val="24"/>
              </w:rPr>
            </w:pPr>
            <w:r>
              <w:rPr>
                <w:sz w:val="24"/>
                <w:szCs w:val="24"/>
              </w:rPr>
              <w:t>Мехедова Надежда Кузьминична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в районе Строгино. Уже сейчас проживание по ул. Неманский пр. очень неблагоприятное – повышен уровень шума и загрязнения. Дальнейшая реконструкция приведет к невозможности проживания в районе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31/16</w:t>
            </w:r>
          </w:p>
        </w:tc>
        <w:tc>
          <w:tcPr>
            <w:tcW w:w="2186" w:type="dxa"/>
            <w:gridSpan w:val="2"/>
          </w:tcPr>
          <w:p w:rsidR="00897B60" w:rsidRDefault="00897B60">
            <w:pPr>
              <w:autoSpaceDE w:val="0"/>
              <w:autoSpaceDN w:val="0"/>
              <w:adjustRightInd w:val="0"/>
              <w:rPr>
                <w:sz w:val="24"/>
                <w:szCs w:val="24"/>
              </w:rPr>
            </w:pPr>
            <w:r>
              <w:rPr>
                <w:sz w:val="24"/>
                <w:szCs w:val="24"/>
              </w:rPr>
              <w:t>Кречетов Александр Иванович</w:t>
            </w:r>
          </w:p>
        </w:tc>
        <w:tc>
          <w:tcPr>
            <w:tcW w:w="6483" w:type="dxa"/>
            <w:gridSpan w:val="2"/>
          </w:tcPr>
          <w:p w:rsidR="00897B60" w:rsidRDefault="00897B60">
            <w:pPr>
              <w:autoSpaceDE w:val="0"/>
              <w:autoSpaceDN w:val="0"/>
              <w:adjustRightInd w:val="0"/>
              <w:jc w:val="both"/>
              <w:rPr>
                <w:sz w:val="24"/>
                <w:szCs w:val="24"/>
              </w:rPr>
            </w:pPr>
            <w:r>
              <w:rPr>
                <w:sz w:val="24"/>
                <w:szCs w:val="24"/>
              </w:rPr>
              <w:t xml:space="preserve">Я, Кречетов Александр Иванович, выступаю против строительства дорожных развязок на участке МКАД от Звенигородского шоссе до Волоколамского шоссе со стороны Строгино, так как это ухудшит экологическую ситуацию в районе, а именно ухудшатся показатели по шумовому загрязнению и ухудшится ситуация в природно – охранной зоне, будет сильно загрязнена Москва-река. Предлагаю рассмотреть проекты, в которых автодорожное строительство будет вестись только со стороны Московской области.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32/16</w:t>
            </w:r>
          </w:p>
        </w:tc>
        <w:tc>
          <w:tcPr>
            <w:tcW w:w="2186" w:type="dxa"/>
            <w:gridSpan w:val="2"/>
          </w:tcPr>
          <w:p w:rsidR="00897B60" w:rsidRDefault="00897B60">
            <w:pPr>
              <w:autoSpaceDE w:val="0"/>
              <w:autoSpaceDN w:val="0"/>
              <w:adjustRightInd w:val="0"/>
              <w:rPr>
                <w:sz w:val="24"/>
                <w:szCs w:val="24"/>
              </w:rPr>
            </w:pPr>
            <w:r>
              <w:rPr>
                <w:sz w:val="24"/>
                <w:szCs w:val="24"/>
              </w:rPr>
              <w:t>Светлова Татьяна Юрьевна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реконструкции МКАД за счет здоровья и прав жителей Строгино, за счет приближения проезжей части к жилым домам, за счет уничтожения зеленых насаждений, за счет резкого ухудшения экологии и качества среды проживания. 1. Расширение и реконструкция возможны с внешней стороны МКАД по территории Московской области. Москворецкий парк относится к особо охраняемой природной территории с уникальным биоразнообразием флоры и фауны. 2. Сохранить парк Москворецкий в существующих границах! 3. Установить шумозащитные экраны высокие на всем протяжении существующего МКАД в Строгино! Уровень шума и без расширения МКАД зашкаливает! Особенно это слышно с реки и в зоне отдыха парка. Уровень выбросов от автотранспорта со МКАД и улиц Строгино и сейчас зашкаливает!</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34/16</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Королева Ольга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проекта</w:t>
            </w:r>
          </w:p>
          <w:p w:rsidR="00897B60" w:rsidRDefault="00897B60">
            <w:pPr>
              <w:autoSpaceDE w:val="0"/>
              <w:autoSpaceDN w:val="0"/>
              <w:adjustRightInd w:val="0"/>
              <w:jc w:val="both"/>
              <w:rPr>
                <w:sz w:val="24"/>
                <w:szCs w:val="24"/>
              </w:rPr>
            </w:pPr>
            <w:r>
              <w:rPr>
                <w:sz w:val="24"/>
                <w:szCs w:val="24"/>
              </w:rPr>
              <w:t>У нас Вы проверяли обстановку на ул.Исаковского, по утрам когда люди едут на работу – со МКАД все едут на ул. Исаковского потому, что здесь одень удобно попасть в центр через Щукинскую, здесь нет светофоров, но здесь ещё и парк, здесь ходят дети. Сколько людей сбило на нашей улице – уже счёта нет. А утром тут такие вереницы! Вы вот расширите эту дорогу, и что нам делать? Вы у нас улицу Исаковского будете расширять? У меня дом стоит метров  14 от дороги вообще. У меня самый близкий дом к дороге. Нам что делать?</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35/16</w:t>
            </w:r>
          </w:p>
          <w:p w:rsidR="00897B60" w:rsidRDefault="00897B60">
            <w:pPr>
              <w:autoSpaceDE w:val="0"/>
              <w:autoSpaceDN w:val="0"/>
              <w:adjustRightInd w:val="0"/>
              <w:jc w:val="center"/>
              <w:rPr>
                <w:sz w:val="20"/>
                <w:szCs w:val="20"/>
              </w:rPr>
            </w:pPr>
            <w:r>
              <w:rPr>
                <w:sz w:val="20"/>
                <w:szCs w:val="20"/>
              </w:rPr>
              <w:t>и аудиозапись</w:t>
            </w:r>
          </w:p>
        </w:tc>
        <w:tc>
          <w:tcPr>
            <w:tcW w:w="2186" w:type="dxa"/>
            <w:gridSpan w:val="2"/>
          </w:tcPr>
          <w:p w:rsidR="00897B60" w:rsidRDefault="00897B60">
            <w:pPr>
              <w:autoSpaceDE w:val="0"/>
              <w:autoSpaceDN w:val="0"/>
              <w:adjustRightInd w:val="0"/>
              <w:rPr>
                <w:sz w:val="24"/>
                <w:szCs w:val="24"/>
              </w:rPr>
            </w:pPr>
            <w:r>
              <w:rPr>
                <w:sz w:val="24"/>
                <w:szCs w:val="24"/>
              </w:rPr>
              <w:t>Пешехонов Сергей Николаевич</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в Строгино и грубейших нарушений в ходе и организации публичных слушаний по данному вопросу.</w:t>
            </w:r>
          </w:p>
          <w:p w:rsidR="00897B60" w:rsidRDefault="00897B60">
            <w:pPr>
              <w:autoSpaceDE w:val="0"/>
              <w:autoSpaceDN w:val="0"/>
              <w:adjustRightInd w:val="0"/>
              <w:jc w:val="both"/>
              <w:rPr>
                <w:sz w:val="24"/>
                <w:szCs w:val="24"/>
              </w:rPr>
            </w:pPr>
            <w:r>
              <w:rPr>
                <w:sz w:val="24"/>
                <w:szCs w:val="24"/>
              </w:rPr>
              <w:t>У меня первый вопрос к президиуму. Нельзя ли организовать этот процесс нормально, грамотно, как в старые добрые времена. Определились с регламентом. Две минуты вопрос, три минуты – определитесь с регламентом. Второй момент – как можно не определиться до сих пор профессиональным людям относится или не относится эта часть к дорожной или охраняемой природной зоне. Люди утверждают, что непонятно, как угодно так мы и повернём – к природоохранной зоне либо к дороге. И третий момент, самый главный. Вот, не далее как несколько минут назад все подняли руку в честь того, что мы против. Мне, как непосвящённому человеку объясните пожалуйста, мы что будем играть в какую-нибудь игру? Надо знать правила. Во то, что мы все сегодня собрались будет иметь какое-нибудь значение? Если будет оно иметь какое-нибудь значение, то мы всё уже выяснили, все подняли руки против того, чтобы этот проект реализовывался. Что ещё мы поясняем? Зачем мы здесь сидим? Я видел лично, что все подняли руки против этого проекта. Чего мы сидим, подписываемся? Если этот документ имеет юридически какое-либо значение (наше собрание), если нет – то, что же мы тут сидим? Спасибо огромное за внимание.</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36/16</w:t>
            </w:r>
          </w:p>
        </w:tc>
        <w:tc>
          <w:tcPr>
            <w:tcW w:w="2186" w:type="dxa"/>
            <w:gridSpan w:val="2"/>
          </w:tcPr>
          <w:p w:rsidR="00897B60" w:rsidRDefault="00897B60">
            <w:pPr>
              <w:autoSpaceDE w:val="0"/>
              <w:autoSpaceDN w:val="0"/>
              <w:adjustRightInd w:val="0"/>
              <w:rPr>
                <w:sz w:val="24"/>
                <w:szCs w:val="24"/>
              </w:rPr>
            </w:pPr>
            <w:r>
              <w:rPr>
                <w:sz w:val="24"/>
                <w:szCs w:val="24"/>
              </w:rPr>
              <w:t>Преснова Юлия Витальевна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в Строгино и грубейших нарушений в ходе и организации публичных слушаний по данному вопросу.</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39/16</w:t>
            </w:r>
          </w:p>
        </w:tc>
        <w:tc>
          <w:tcPr>
            <w:tcW w:w="2186" w:type="dxa"/>
            <w:gridSpan w:val="2"/>
          </w:tcPr>
          <w:p w:rsidR="00897B60" w:rsidRDefault="00897B60">
            <w:pPr>
              <w:autoSpaceDE w:val="0"/>
              <w:autoSpaceDN w:val="0"/>
              <w:adjustRightInd w:val="0"/>
              <w:rPr>
                <w:sz w:val="24"/>
                <w:szCs w:val="24"/>
              </w:rPr>
            </w:pPr>
            <w:r>
              <w:rPr>
                <w:sz w:val="24"/>
                <w:szCs w:val="24"/>
              </w:rPr>
              <w:t>Застрова Анастасия Евгеньевна</w:t>
            </w:r>
          </w:p>
        </w:tc>
        <w:tc>
          <w:tcPr>
            <w:tcW w:w="6483" w:type="dxa"/>
            <w:gridSpan w:val="2"/>
          </w:tcPr>
          <w:p w:rsidR="00897B60" w:rsidRDefault="00897B60">
            <w:pPr>
              <w:autoSpaceDE w:val="0"/>
              <w:autoSpaceDN w:val="0"/>
              <w:adjustRightInd w:val="0"/>
              <w:jc w:val="both"/>
              <w:rPr>
                <w:sz w:val="24"/>
                <w:szCs w:val="24"/>
              </w:rPr>
            </w:pPr>
            <w:r>
              <w:rPr>
                <w:sz w:val="24"/>
                <w:szCs w:val="24"/>
              </w:rPr>
              <w:t>Проект не соответствует интересам жителей. Проект не соответствует действующему законодательству п. 3 ст. 21 №33 ФЗ «Об особоохраняемых природных территориях». Проектируемая трасса сокращает ООПТ «Парк Москворецкий», объективных причин для уменьшения ООПТ, соответствующих целям парка нет. Существенно ухудшается уровень жизни жителей Строгино. Проект направлен только на организацию транзитного проезда мимо района и через район жители Строгино получают только ухудшение условий проживаний и потерю части парка. Не продумана организация потоков транспорта в районе и месте съезда. Не использованы такие средства как регулирование движения на МКАД, соблюдение правил дорожного движения.</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41/16</w:t>
            </w:r>
          </w:p>
        </w:tc>
        <w:tc>
          <w:tcPr>
            <w:tcW w:w="2186" w:type="dxa"/>
            <w:gridSpan w:val="2"/>
          </w:tcPr>
          <w:p w:rsidR="00897B60" w:rsidRDefault="00897B60">
            <w:pPr>
              <w:autoSpaceDE w:val="0"/>
              <w:autoSpaceDN w:val="0"/>
              <w:adjustRightInd w:val="0"/>
              <w:rPr>
                <w:sz w:val="24"/>
                <w:szCs w:val="24"/>
              </w:rPr>
            </w:pPr>
            <w:r>
              <w:rPr>
                <w:sz w:val="24"/>
                <w:szCs w:val="24"/>
              </w:rPr>
              <w:t>Павлюк Денис Владимирович</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в расширения МКАД в сторону Строгино. Категорически против отчуждения части природоохранной зоны парка «Москворецкий» напротив ул. Исаковского 2-2! Необходимо уже сейчас установить шумозащитные экраны, т.к. уровень шума черезмерный уже сейчас! Предлагаем расширить МКАД в сторону области.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42/16</w:t>
            </w:r>
          </w:p>
        </w:tc>
        <w:tc>
          <w:tcPr>
            <w:tcW w:w="2186" w:type="dxa"/>
            <w:gridSpan w:val="2"/>
          </w:tcPr>
          <w:p w:rsidR="00897B60" w:rsidRDefault="00897B60">
            <w:pPr>
              <w:autoSpaceDE w:val="0"/>
              <w:autoSpaceDN w:val="0"/>
              <w:adjustRightInd w:val="0"/>
              <w:rPr>
                <w:sz w:val="24"/>
                <w:szCs w:val="24"/>
              </w:rPr>
            </w:pPr>
            <w:r>
              <w:rPr>
                <w:sz w:val="24"/>
                <w:szCs w:val="24"/>
              </w:rPr>
              <w:t>Павлюк Марина Михайловна</w:t>
            </w:r>
          </w:p>
        </w:tc>
        <w:tc>
          <w:tcPr>
            <w:tcW w:w="6483" w:type="dxa"/>
            <w:gridSpan w:val="2"/>
          </w:tcPr>
          <w:p w:rsidR="00897B60" w:rsidRDefault="00897B60">
            <w:pPr>
              <w:autoSpaceDE w:val="0"/>
              <w:autoSpaceDN w:val="0"/>
              <w:adjustRightInd w:val="0"/>
              <w:jc w:val="both"/>
              <w:rPr>
                <w:sz w:val="24"/>
                <w:szCs w:val="24"/>
              </w:rPr>
            </w:pPr>
            <w:r>
              <w:rPr>
                <w:sz w:val="24"/>
                <w:szCs w:val="24"/>
              </w:rPr>
              <w:t>Против расширения. Ухудшает экологическую обстановку, не решает транспортных проблем. Расширение дороги равно расширение пробки, ноне ликвидация её. В любом случае установить шумозащитные экраны.</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44/16</w:t>
            </w:r>
          </w:p>
        </w:tc>
        <w:tc>
          <w:tcPr>
            <w:tcW w:w="2186" w:type="dxa"/>
            <w:gridSpan w:val="2"/>
          </w:tcPr>
          <w:p w:rsidR="00897B60" w:rsidRDefault="00897B60">
            <w:pPr>
              <w:autoSpaceDE w:val="0"/>
              <w:autoSpaceDN w:val="0"/>
              <w:adjustRightInd w:val="0"/>
              <w:rPr>
                <w:sz w:val="24"/>
                <w:szCs w:val="24"/>
              </w:rPr>
            </w:pPr>
            <w:r>
              <w:rPr>
                <w:sz w:val="24"/>
                <w:szCs w:val="24"/>
              </w:rPr>
              <w:t>Строганов Юрий Викторович</w:t>
            </w:r>
          </w:p>
        </w:tc>
        <w:tc>
          <w:tcPr>
            <w:tcW w:w="6483" w:type="dxa"/>
            <w:gridSpan w:val="2"/>
          </w:tcPr>
          <w:p w:rsidR="00897B60" w:rsidRDefault="00897B60">
            <w:pPr>
              <w:autoSpaceDE w:val="0"/>
              <w:autoSpaceDN w:val="0"/>
              <w:adjustRightInd w:val="0"/>
              <w:jc w:val="both"/>
              <w:rPr>
                <w:sz w:val="24"/>
                <w:szCs w:val="24"/>
              </w:rPr>
            </w:pPr>
            <w:r>
              <w:rPr>
                <w:sz w:val="24"/>
                <w:szCs w:val="24"/>
              </w:rPr>
              <w:t>В соответствии с Конституцией граждане имеют право на благоприятную окружающую среду.</w:t>
            </w:r>
          </w:p>
          <w:p w:rsidR="00897B60" w:rsidRDefault="00897B60">
            <w:pPr>
              <w:autoSpaceDE w:val="0"/>
              <w:autoSpaceDN w:val="0"/>
              <w:adjustRightInd w:val="0"/>
              <w:jc w:val="both"/>
              <w:rPr>
                <w:sz w:val="24"/>
                <w:szCs w:val="24"/>
              </w:rPr>
            </w:pPr>
            <w:r>
              <w:rPr>
                <w:sz w:val="24"/>
                <w:szCs w:val="24"/>
              </w:rPr>
              <w:t>1)Создание предложенного съезда со Звенигородского проспекта создаст транзитные потоки через жилую застройку р-на Строгино. Существующих въездов достаточно для обслуживания района;</w:t>
            </w:r>
          </w:p>
          <w:p w:rsidR="00897B60" w:rsidRDefault="00897B60">
            <w:pPr>
              <w:autoSpaceDE w:val="0"/>
              <w:autoSpaceDN w:val="0"/>
              <w:adjustRightInd w:val="0"/>
              <w:jc w:val="both"/>
              <w:rPr>
                <w:sz w:val="24"/>
                <w:szCs w:val="24"/>
              </w:rPr>
            </w:pPr>
            <w:r>
              <w:rPr>
                <w:sz w:val="24"/>
                <w:szCs w:val="24"/>
              </w:rPr>
              <w:t>2)против создания дополнительного сквозного проезда по Строгинскому бул-ру по тем же причинам;</w:t>
            </w:r>
          </w:p>
          <w:p w:rsidR="00897B60" w:rsidRDefault="00897B60">
            <w:pPr>
              <w:autoSpaceDE w:val="0"/>
              <w:autoSpaceDN w:val="0"/>
              <w:adjustRightInd w:val="0"/>
              <w:jc w:val="both"/>
              <w:rPr>
                <w:sz w:val="24"/>
                <w:szCs w:val="24"/>
              </w:rPr>
            </w:pPr>
            <w:r>
              <w:rPr>
                <w:sz w:val="24"/>
                <w:szCs w:val="24"/>
              </w:rPr>
              <w:t>3)объезд с моста по Строгинскому бул-ру ухудшит экологич. И транспортную обстановку на Неманском проезде и направит потоки через Строгино;</w:t>
            </w:r>
          </w:p>
          <w:p w:rsidR="00897B60" w:rsidRDefault="00897B60">
            <w:pPr>
              <w:autoSpaceDE w:val="0"/>
              <w:autoSpaceDN w:val="0"/>
              <w:adjustRightInd w:val="0"/>
              <w:jc w:val="both"/>
              <w:rPr>
                <w:sz w:val="24"/>
                <w:szCs w:val="24"/>
              </w:rPr>
            </w:pPr>
            <w:r>
              <w:rPr>
                <w:sz w:val="24"/>
                <w:szCs w:val="24"/>
              </w:rPr>
              <w:t>3а)считаю необходимым создать полноценную «клеверную» развязку на существующем Мякиниском мосту, но вблизи моста, что более целесообразно по всем параметрам (сейчас или в дальнейшем);</w:t>
            </w:r>
          </w:p>
          <w:p w:rsidR="00897B60" w:rsidRDefault="00897B60">
            <w:pPr>
              <w:autoSpaceDE w:val="0"/>
              <w:autoSpaceDN w:val="0"/>
              <w:adjustRightInd w:val="0"/>
              <w:jc w:val="both"/>
              <w:rPr>
                <w:sz w:val="24"/>
                <w:szCs w:val="24"/>
              </w:rPr>
            </w:pPr>
            <w:r>
              <w:rPr>
                <w:sz w:val="24"/>
                <w:szCs w:val="24"/>
              </w:rPr>
              <w:t>4)надземный переход между ТЦ «Твой дом» и ул.Исаковского указан неадекватно, по сравнению с фактическим;</w:t>
            </w:r>
          </w:p>
          <w:p w:rsidR="00897B60" w:rsidRDefault="00897B60">
            <w:pPr>
              <w:autoSpaceDE w:val="0"/>
              <w:autoSpaceDN w:val="0"/>
              <w:adjustRightInd w:val="0"/>
              <w:jc w:val="both"/>
              <w:rPr>
                <w:sz w:val="24"/>
                <w:szCs w:val="24"/>
              </w:rPr>
            </w:pPr>
            <w:r>
              <w:rPr>
                <w:sz w:val="24"/>
                <w:szCs w:val="24"/>
              </w:rPr>
              <w:t>5)развязку-разворот от Крокус-комплекса на внутр.сторону МКАД сместить на север на 0.5 км, либо отказаться.</w:t>
            </w:r>
          </w:p>
          <w:p w:rsidR="00897B60" w:rsidRDefault="00897B60">
            <w:pPr>
              <w:autoSpaceDE w:val="0"/>
              <w:autoSpaceDN w:val="0"/>
              <w:adjustRightInd w:val="0"/>
              <w:jc w:val="both"/>
              <w:rPr>
                <w:sz w:val="24"/>
                <w:szCs w:val="24"/>
              </w:rPr>
            </w:pPr>
            <w:r>
              <w:rPr>
                <w:sz w:val="24"/>
                <w:szCs w:val="24"/>
              </w:rPr>
              <w:t xml:space="preserve">Я против проекта, также присоединяюсь к коллективным требованиям против строительства.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48/16</w:t>
            </w:r>
          </w:p>
        </w:tc>
        <w:tc>
          <w:tcPr>
            <w:tcW w:w="2186" w:type="dxa"/>
            <w:gridSpan w:val="2"/>
          </w:tcPr>
          <w:p w:rsidR="00897B60" w:rsidRDefault="00897B60">
            <w:pPr>
              <w:autoSpaceDE w:val="0"/>
              <w:autoSpaceDN w:val="0"/>
              <w:adjustRightInd w:val="0"/>
              <w:rPr>
                <w:sz w:val="24"/>
                <w:szCs w:val="24"/>
              </w:rPr>
            </w:pPr>
            <w:r>
              <w:rPr>
                <w:sz w:val="24"/>
                <w:szCs w:val="24"/>
              </w:rPr>
              <w:t>Попова Людмила Владимировна</w:t>
            </w:r>
          </w:p>
        </w:tc>
        <w:tc>
          <w:tcPr>
            <w:tcW w:w="6483" w:type="dxa"/>
            <w:gridSpan w:val="2"/>
          </w:tcPr>
          <w:p w:rsidR="00897B60" w:rsidRDefault="00897B60">
            <w:pPr>
              <w:autoSpaceDE w:val="0"/>
              <w:autoSpaceDN w:val="0"/>
              <w:adjustRightInd w:val="0"/>
              <w:jc w:val="both"/>
              <w:rPr>
                <w:sz w:val="24"/>
                <w:szCs w:val="24"/>
              </w:rPr>
            </w:pPr>
            <w:r>
              <w:rPr>
                <w:sz w:val="24"/>
                <w:szCs w:val="24"/>
              </w:rPr>
              <w:t>Я категорически против расширения МКАД в сторону Строгино (нам нечем будет скоро дышать). 1. Ни в коем случае не реконструировать МКАД за счет парка, прилегающего к МКАД со стороны Строгино. 2. Обязательно установить шумопоглащающие экраны на всем протяжении Строгино. 3. Ни в коем случае нельзя превратить ул. Исаковского в хайвей-вперед на Строгинский мост.</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49/16</w:t>
            </w:r>
          </w:p>
        </w:tc>
        <w:tc>
          <w:tcPr>
            <w:tcW w:w="2186" w:type="dxa"/>
            <w:gridSpan w:val="2"/>
          </w:tcPr>
          <w:p w:rsidR="00897B60" w:rsidRDefault="00897B60">
            <w:pPr>
              <w:autoSpaceDE w:val="0"/>
              <w:autoSpaceDN w:val="0"/>
              <w:adjustRightInd w:val="0"/>
              <w:rPr>
                <w:sz w:val="24"/>
                <w:szCs w:val="24"/>
              </w:rPr>
            </w:pPr>
            <w:r>
              <w:rPr>
                <w:sz w:val="24"/>
                <w:szCs w:val="24"/>
              </w:rPr>
              <w:t>Силин Борис Владимирович</w:t>
            </w:r>
          </w:p>
        </w:tc>
        <w:tc>
          <w:tcPr>
            <w:tcW w:w="6483" w:type="dxa"/>
            <w:gridSpan w:val="2"/>
          </w:tcPr>
          <w:p w:rsidR="00897B60" w:rsidRDefault="00897B60">
            <w:pPr>
              <w:autoSpaceDE w:val="0"/>
              <w:autoSpaceDN w:val="0"/>
              <w:adjustRightInd w:val="0"/>
              <w:jc w:val="both"/>
              <w:rPr>
                <w:sz w:val="24"/>
                <w:szCs w:val="24"/>
              </w:rPr>
            </w:pPr>
            <w:r>
              <w:rPr>
                <w:sz w:val="24"/>
                <w:szCs w:val="24"/>
              </w:rPr>
              <w:t>Я только против расширения МКАД по району «Строгино». Я сейчас не сплю от шума, хотя окна выходят во двор.</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50/16</w:t>
            </w:r>
          </w:p>
        </w:tc>
        <w:tc>
          <w:tcPr>
            <w:tcW w:w="2186" w:type="dxa"/>
            <w:gridSpan w:val="2"/>
          </w:tcPr>
          <w:p w:rsidR="00897B60" w:rsidRDefault="00897B60">
            <w:pPr>
              <w:autoSpaceDE w:val="0"/>
              <w:autoSpaceDN w:val="0"/>
              <w:adjustRightInd w:val="0"/>
              <w:rPr>
                <w:sz w:val="24"/>
                <w:szCs w:val="24"/>
              </w:rPr>
            </w:pPr>
            <w:r>
              <w:rPr>
                <w:sz w:val="24"/>
                <w:szCs w:val="24"/>
              </w:rPr>
              <w:t>Круглова Наталья Сергеевна</w:t>
            </w:r>
          </w:p>
        </w:tc>
        <w:tc>
          <w:tcPr>
            <w:tcW w:w="6483" w:type="dxa"/>
            <w:gridSpan w:val="2"/>
          </w:tcPr>
          <w:p w:rsidR="00897B60" w:rsidRDefault="00897B60">
            <w:pPr>
              <w:autoSpaceDE w:val="0"/>
              <w:autoSpaceDN w:val="0"/>
              <w:adjustRightInd w:val="0"/>
              <w:jc w:val="both"/>
              <w:rPr>
                <w:sz w:val="24"/>
                <w:szCs w:val="24"/>
              </w:rPr>
            </w:pPr>
            <w:r>
              <w:rPr>
                <w:sz w:val="24"/>
                <w:szCs w:val="24"/>
              </w:rPr>
              <w:t>Категорически против расширения МКАД за счет зеленой зоны. Это экологическое преступление.</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51/16</w:t>
            </w:r>
          </w:p>
        </w:tc>
        <w:tc>
          <w:tcPr>
            <w:tcW w:w="2186" w:type="dxa"/>
            <w:gridSpan w:val="2"/>
          </w:tcPr>
          <w:p w:rsidR="00897B60" w:rsidRDefault="00897B60">
            <w:pPr>
              <w:autoSpaceDE w:val="0"/>
              <w:autoSpaceDN w:val="0"/>
              <w:adjustRightInd w:val="0"/>
              <w:rPr>
                <w:sz w:val="24"/>
                <w:szCs w:val="24"/>
              </w:rPr>
            </w:pPr>
            <w:r>
              <w:rPr>
                <w:sz w:val="24"/>
                <w:szCs w:val="24"/>
              </w:rPr>
              <w:t>Котовский Владислав Владимирович</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в сторону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52/16</w:t>
            </w:r>
          </w:p>
        </w:tc>
        <w:tc>
          <w:tcPr>
            <w:tcW w:w="2186" w:type="dxa"/>
            <w:gridSpan w:val="2"/>
          </w:tcPr>
          <w:p w:rsidR="00897B60" w:rsidRDefault="00897B60">
            <w:pPr>
              <w:autoSpaceDE w:val="0"/>
              <w:autoSpaceDN w:val="0"/>
              <w:adjustRightInd w:val="0"/>
              <w:rPr>
                <w:sz w:val="24"/>
                <w:szCs w:val="24"/>
              </w:rPr>
            </w:pPr>
            <w:r>
              <w:rPr>
                <w:sz w:val="24"/>
                <w:szCs w:val="24"/>
              </w:rPr>
              <w:t>Баткаев Дмитрий Сергеевич</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в сторону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53/16</w:t>
            </w:r>
          </w:p>
        </w:tc>
        <w:tc>
          <w:tcPr>
            <w:tcW w:w="2186" w:type="dxa"/>
            <w:gridSpan w:val="2"/>
          </w:tcPr>
          <w:p w:rsidR="00897B60" w:rsidRDefault="00897B60">
            <w:pPr>
              <w:autoSpaceDE w:val="0"/>
              <w:autoSpaceDN w:val="0"/>
              <w:adjustRightInd w:val="0"/>
              <w:rPr>
                <w:sz w:val="24"/>
                <w:szCs w:val="24"/>
              </w:rPr>
            </w:pPr>
            <w:r>
              <w:rPr>
                <w:sz w:val="24"/>
                <w:szCs w:val="24"/>
              </w:rPr>
              <w:t>Пузанов Дмитрий Александрович</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в сторону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54/16</w:t>
            </w:r>
          </w:p>
        </w:tc>
        <w:tc>
          <w:tcPr>
            <w:tcW w:w="2186" w:type="dxa"/>
            <w:gridSpan w:val="2"/>
          </w:tcPr>
          <w:p w:rsidR="00897B60" w:rsidRDefault="00897B60">
            <w:pPr>
              <w:autoSpaceDE w:val="0"/>
              <w:autoSpaceDN w:val="0"/>
              <w:adjustRightInd w:val="0"/>
              <w:rPr>
                <w:sz w:val="24"/>
                <w:szCs w:val="24"/>
              </w:rPr>
            </w:pPr>
            <w:r>
              <w:rPr>
                <w:sz w:val="24"/>
                <w:szCs w:val="24"/>
              </w:rPr>
              <w:t>Пашаев Асаф Алейкушадович</w:t>
            </w:r>
          </w:p>
        </w:tc>
        <w:tc>
          <w:tcPr>
            <w:tcW w:w="6483" w:type="dxa"/>
            <w:gridSpan w:val="2"/>
          </w:tcPr>
          <w:p w:rsidR="00897B60" w:rsidRDefault="00897B60">
            <w:pPr>
              <w:autoSpaceDE w:val="0"/>
              <w:autoSpaceDN w:val="0"/>
              <w:adjustRightInd w:val="0"/>
              <w:jc w:val="both"/>
              <w:rPr>
                <w:sz w:val="24"/>
                <w:szCs w:val="24"/>
              </w:rPr>
            </w:pPr>
            <w:r>
              <w:rPr>
                <w:sz w:val="24"/>
                <w:szCs w:val="24"/>
              </w:rPr>
              <w:t>Я против расширения МКАД в сторону Строгино</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55/16</w:t>
            </w:r>
          </w:p>
        </w:tc>
        <w:tc>
          <w:tcPr>
            <w:tcW w:w="2186" w:type="dxa"/>
            <w:gridSpan w:val="2"/>
          </w:tcPr>
          <w:p w:rsidR="00897B60" w:rsidRDefault="00897B60">
            <w:pPr>
              <w:autoSpaceDE w:val="0"/>
              <w:autoSpaceDN w:val="0"/>
              <w:adjustRightInd w:val="0"/>
              <w:rPr>
                <w:sz w:val="24"/>
                <w:szCs w:val="24"/>
              </w:rPr>
            </w:pPr>
            <w:r>
              <w:rPr>
                <w:sz w:val="24"/>
                <w:szCs w:val="24"/>
              </w:rPr>
              <w:t>Добровольская Маргарита Андреевна</w:t>
            </w:r>
          </w:p>
        </w:tc>
        <w:tc>
          <w:tcPr>
            <w:tcW w:w="6483" w:type="dxa"/>
            <w:gridSpan w:val="2"/>
          </w:tcPr>
          <w:p w:rsidR="00897B60" w:rsidRDefault="00897B60">
            <w:pPr>
              <w:autoSpaceDE w:val="0"/>
              <w:autoSpaceDN w:val="0"/>
              <w:adjustRightInd w:val="0"/>
              <w:jc w:val="both"/>
              <w:rPr>
                <w:sz w:val="24"/>
                <w:szCs w:val="24"/>
              </w:rPr>
            </w:pPr>
            <w:r>
              <w:rPr>
                <w:sz w:val="24"/>
                <w:szCs w:val="24"/>
              </w:rPr>
              <w:t>Против данного проекта</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30" w:type="dxa"/>
          </w:tcPr>
          <w:p w:rsidR="00897B60" w:rsidRDefault="00897B60">
            <w:pPr>
              <w:autoSpaceDE w:val="0"/>
              <w:autoSpaceDN w:val="0"/>
              <w:adjustRightInd w:val="0"/>
              <w:jc w:val="center"/>
              <w:rPr>
                <w:sz w:val="24"/>
                <w:szCs w:val="24"/>
              </w:rPr>
            </w:pPr>
            <w:r>
              <w:rPr>
                <w:sz w:val="24"/>
                <w:szCs w:val="24"/>
              </w:rPr>
              <w:t>56/16</w:t>
            </w:r>
          </w:p>
        </w:tc>
        <w:tc>
          <w:tcPr>
            <w:tcW w:w="2186" w:type="dxa"/>
            <w:gridSpan w:val="2"/>
          </w:tcPr>
          <w:p w:rsidR="00897B60" w:rsidRDefault="00897B60">
            <w:pPr>
              <w:autoSpaceDE w:val="0"/>
              <w:autoSpaceDN w:val="0"/>
              <w:adjustRightInd w:val="0"/>
              <w:rPr>
                <w:sz w:val="24"/>
                <w:szCs w:val="24"/>
              </w:rPr>
            </w:pPr>
            <w:r>
              <w:rPr>
                <w:sz w:val="24"/>
                <w:szCs w:val="24"/>
              </w:rPr>
              <w:t>Ильина Ольга Николаевна</w:t>
            </w:r>
          </w:p>
        </w:tc>
        <w:tc>
          <w:tcPr>
            <w:tcW w:w="6483" w:type="dxa"/>
            <w:gridSpan w:val="2"/>
          </w:tcPr>
          <w:p w:rsidR="00897B60" w:rsidRDefault="00897B60">
            <w:pPr>
              <w:autoSpaceDE w:val="0"/>
              <w:autoSpaceDN w:val="0"/>
              <w:adjustRightInd w:val="0"/>
              <w:jc w:val="both"/>
              <w:rPr>
                <w:sz w:val="24"/>
                <w:szCs w:val="24"/>
              </w:rPr>
            </w:pPr>
            <w:r>
              <w:rPr>
                <w:sz w:val="24"/>
                <w:szCs w:val="24"/>
              </w:rPr>
              <w:t xml:space="preserve">Побывав на публичных слушаниях по поводу расширения МКАД в сторону нашего парка и выслушав все разъяснения по этому поводу, заявляю, что я </w:t>
            </w:r>
            <w:r>
              <w:rPr>
                <w:sz w:val="24"/>
                <w:szCs w:val="24"/>
                <w:u w:val="single"/>
              </w:rPr>
              <w:t>категорически против</w:t>
            </w:r>
            <w:r>
              <w:rPr>
                <w:sz w:val="24"/>
                <w:szCs w:val="24"/>
              </w:rPr>
              <w:t xml:space="preserve"> этого проекта. Мы живем рядом с МКАД и эта парковая зона нас очень спасает. Если начать это строительство. То экология рядом с нашими домами резко ухудшится и не спасут никакие защитные экраны. Пожалейте наших детей и внуков, им здесь жить и дышать этим воздухом. Почему во главу всего ставят машины, а не людей и их здоровье. К тому же рыночная стоимость наших квартир резко упадет. Кто нам это будет компенсировать? Да, никто. Объяснения на слушаниях были не внятны. Нет конкретики. Устроители проекта думают только о своей выгоде. До жителей им нет никакого дела.</w:t>
            </w:r>
          </w:p>
        </w:tc>
      </w:tr>
      <w:tr w:rsidR="00897B60" w:rsidTr="00D952EA">
        <w:trPr>
          <w:trHeight w:val="928"/>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 xml:space="preserve">Мы напишем акт, что признать регистрацию этого ООО «рога и копыта»  (метрострой) недействительной, они не представили никакие документы, так что ликвидировать эти книги.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4"/>
                <w:szCs w:val="24"/>
              </w:rPr>
            </w:pPr>
            <w:r>
              <w:rPr>
                <w:sz w:val="24"/>
                <w:szCs w:val="24"/>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Вопрос по развязке по Таллинской ул. Не услышал, сколько автомобилей там проходит и как реально решится эта проблема и объясните насчет разворота эстакады на Таллинской ул. с Синдики. И можно ли сделать съезд с внутренней стороны МКАД  на Синдику под МКАД.</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4"/>
                <w:szCs w:val="24"/>
              </w:rPr>
            </w:pPr>
            <w:r>
              <w:rPr>
                <w:sz w:val="24"/>
                <w:szCs w:val="24"/>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Сколько территории будет отнято перед домами у строгинцев? Как близко подойдет дорога к домам, вот что беспокоит жителей. Должны договориться с Московской областью и есть 2 варианта: 1.надо сделать параллельную МКАД дорогу по области; 2.от Таллинской пройти по области. Проект, который Вы сейчас представляете, настолько циничен, настолько презрением к жителям Строгино. Мое предложение: кто разрабатывал и заказывал этот проект, потраченные деньги высчитать из зарплатыэтого чиновника.</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 xml:space="preserve">Вам задали совсем другой вопрос, а Вы отвечаете по-другому. Был задан вопрос: какое расстояние будет от домов? Четко отвечайте.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rPr>
                <w:sz w:val="24"/>
                <w:szCs w:val="24"/>
              </w:rPr>
            </w:pPr>
            <w:r>
              <w:rPr>
                <w:sz w:val="24"/>
                <w:szCs w:val="24"/>
              </w:rPr>
              <w:t xml:space="preserve">Вопрос звучал так: первое – сколько вы украдете земли у строгинцев – на это ответили: 9-18 метров. И второе – расстояние до жилых домов.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 xml:space="preserve"> Участник ПС (прож. на Неманском проезде)</w:t>
            </w:r>
          </w:p>
        </w:tc>
        <w:tc>
          <w:tcPr>
            <w:tcW w:w="6353" w:type="dxa"/>
          </w:tcPr>
          <w:p w:rsidR="00897B60" w:rsidRDefault="00897B60">
            <w:pPr>
              <w:autoSpaceDE w:val="0"/>
              <w:autoSpaceDN w:val="0"/>
              <w:adjustRightInd w:val="0"/>
              <w:jc w:val="both"/>
              <w:rPr>
                <w:sz w:val="24"/>
                <w:szCs w:val="24"/>
              </w:rPr>
            </w:pPr>
            <w:r>
              <w:rPr>
                <w:sz w:val="24"/>
                <w:szCs w:val="24"/>
              </w:rPr>
              <w:t>Почему нельзя расширять МКАД за счет московской области? Магазины, которые там построены, приносят доход МО, зачем же расширять МКАД за счет нас? Если казна там, то и дороги должны быть там построены. Второе: хотелось бы узнать: что будет снесено? Насколько приблизится дорога к жилым домам, на какое расстояние? Требования экологические, которые существуют на сегодняшний день – вы их выполняете? Еще раз подчеркиваю – все, что там построено, построено для МО, пусть они и думают, как им расширять дороги. Я занимаюсь выставками и могу сказать, что территория там со стоянками машин 100 метров от этих Крокусов, она абсолютно не нужна им, там не ставят выставочные экспонаты, они все в Крокусе.  Я много лет там участвую. Предназначены были эти стоянки для участников, для подвоза тяжелой техники, которая подвозит экспонаты. Это не нужно, можно спокойно отрезать и сделать дорогу, сделать эстакаду со стороны МО, вывести на Волоколамку. Вы сейчас расширите, как мне объясняют, потоки увеличатся. Надо порядок навести на дорогах, чтобы не строились в сто колонн на развязках, выполняют правила дорожного движения, как положено. Я старый москвич, я ездил по МКАД, когда освещения никакого не было. Дорасширяетесь! Дальше куда будете расширять – нам на голову? Единственный район нормальный – наш строгинский, я до сих пор удивляюсь, как у нас не отняли, коттеджей не понастроили, потому что это единственная зона отдыха. На руках надо носить это Строгино несчастное вместе с Серебряным бором.</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Скажите, а проводилась экологическая экспертиза? Существует правило, по которому, если проект затрагивает охраняемые природные территории или существенно понижает качество жизни граждан, проводится экспертиза. Проводилась ли?</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Требовалось все-то ответить; проводилась экологическая экспертиза, да или нет?</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 Наталья</w:t>
            </w:r>
          </w:p>
        </w:tc>
        <w:tc>
          <w:tcPr>
            <w:tcW w:w="6353" w:type="dxa"/>
          </w:tcPr>
          <w:p w:rsidR="00897B60" w:rsidRDefault="00897B60">
            <w:pPr>
              <w:autoSpaceDE w:val="0"/>
              <w:autoSpaceDN w:val="0"/>
              <w:adjustRightInd w:val="0"/>
              <w:jc w:val="both"/>
              <w:rPr>
                <w:sz w:val="24"/>
                <w:szCs w:val="24"/>
              </w:rPr>
            </w:pPr>
            <w:r>
              <w:rPr>
                <w:sz w:val="24"/>
                <w:szCs w:val="24"/>
              </w:rPr>
              <w:t xml:space="preserve">Я живу на улице Исаковского. Никаких вопросов я задавать не буду, потому что меня не удовлетворяют ответы. Я присоединяюсь к выступлению Ирины Копкиной. Я безусловно являюсь противником этого проекта, потому что МКАД надо расширять с внешней стороны. Кроме того, у меня есть большая претензия. Я ничего не знала про экспозицию, никто из жителей моего дома ничего не знал. Нужна повторная экспозиции, чтобы люди понимали. Этот хаос происходит потому, что по  пятиминутному объяснению невозможно понять. Второе. Я хочу дышать даже летом. Я не хочу менять окна, чтобы потом сидеть как в тюрьме. Никакого оповещения жителей не было. Очевидно, что это делается не для жителей, а для обслуживания торговых комплексов. Никаких вопросов у меня нет, у меня есть протест.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Я хотела сказать от лица не только настоящего поколения, но и будущего. Все нормы рассчитываются исходя из превого этажа. Но мы все не только жильцы, мы еще и пешеходы. Те, кто пытался гулять в парке, знают, что напротив дома Исаковского 2-2 гулять невозможно. Все мы моем окна ежемесячно, на них сажа. Это говорит лучше всяких норм. Поэтому когда люди начинают числить миллионами и миллиардами, говорить о том, насколько неудобно всей России въезжать в Строгино – меня это мало волнует. Я не хочу фильтровать своими легкими и легкими своих детей воздух для всей Москвы и всей России. (аплодисменты). Более того, считаю, что сейчас МКАд стоит 8 полос в каждую сторону, 16 полос, дальше он будет стоять 20, 25 полос – чем больше полос, тем хуже он будет стоять. Я хочу сказать про шумозащитные экраны – это уже насущная необходимость, жить уже невозможно, и экраны тогда нужно делать высотой в 12 этажей как минимум.</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 (Неманский пр., д.11)</w:t>
            </w:r>
          </w:p>
        </w:tc>
        <w:tc>
          <w:tcPr>
            <w:tcW w:w="6353" w:type="dxa"/>
          </w:tcPr>
          <w:p w:rsidR="00897B60" w:rsidRDefault="00897B60">
            <w:pPr>
              <w:autoSpaceDE w:val="0"/>
              <w:autoSpaceDN w:val="0"/>
              <w:adjustRightInd w:val="0"/>
              <w:jc w:val="both"/>
              <w:rPr>
                <w:i/>
                <w:sz w:val="24"/>
                <w:szCs w:val="24"/>
              </w:rPr>
            </w:pPr>
            <w:r>
              <w:rPr>
                <w:sz w:val="24"/>
                <w:szCs w:val="24"/>
              </w:rPr>
              <w:t>Положение нашего дома – самое трагическое. Он одной стороной выходит, и наши все окна, двухкомнатных квартир в нашем доме, одной стороной на Мякининский проезд. Вы собираетесь устроить там трёхполосное движение, и с той стороны остаются две полосы. Чем нам дышать? В 2003г. мы, жители пригласили независимую экспертизу, и уже тогда было дано заключение, что превышение шума со стороны Мякининского проезда, даже не со стороны МКАД, в несколько раз превышает допустимую норму. При открытых окнах там не возможно разговаривать вообще. Вот тут сладко нам пел товарищ – представитель префектуры, он уже покинул… Давайте я поменяюсь квартирой с любой. Вы, вот  сидящие за столом, скажите пожалуйста, ответе на вопрос, кто из вас живёт в Строгино? Кто из вас живёт близко к МКАД? Особенно - Вы, где живёте? В Тушино живёте? Извините, я меняюсь с Вами. Меняюсь, тут же. Подышите нашим воздухом и послушайте наши шумы.</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Томорова С.</w:t>
            </w:r>
          </w:p>
        </w:tc>
        <w:tc>
          <w:tcPr>
            <w:tcW w:w="6353" w:type="dxa"/>
          </w:tcPr>
          <w:p w:rsidR="00897B60" w:rsidRDefault="00897B60">
            <w:pPr>
              <w:autoSpaceDE w:val="0"/>
              <w:autoSpaceDN w:val="0"/>
              <w:adjustRightInd w:val="0"/>
              <w:jc w:val="both"/>
              <w:rPr>
                <w:sz w:val="24"/>
                <w:szCs w:val="24"/>
              </w:rPr>
            </w:pPr>
            <w:r>
              <w:rPr>
                <w:sz w:val="24"/>
                <w:szCs w:val="24"/>
              </w:rPr>
              <w:t>У меня не столько вопрос, относительно проекта, потому что проект заказан, проект сделан не для людей. Мне хочется задать вам вопрос – для кого вы делали этот проект? Для того, что бы увеличить пропускную способность МКАД, на какой период? У нас что, есть законы, которые сокращают производство автомобилей? Или которые прекращают экспорт автомобилей в наш город, хотя бы? С каждым днём количество автомобилей увеличивается, и то, что вы расширите дорогу на две полосы в одну и в другую сторону не решит абсолютно никакой проблемы. Единственно, что сделает – уничтожит людей. Это было продумано заранее. Потому что каждый пешеходный переход, каждый тротуар увеличены не в два раза. Сейчас свободно по пешеходным переходам ездят и паркуются автомобили. Если есть проблема с парковкой автомобиля, то она решается силовыми способами. Есть специальные места для парковки и хранения автомобилей, как то: подземные гаражи, которые все до единого, без исключения используются в коммерческих целях только. И для чего сейчас устраивать этот балаган мне просто не понятно. Почему, вы, люди, которые должны наши интересы отстаивать на вашем уровне, и выше, почему вы о нас не думаете? Вы думаете о детях, которые гуляют в парке или вы думаете об автомобилях которые создают пробки? Пробки есть и пробки будут, и это – не решение вопроса.</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Я хотела ещё сказать, что вот эти пробки на МКАД – они создаются Волоколамским мостом, потому, что там идёт сужение. Это я вам говорю, как автомобилист. Вот там всегда пробки. Вот этот участок пути и надо расширять. А у нас здесь пробок таких особенных нет.</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autoSpaceDE w:val="0"/>
              <w:autoSpaceDN w:val="0"/>
              <w:adjustRightInd w:val="0"/>
              <w:jc w:val="cente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Сироткин С.И.</w:t>
            </w:r>
          </w:p>
        </w:tc>
        <w:tc>
          <w:tcPr>
            <w:tcW w:w="6353" w:type="dxa"/>
          </w:tcPr>
          <w:p w:rsidR="00897B60" w:rsidRDefault="00897B60">
            <w:pPr>
              <w:autoSpaceDE w:val="0"/>
              <w:autoSpaceDN w:val="0"/>
              <w:adjustRightInd w:val="0"/>
              <w:jc w:val="both"/>
              <w:rPr>
                <w:sz w:val="24"/>
                <w:szCs w:val="24"/>
              </w:rPr>
            </w:pPr>
            <w:r>
              <w:rPr>
                <w:sz w:val="24"/>
                <w:szCs w:val="24"/>
              </w:rPr>
              <w:t xml:space="preserve">У меня простой вопрос: Вы уверены, что пробок не будет? Вот женщина правильно сказала. Возьмите Волоколамское шоссе. Его расширили, всё, да? Все-равно пробка пересечения с чем? С улицей Свободы. Вот, как это называется – бутылочное гнездо. Пробки создаются на МКАД только на съездах. И основная причина, опять же, то есть я скажу, как говорил покойник Черномырдин: хотели сделать лучше, а получилось как всегда. Принят закон Мосгордумой о запрете проезда по МКАД большегрузов. Как были, так и есть. Я вам могу показать места, знаю, как сам автомобилист, - где продаются пропуска. Гаишники знают, что они продаются, знают – липовые, они ведь и деньги отгребают. Первые дни что делали вообще большегрузы? Так исполняйте этот закон. У нас законы не исполняются. Теперь по Строгино. Вот показывают по телевизору – эвакуаторы вывозят. Зачем делают третью полосу, сейчас расширяют Строгинский бульвар. Да, вы поставьте туда знак, что запрещена стоянка. Приезжают все мякининские толстосумы, раньше из Митино ездили. Ставят здесь свои машины. Целая полоса занята, целый день. И на первую полосу ставят самую.на правую. Зачем расширять, выполняйте правила, не разрешайте, вывезете один раз все – пусть они заплатят тысяч по 20-30. Вы понимаете, должны исполняться законы и тогда не надо расширять МКАД. Уберите, до 40-50% транспорта – это большегрузы. Лучше этот миллиард отдать на то кольцо, которое будет. Туда отдать. Не должны ходить большегрузы. Вы только что сказали, что МКАД создавалась как внешняя дорога, правильно? А теперь она внутригородская. Так запретите проезд внутрь города. У нас закрывают центр, пешеходные зоны делают, нельзя въезжать в Садовое кольцо. Так сделайте, что бы не ездили большегрузы по МКАДу и тогда его не надо расширять. Вот именно, - исполняйте законы. Пусть власть исполняет законы, а не принимает их только. </w:t>
            </w:r>
          </w:p>
        </w:tc>
      </w:tr>
      <w:tr w:rsidR="00897B60" w:rsidTr="00D952EA">
        <w:trPr>
          <w:jc w:val="center"/>
        </w:trPr>
        <w:tc>
          <w:tcPr>
            <w:tcW w:w="807" w:type="dxa"/>
          </w:tcPr>
          <w:p w:rsidR="00897B60" w:rsidRDefault="00897B60" w:rsidP="00394A0F">
            <w:pPr>
              <w:numPr>
                <w:ilvl w:val="0"/>
                <w:numId w:val="8"/>
              </w:numPr>
              <w:autoSpaceDE w:val="0"/>
              <w:autoSpaceDN w:val="0"/>
              <w:adjustRightInd w:val="0"/>
              <w:rPr>
                <w:sz w:val="24"/>
                <w:szCs w:val="24"/>
              </w:rPr>
            </w:pPr>
          </w:p>
        </w:tc>
        <w:tc>
          <w:tcPr>
            <w:tcW w:w="851" w:type="dxa"/>
            <w:gridSpan w:val="2"/>
          </w:tcPr>
          <w:p w:rsidR="00897B60" w:rsidRDefault="00897B60">
            <w:pPr>
              <w:rPr>
                <w:sz w:val="20"/>
                <w:szCs w:val="20"/>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 xml:space="preserve">Анастасия </w:t>
            </w:r>
          </w:p>
          <w:p w:rsidR="00897B60" w:rsidRDefault="00897B60">
            <w:pPr>
              <w:autoSpaceDE w:val="0"/>
              <w:autoSpaceDN w:val="0"/>
              <w:adjustRightInd w:val="0"/>
              <w:rPr>
                <w:sz w:val="24"/>
                <w:szCs w:val="24"/>
              </w:rPr>
            </w:pPr>
            <w:r>
              <w:rPr>
                <w:sz w:val="24"/>
                <w:szCs w:val="24"/>
              </w:rPr>
              <w:t>ул. Катукова</w:t>
            </w:r>
          </w:p>
        </w:tc>
        <w:tc>
          <w:tcPr>
            <w:tcW w:w="6353" w:type="dxa"/>
          </w:tcPr>
          <w:p w:rsidR="00897B60" w:rsidRDefault="00897B60">
            <w:pPr>
              <w:autoSpaceDE w:val="0"/>
              <w:autoSpaceDN w:val="0"/>
              <w:adjustRightInd w:val="0"/>
              <w:jc w:val="both"/>
              <w:rPr>
                <w:i/>
                <w:sz w:val="24"/>
                <w:szCs w:val="24"/>
              </w:rPr>
            </w:pPr>
            <w:r>
              <w:rPr>
                <w:sz w:val="24"/>
                <w:szCs w:val="24"/>
              </w:rPr>
              <w:t xml:space="preserve">Неоднозначное толкование границ ООПТ, несколько разных мнений, всё-таки хотелось понять, - пересекается дорога с ООПТ или нет? В таком случае это слабое место этого проекта, потому что существует федеральный закон об ООПТ, п.3 ст.21, комментировать в общем-то излишне, тем не менее этот проект юридически не обоснован. </w:t>
            </w:r>
          </w:p>
        </w:tc>
      </w:tr>
      <w:tr w:rsidR="00897B60" w:rsidTr="00D952EA">
        <w:trPr>
          <w:jc w:val="center"/>
        </w:trPr>
        <w:tc>
          <w:tcPr>
            <w:tcW w:w="807" w:type="dxa"/>
          </w:tcPr>
          <w:p w:rsidR="00897B60" w:rsidRDefault="00897B60" w:rsidP="00394A0F">
            <w:pPr>
              <w:numPr>
                <w:ilvl w:val="0"/>
                <w:numId w:val="8"/>
              </w:numPr>
              <w:rPr>
                <w:sz w:val="24"/>
                <w:szCs w:val="24"/>
              </w:rPr>
            </w:pPr>
          </w:p>
        </w:tc>
        <w:tc>
          <w:tcPr>
            <w:tcW w:w="851" w:type="dxa"/>
            <w:gridSpan w:val="2"/>
          </w:tcPr>
          <w:p w:rsidR="00897B60" w:rsidRDefault="00897B60">
            <w:pPr>
              <w:rPr>
                <w:sz w:val="24"/>
                <w:szCs w:val="24"/>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Вы не можете сказать сколько человек зарегистрировалось на данном собрании? Общее количество?</w:t>
            </w:r>
          </w:p>
          <w:p w:rsidR="00897B60" w:rsidRDefault="00897B60">
            <w:pPr>
              <w:autoSpaceDE w:val="0"/>
              <w:autoSpaceDN w:val="0"/>
              <w:adjustRightInd w:val="0"/>
              <w:jc w:val="both"/>
              <w:rPr>
                <w:i/>
                <w:sz w:val="24"/>
                <w:szCs w:val="24"/>
              </w:rPr>
            </w:pPr>
          </w:p>
        </w:tc>
      </w:tr>
      <w:tr w:rsidR="00897B60" w:rsidTr="00D952EA">
        <w:trPr>
          <w:jc w:val="center"/>
        </w:trPr>
        <w:tc>
          <w:tcPr>
            <w:tcW w:w="807" w:type="dxa"/>
          </w:tcPr>
          <w:p w:rsidR="00897B60" w:rsidRDefault="00897B60" w:rsidP="00394A0F">
            <w:pPr>
              <w:numPr>
                <w:ilvl w:val="0"/>
                <w:numId w:val="8"/>
              </w:numPr>
              <w:rPr>
                <w:sz w:val="24"/>
                <w:szCs w:val="24"/>
              </w:rPr>
            </w:pPr>
          </w:p>
        </w:tc>
        <w:tc>
          <w:tcPr>
            <w:tcW w:w="851" w:type="dxa"/>
            <w:gridSpan w:val="2"/>
          </w:tcPr>
          <w:p w:rsidR="00897B60" w:rsidRDefault="00897B60">
            <w:pPr>
              <w:autoSpaceDE w:val="0"/>
              <w:autoSpaceDN w:val="0"/>
              <w:adjustRightInd w:val="0"/>
              <w:jc w:val="center"/>
              <w:rPr>
                <w:sz w:val="24"/>
                <w:szCs w:val="24"/>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Гаражи будут сноситься. Гаражи уже предназначены к сносу? Скажите тогда, почему жителю Строгино нельзя иметь автостоянку вот здесь на Строгинском бульваре, а перехватывающую парковку... Я про Строгинский бульвар говорю, почему геноцид по отношению к строгинцам идёт? Где будут находиться автомобили?</w:t>
            </w:r>
          </w:p>
        </w:tc>
      </w:tr>
      <w:tr w:rsidR="00897B60" w:rsidTr="00D952EA">
        <w:trPr>
          <w:jc w:val="center"/>
        </w:trPr>
        <w:tc>
          <w:tcPr>
            <w:tcW w:w="807" w:type="dxa"/>
          </w:tcPr>
          <w:p w:rsidR="00897B60" w:rsidRDefault="00897B60" w:rsidP="00394A0F">
            <w:pPr>
              <w:numPr>
                <w:ilvl w:val="0"/>
                <w:numId w:val="8"/>
              </w:numPr>
              <w:rPr>
                <w:sz w:val="24"/>
                <w:szCs w:val="24"/>
              </w:rPr>
            </w:pPr>
          </w:p>
        </w:tc>
        <w:tc>
          <w:tcPr>
            <w:tcW w:w="851" w:type="dxa"/>
            <w:gridSpan w:val="2"/>
          </w:tcPr>
          <w:p w:rsidR="00897B60" w:rsidRDefault="00897B60">
            <w:pPr>
              <w:autoSpaceDE w:val="0"/>
              <w:autoSpaceDN w:val="0"/>
              <w:adjustRightInd w:val="0"/>
              <w:jc w:val="center"/>
              <w:rPr>
                <w:sz w:val="24"/>
                <w:szCs w:val="24"/>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 xml:space="preserve">Анна </w:t>
            </w:r>
          </w:p>
          <w:p w:rsidR="00897B60" w:rsidRDefault="00897B60">
            <w:pPr>
              <w:autoSpaceDE w:val="0"/>
              <w:autoSpaceDN w:val="0"/>
              <w:adjustRightInd w:val="0"/>
              <w:rPr>
                <w:sz w:val="24"/>
                <w:szCs w:val="24"/>
              </w:rPr>
            </w:pPr>
            <w:r>
              <w:rPr>
                <w:sz w:val="24"/>
                <w:szCs w:val="24"/>
              </w:rPr>
              <w:t>Неманский, 5</w:t>
            </w:r>
          </w:p>
        </w:tc>
        <w:tc>
          <w:tcPr>
            <w:tcW w:w="6353" w:type="dxa"/>
          </w:tcPr>
          <w:p w:rsidR="00897B60" w:rsidRDefault="00897B60">
            <w:pPr>
              <w:autoSpaceDE w:val="0"/>
              <w:autoSpaceDN w:val="0"/>
              <w:adjustRightInd w:val="0"/>
              <w:jc w:val="both"/>
              <w:rPr>
                <w:sz w:val="24"/>
                <w:szCs w:val="24"/>
              </w:rPr>
            </w:pPr>
            <w:r>
              <w:rPr>
                <w:sz w:val="24"/>
                <w:szCs w:val="24"/>
              </w:rPr>
              <w:t>Когда-то давным-давно, нас ещё не было на свете у нас было не Строгино а ОстрОгино. И там царю к ужину рыбу ловили - понимаете или нет?! Понимаете! Потом была война, и, когда немцы, самолёты на Москву пошли - зенитки стояли в нашей Берёзовой Роще! Вы  понимаете?! Клянусь Вам! Клянусь святыми! Берёзовую Рощу не дам! Просто не дам.</w:t>
            </w:r>
          </w:p>
        </w:tc>
      </w:tr>
      <w:tr w:rsidR="00897B60" w:rsidTr="00D952EA">
        <w:trPr>
          <w:jc w:val="center"/>
        </w:trPr>
        <w:tc>
          <w:tcPr>
            <w:tcW w:w="807" w:type="dxa"/>
          </w:tcPr>
          <w:p w:rsidR="00897B60" w:rsidRDefault="00897B60" w:rsidP="00394A0F">
            <w:pPr>
              <w:numPr>
                <w:ilvl w:val="0"/>
                <w:numId w:val="8"/>
              </w:numPr>
              <w:rPr>
                <w:sz w:val="24"/>
                <w:szCs w:val="24"/>
              </w:rPr>
            </w:pPr>
          </w:p>
        </w:tc>
        <w:tc>
          <w:tcPr>
            <w:tcW w:w="851" w:type="dxa"/>
            <w:gridSpan w:val="2"/>
          </w:tcPr>
          <w:p w:rsidR="00897B60" w:rsidRDefault="00897B60">
            <w:pPr>
              <w:autoSpaceDE w:val="0"/>
              <w:autoSpaceDN w:val="0"/>
              <w:adjustRightInd w:val="0"/>
              <w:jc w:val="center"/>
              <w:rPr>
                <w:sz w:val="24"/>
                <w:szCs w:val="24"/>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Нам обещают территориальную компенсацию.  Так вот, если нам обещают территориальную компенсацию, то где её сделают? Если у нас отнимут кусок парка, её, что - где-нибудь на Щукинской сделают? Как можно обещать территориальную компенсацию, отняв кусок зелёных насаждений? Это первый вопрос.</w:t>
            </w:r>
          </w:p>
          <w:p w:rsidR="00897B60" w:rsidRDefault="00897B60">
            <w:pPr>
              <w:autoSpaceDE w:val="0"/>
              <w:autoSpaceDN w:val="0"/>
              <w:adjustRightInd w:val="0"/>
              <w:jc w:val="both"/>
              <w:rPr>
                <w:sz w:val="24"/>
                <w:szCs w:val="24"/>
              </w:rPr>
            </w:pPr>
            <w:r>
              <w:rPr>
                <w:sz w:val="24"/>
                <w:szCs w:val="24"/>
              </w:rPr>
              <w:t>И второй:  как могло оказаться, что есть территория двойного назначения? Парка и дороги? Произошло наложение, вопрос конкретный - кто это наложил и по какому праву? У нас, у государства нет, у кого одни геодезисты? Это же не частная лавочка. Одни геодезисты - такие, другие -  такие, потом все наложили. Так давайте разложите обратно, и пусть это будет парк.</w:t>
            </w:r>
          </w:p>
        </w:tc>
      </w:tr>
      <w:tr w:rsidR="00897B60" w:rsidTr="00D952EA">
        <w:trPr>
          <w:jc w:val="center"/>
        </w:trPr>
        <w:tc>
          <w:tcPr>
            <w:tcW w:w="807" w:type="dxa"/>
          </w:tcPr>
          <w:p w:rsidR="00897B60" w:rsidRDefault="00897B60" w:rsidP="00394A0F">
            <w:pPr>
              <w:numPr>
                <w:ilvl w:val="0"/>
                <w:numId w:val="8"/>
              </w:numPr>
              <w:rPr>
                <w:sz w:val="24"/>
                <w:szCs w:val="24"/>
              </w:rPr>
            </w:pPr>
          </w:p>
        </w:tc>
        <w:tc>
          <w:tcPr>
            <w:tcW w:w="851" w:type="dxa"/>
            <w:gridSpan w:val="2"/>
          </w:tcPr>
          <w:p w:rsidR="00897B60" w:rsidRDefault="00897B60">
            <w:pPr>
              <w:autoSpaceDE w:val="0"/>
              <w:autoSpaceDN w:val="0"/>
              <w:adjustRightInd w:val="0"/>
              <w:jc w:val="center"/>
              <w:rPr>
                <w:sz w:val="24"/>
                <w:szCs w:val="24"/>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Герасимов Е.В., депутат МГД</w:t>
            </w:r>
          </w:p>
        </w:tc>
        <w:tc>
          <w:tcPr>
            <w:tcW w:w="6353" w:type="dxa"/>
          </w:tcPr>
          <w:p w:rsidR="00897B60" w:rsidRDefault="00897B60">
            <w:pPr>
              <w:autoSpaceDE w:val="0"/>
              <w:autoSpaceDN w:val="0"/>
              <w:adjustRightInd w:val="0"/>
              <w:jc w:val="both"/>
              <w:rPr>
                <w:sz w:val="24"/>
                <w:szCs w:val="24"/>
              </w:rPr>
            </w:pPr>
            <w:r>
              <w:rPr>
                <w:sz w:val="24"/>
                <w:szCs w:val="24"/>
              </w:rPr>
              <w:t>Как мне представляется, что очень невнятно представлена экспозиция и не очень внятно была доложена населению. Я правильно говорю?  Это первое. То, что я сегодня услышал - ребята очень грамотные и образованные. Но они недостаточно чётко выражают свою мысль - это тоже очевидно, к сожалению, это так. Я считаю, на таких слушаниях, вы даже подходите к зеркалу и репетируйте, что вы должны сказать. Вы грамотные и образованные, но не умеете чётко донести мысль.</w:t>
            </w:r>
          </w:p>
          <w:p w:rsidR="00897B60" w:rsidRDefault="00897B60">
            <w:pPr>
              <w:autoSpaceDE w:val="0"/>
              <w:autoSpaceDN w:val="0"/>
              <w:adjustRightInd w:val="0"/>
              <w:jc w:val="both"/>
              <w:rPr>
                <w:sz w:val="24"/>
                <w:szCs w:val="24"/>
              </w:rPr>
            </w:pPr>
            <w:r>
              <w:rPr>
                <w:sz w:val="24"/>
                <w:szCs w:val="24"/>
              </w:rPr>
              <w:t xml:space="preserve">И я обязательно с учётом того, что я здесь слышал. С учётом того, что я просил Рыбакову, чтобы она мне тоже написала официальную бумагу. С учётом того, что сегодня для меня тоже однозначно, что большинство против того чтобы это было, это было очевидно. Я ваше мнение обязательно донесу до сегодняшнего московского руководства. И обязательно затребую, чтобы обещанный градостроительный план, Прохорцева который просила, чтобы в полном объёме… Если было зафиксировано уже в 2011 году - почему его реально не представили? Это обязательно должно быть в управе, как сегодня было произнесено. </w:t>
            </w:r>
          </w:p>
          <w:p w:rsidR="00897B60" w:rsidRDefault="00897B60">
            <w:pPr>
              <w:autoSpaceDE w:val="0"/>
              <w:autoSpaceDN w:val="0"/>
              <w:adjustRightInd w:val="0"/>
              <w:jc w:val="both"/>
              <w:rPr>
                <w:sz w:val="24"/>
                <w:szCs w:val="24"/>
              </w:rPr>
            </w:pPr>
            <w:r>
              <w:rPr>
                <w:sz w:val="24"/>
                <w:szCs w:val="24"/>
              </w:rPr>
              <w:t>И мужчине, который говорил про гаражи: я беру на контроль. И уже в нескольких районах это существовало, что если вдруг, всё-таки произойдет так что гаражи, хотя было обещано, что гаражи не будут сноситься... Что если они всё-таки будут сноситься, они обязательно будут компенсированы. Я вам это гарантирую</w:t>
            </w:r>
          </w:p>
        </w:tc>
      </w:tr>
      <w:tr w:rsidR="00897B60" w:rsidTr="00D952EA">
        <w:trPr>
          <w:jc w:val="center"/>
        </w:trPr>
        <w:tc>
          <w:tcPr>
            <w:tcW w:w="807" w:type="dxa"/>
          </w:tcPr>
          <w:p w:rsidR="00897B60" w:rsidRDefault="00897B60" w:rsidP="00394A0F">
            <w:pPr>
              <w:numPr>
                <w:ilvl w:val="0"/>
                <w:numId w:val="8"/>
              </w:numPr>
              <w:rPr>
                <w:sz w:val="24"/>
                <w:szCs w:val="24"/>
              </w:rPr>
            </w:pPr>
          </w:p>
        </w:tc>
        <w:tc>
          <w:tcPr>
            <w:tcW w:w="851" w:type="dxa"/>
            <w:gridSpan w:val="2"/>
          </w:tcPr>
          <w:p w:rsidR="00897B60" w:rsidRDefault="00897B60">
            <w:pPr>
              <w:autoSpaceDE w:val="0"/>
              <w:autoSpaceDN w:val="0"/>
              <w:adjustRightInd w:val="0"/>
              <w:jc w:val="center"/>
              <w:rPr>
                <w:sz w:val="24"/>
                <w:szCs w:val="24"/>
              </w:rPr>
            </w:pPr>
            <w:r>
              <w:rPr>
                <w:sz w:val="20"/>
                <w:szCs w:val="20"/>
              </w:rPr>
              <w:t>аудио запись</w:t>
            </w:r>
          </w:p>
        </w:tc>
        <w:tc>
          <w:tcPr>
            <w:tcW w:w="2295" w:type="dxa"/>
            <w:gridSpan w:val="2"/>
          </w:tcPr>
          <w:p w:rsidR="00897B60" w:rsidRDefault="00897B60">
            <w:pPr>
              <w:autoSpaceDE w:val="0"/>
              <w:autoSpaceDN w:val="0"/>
              <w:adjustRightInd w:val="0"/>
              <w:rPr>
                <w:sz w:val="24"/>
                <w:szCs w:val="24"/>
              </w:rPr>
            </w:pPr>
            <w:r>
              <w:rPr>
                <w:sz w:val="24"/>
                <w:szCs w:val="24"/>
              </w:rPr>
              <w:t>Участник ПС</w:t>
            </w:r>
          </w:p>
        </w:tc>
        <w:tc>
          <w:tcPr>
            <w:tcW w:w="6353" w:type="dxa"/>
          </w:tcPr>
          <w:p w:rsidR="00897B60" w:rsidRDefault="00897B60">
            <w:pPr>
              <w:autoSpaceDE w:val="0"/>
              <w:autoSpaceDN w:val="0"/>
              <w:adjustRightInd w:val="0"/>
              <w:jc w:val="both"/>
              <w:rPr>
                <w:sz w:val="24"/>
                <w:szCs w:val="24"/>
              </w:rPr>
            </w:pPr>
            <w:r>
              <w:rPr>
                <w:sz w:val="24"/>
                <w:szCs w:val="24"/>
              </w:rPr>
              <w:t>У меня вопрос господину депутату Московской Городской Думы. Уважаемый Евгений Владимирович, известно ли вам, что в бюджете на ближайшие три года, данного проекта, который мы сейчас обсуждаем, нет? Просто нет - вы знаете об этом? И в адресной инвестиционной программе – нет на ближайшие три года?!</w:t>
            </w:r>
          </w:p>
        </w:tc>
      </w:tr>
    </w:tbl>
    <w:p w:rsidR="00897B60" w:rsidRDefault="00897B60" w:rsidP="00D952EA">
      <w:pPr>
        <w:ind w:left="1416" w:firstLine="708"/>
        <w:jc w:val="right"/>
        <w:rPr>
          <w:i/>
          <w:color w:val="000000"/>
          <w:sz w:val="26"/>
          <w:szCs w:val="26"/>
        </w:rPr>
      </w:pPr>
    </w:p>
    <w:p w:rsidR="00897B60" w:rsidRDefault="00897B60" w:rsidP="000E6A1F">
      <w:pPr>
        <w:ind w:left="1701"/>
        <w:rPr>
          <w:sz w:val="24"/>
          <w:szCs w:val="24"/>
        </w:rPr>
      </w:pPr>
      <w:r w:rsidRPr="008439BA">
        <w:rPr>
          <w:sz w:val="24"/>
          <w:szCs w:val="24"/>
        </w:rPr>
        <w:t xml:space="preserve">Приложение № </w:t>
      </w:r>
      <w:r>
        <w:rPr>
          <w:sz w:val="24"/>
          <w:szCs w:val="24"/>
        </w:rPr>
        <w:t>3 к протоколу от 15.11.2013 № 55</w:t>
      </w:r>
      <w:r w:rsidRPr="008439BA">
        <w:rPr>
          <w:sz w:val="24"/>
          <w:szCs w:val="24"/>
        </w:rPr>
        <w:t>/13ПС</w:t>
      </w:r>
      <w:r>
        <w:rPr>
          <w:sz w:val="24"/>
          <w:szCs w:val="24"/>
        </w:rPr>
        <w:t>:</w:t>
      </w:r>
    </w:p>
    <w:p w:rsidR="00897B60" w:rsidRDefault="00897B60" w:rsidP="000E6A1F">
      <w:pPr>
        <w:ind w:left="1701"/>
        <w:rPr>
          <w:sz w:val="24"/>
          <w:szCs w:val="24"/>
        </w:rPr>
      </w:pPr>
      <w:r w:rsidRPr="00D90305">
        <w:rPr>
          <w:i/>
          <w:sz w:val="24"/>
          <w:szCs w:val="24"/>
        </w:rPr>
        <w:t xml:space="preserve">Утверждено </w:t>
      </w:r>
      <w:r>
        <w:rPr>
          <w:i/>
          <w:sz w:val="24"/>
          <w:szCs w:val="24"/>
        </w:rPr>
        <w:t>К</w:t>
      </w:r>
      <w:r w:rsidRPr="00D90305">
        <w:rPr>
          <w:i/>
          <w:sz w:val="24"/>
          <w:szCs w:val="24"/>
        </w:rPr>
        <w:t>омиссией по вопросам градостроительства, землепользования и застройки при Правительстве Москвы в СЗАО.</w:t>
      </w:r>
      <w:bookmarkStart w:id="0" w:name="_GoBack"/>
      <w:bookmarkEnd w:id="0"/>
    </w:p>
    <w:p w:rsidR="00897B60" w:rsidRDefault="00897B60" w:rsidP="000E6A1F">
      <w:pPr>
        <w:pStyle w:val="ConsPlusNonformat"/>
        <w:ind w:left="1701"/>
        <w:jc w:val="both"/>
        <w:rPr>
          <w:rFonts w:ascii="Times New Roman" w:hAnsi="Times New Roman" w:cs="Times New Roman"/>
          <w:b/>
          <w:sz w:val="24"/>
          <w:szCs w:val="24"/>
        </w:rPr>
      </w:pPr>
      <w:r w:rsidRPr="00A70941">
        <w:rPr>
          <w:rFonts w:ascii="Times New Roman" w:hAnsi="Times New Roman" w:cs="Times New Roman"/>
          <w:sz w:val="24"/>
          <w:szCs w:val="24"/>
        </w:rPr>
        <w:t>Предложения и замечания участников публичных слушаний по «Проекту планировки участка линейного объекта улично-дорожной сети – МКАД. Учас</w:t>
      </w:r>
      <w:r>
        <w:rPr>
          <w:rFonts w:ascii="Times New Roman" w:hAnsi="Times New Roman" w:cs="Times New Roman"/>
          <w:sz w:val="24"/>
          <w:szCs w:val="24"/>
        </w:rPr>
        <w:t>ток от Звенигородского шоссе</w:t>
      </w:r>
      <w:r w:rsidRPr="00A70941">
        <w:rPr>
          <w:rFonts w:ascii="Times New Roman" w:hAnsi="Times New Roman" w:cs="Times New Roman"/>
          <w:sz w:val="24"/>
          <w:szCs w:val="24"/>
        </w:rPr>
        <w:t xml:space="preserve"> до Волоколамского шоссе», </w:t>
      </w:r>
      <w:r w:rsidRPr="004D4291">
        <w:rPr>
          <w:rFonts w:ascii="Times New Roman" w:hAnsi="Times New Roman" w:cs="Times New Roman"/>
          <w:sz w:val="24"/>
          <w:szCs w:val="24"/>
        </w:rPr>
        <w:t>поступившие после проведения собрания участников публичных слушаний</w:t>
      </w:r>
      <w:r>
        <w:rPr>
          <w:rFonts w:ascii="Times New Roman" w:hAnsi="Times New Roman" w:cs="Times New Roman"/>
          <w:sz w:val="24"/>
          <w:szCs w:val="24"/>
        </w:rPr>
        <w:t>:</w:t>
      </w:r>
    </w:p>
    <w:p w:rsidR="00897B60" w:rsidRDefault="00897B60" w:rsidP="000E6A1F">
      <w:pPr>
        <w:pStyle w:val="ConsPlusNonformat"/>
        <w:ind w:left="1701"/>
        <w:jc w:val="both"/>
        <w:rPr>
          <w:rFonts w:ascii="Times New Roman" w:hAnsi="Times New Roman" w:cs="Times New Roman"/>
          <w:b/>
          <w:sz w:val="24"/>
          <w:szCs w:val="24"/>
        </w:rPr>
      </w:pPr>
    </w:p>
    <w:tbl>
      <w:tblPr>
        <w:tblW w:w="9977" w:type="dxa"/>
        <w:jc w:val="center"/>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6"/>
        <w:gridCol w:w="2359"/>
        <w:gridCol w:w="6472"/>
      </w:tblGrid>
      <w:tr w:rsidR="00897B60" w:rsidRPr="008439BA" w:rsidTr="00055DE1">
        <w:trPr>
          <w:jc w:val="center"/>
        </w:trPr>
        <w:tc>
          <w:tcPr>
            <w:tcW w:w="1146" w:type="dxa"/>
          </w:tcPr>
          <w:p w:rsidR="00897B60" w:rsidRPr="00F33AB9" w:rsidRDefault="00897B60" w:rsidP="00055DE1">
            <w:pPr>
              <w:autoSpaceDE w:val="0"/>
              <w:autoSpaceDN w:val="0"/>
              <w:adjustRightInd w:val="0"/>
              <w:ind w:left="720"/>
              <w:rPr>
                <w:sz w:val="20"/>
                <w:szCs w:val="20"/>
              </w:rPr>
            </w:pPr>
            <w:r>
              <w:rPr>
                <w:sz w:val="20"/>
                <w:szCs w:val="20"/>
              </w:rPr>
              <w:t>№ п/п</w:t>
            </w:r>
          </w:p>
        </w:tc>
        <w:tc>
          <w:tcPr>
            <w:tcW w:w="2359" w:type="dxa"/>
          </w:tcPr>
          <w:p w:rsidR="00897B60" w:rsidRPr="008439BA" w:rsidRDefault="00897B60" w:rsidP="00055DE1">
            <w:pPr>
              <w:autoSpaceDE w:val="0"/>
              <w:autoSpaceDN w:val="0"/>
              <w:adjustRightInd w:val="0"/>
              <w:ind w:right="-108"/>
              <w:jc w:val="center"/>
              <w:rPr>
                <w:sz w:val="26"/>
                <w:szCs w:val="26"/>
              </w:rPr>
            </w:pPr>
            <w:r w:rsidRPr="008439BA">
              <w:rPr>
                <w:sz w:val="26"/>
                <w:szCs w:val="26"/>
              </w:rPr>
              <w:t>Ф.И.О.</w:t>
            </w:r>
          </w:p>
        </w:tc>
        <w:tc>
          <w:tcPr>
            <w:tcW w:w="6472" w:type="dxa"/>
          </w:tcPr>
          <w:p w:rsidR="00897B60" w:rsidRPr="008439BA" w:rsidRDefault="00897B60" w:rsidP="00055DE1">
            <w:pPr>
              <w:autoSpaceDE w:val="0"/>
              <w:autoSpaceDN w:val="0"/>
              <w:adjustRightInd w:val="0"/>
              <w:jc w:val="center"/>
              <w:rPr>
                <w:sz w:val="26"/>
                <w:szCs w:val="26"/>
              </w:rPr>
            </w:pPr>
            <w:r w:rsidRPr="008439BA">
              <w:rPr>
                <w:sz w:val="26"/>
                <w:szCs w:val="26"/>
              </w:rPr>
              <w:t>Содержание замечания и предложения</w:t>
            </w: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lang w:val="en-US"/>
              </w:rPr>
            </w:pPr>
          </w:p>
        </w:tc>
        <w:tc>
          <w:tcPr>
            <w:tcW w:w="2359" w:type="dxa"/>
          </w:tcPr>
          <w:p w:rsidR="00897B60" w:rsidRPr="008439BA" w:rsidRDefault="00897B60" w:rsidP="00055DE1">
            <w:pPr>
              <w:autoSpaceDE w:val="0"/>
              <w:autoSpaceDN w:val="0"/>
              <w:adjustRightInd w:val="0"/>
              <w:rPr>
                <w:sz w:val="26"/>
                <w:szCs w:val="26"/>
              </w:rPr>
            </w:pPr>
            <w:r>
              <w:rPr>
                <w:sz w:val="26"/>
                <w:szCs w:val="26"/>
              </w:rPr>
              <w:t>Трехлебов В.М.</w:t>
            </w:r>
          </w:p>
        </w:tc>
        <w:tc>
          <w:tcPr>
            <w:tcW w:w="6472" w:type="dxa"/>
            <w:vMerge w:val="restart"/>
          </w:tcPr>
          <w:p w:rsidR="00897B60" w:rsidRDefault="00897B60" w:rsidP="00055DE1">
            <w:pPr>
              <w:jc w:val="both"/>
              <w:rPr>
                <w:sz w:val="26"/>
                <w:szCs w:val="26"/>
              </w:rPr>
            </w:pPr>
            <w:r>
              <w:rPr>
                <w:sz w:val="26"/>
                <w:szCs w:val="26"/>
              </w:rPr>
              <w:t>Мы члены Гаражно-стояночного комплекса «Автодом-Строгино», расположенного по адресу Неманский пр., стр. 1 ознакомившись с «Проектом планировки участка улично-дорожной сети – МКАД. Участок от Звенигородского шоссе до Волоколамского шоссе» поддерживаем его. Как автолюбители со стажем считаем, что реализация проекта повлечет за собой разгрузку МКАДа. Обеспечит удобные и безопасные заезды в район Строгино. Так же мы, как и жители нашего района считаем необходимым установку шумозащитных экранов, которые обеспечат защиту от гари и шума.</w:t>
            </w:r>
          </w:p>
          <w:p w:rsidR="00897B60" w:rsidRPr="00315B8E" w:rsidRDefault="00897B60" w:rsidP="00055DE1">
            <w:pPr>
              <w:jc w:val="both"/>
              <w:rPr>
                <w:sz w:val="26"/>
                <w:szCs w:val="26"/>
              </w:rPr>
            </w:pPr>
            <w:r>
              <w:rPr>
                <w:sz w:val="26"/>
                <w:szCs w:val="26"/>
              </w:rPr>
              <w:t>Просим учесть наше мнение при принятии решения.</w:t>
            </w: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Трухан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Устинкин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274"/>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Черных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Родионов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Орлова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Алехин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Кулинцев А.И.</w:t>
            </w:r>
          </w:p>
        </w:tc>
        <w:tc>
          <w:tcPr>
            <w:tcW w:w="6472" w:type="dxa"/>
            <w:vMerge/>
          </w:tcPr>
          <w:p w:rsidR="00897B60" w:rsidRPr="008439BA" w:rsidRDefault="00897B60" w:rsidP="00055DE1">
            <w:pPr>
              <w:autoSpaceDE w:val="0"/>
              <w:autoSpaceDN w:val="0"/>
              <w:adjustRightInd w:val="0"/>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Моисеенко Д.А.</w:t>
            </w:r>
          </w:p>
        </w:tc>
        <w:tc>
          <w:tcPr>
            <w:tcW w:w="6472" w:type="dxa"/>
            <w:vMerge/>
          </w:tcPr>
          <w:p w:rsidR="00897B60" w:rsidRPr="0037440B" w:rsidRDefault="00897B60" w:rsidP="00055DE1">
            <w:pPr>
              <w:autoSpaceDE w:val="0"/>
              <w:autoSpaceDN w:val="0"/>
              <w:adjustRightInd w:val="0"/>
              <w:jc w:val="both"/>
              <w:rPr>
                <w:b/>
                <w:color w:val="FF0000"/>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Ледяев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Шакиров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pPr>
          </w:p>
        </w:tc>
        <w:tc>
          <w:tcPr>
            <w:tcW w:w="2359" w:type="dxa"/>
          </w:tcPr>
          <w:p w:rsidR="00897B60" w:rsidRPr="008439BA" w:rsidRDefault="00897B60" w:rsidP="00055DE1">
            <w:pPr>
              <w:autoSpaceDE w:val="0"/>
              <w:autoSpaceDN w:val="0"/>
              <w:adjustRightInd w:val="0"/>
              <w:rPr>
                <w:sz w:val="26"/>
                <w:szCs w:val="26"/>
              </w:rPr>
            </w:pPr>
            <w:r>
              <w:rPr>
                <w:sz w:val="26"/>
                <w:szCs w:val="26"/>
              </w:rPr>
              <w:t>Галахов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Кротова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Котов Д.Ф.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Хисямов Р.М.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Лукьяненко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871D8" w:rsidRDefault="00897B60" w:rsidP="00055DE1">
            <w:pPr>
              <w:autoSpaceDE w:val="0"/>
              <w:autoSpaceDN w:val="0"/>
              <w:adjustRightInd w:val="0"/>
              <w:rPr>
                <w:color w:val="000000"/>
                <w:sz w:val="26"/>
                <w:szCs w:val="26"/>
              </w:rPr>
            </w:pPr>
            <w:r>
              <w:rPr>
                <w:color w:val="000000"/>
                <w:sz w:val="26"/>
                <w:szCs w:val="26"/>
              </w:rPr>
              <w:t>Садрединов И.Э.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Нагибнева Л.Ф.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Нагибнеф Ф.П.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Егоров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Егорова С.А.</w:t>
            </w:r>
          </w:p>
        </w:tc>
        <w:tc>
          <w:tcPr>
            <w:tcW w:w="6472" w:type="dxa"/>
            <w:vMerge/>
          </w:tcPr>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Голойир А.И.</w:t>
            </w:r>
          </w:p>
        </w:tc>
        <w:tc>
          <w:tcPr>
            <w:tcW w:w="6472" w:type="dxa"/>
            <w:vMerge/>
          </w:tcPr>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Иванов В.Н.</w:t>
            </w:r>
          </w:p>
        </w:tc>
        <w:tc>
          <w:tcPr>
            <w:tcW w:w="6472" w:type="dxa"/>
            <w:vMerge/>
          </w:tcPr>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Востриков</w:t>
            </w:r>
          </w:p>
        </w:tc>
        <w:tc>
          <w:tcPr>
            <w:tcW w:w="6472" w:type="dxa"/>
            <w:vMerge w:val="restart"/>
          </w:tcPr>
          <w:p w:rsidR="00897B60" w:rsidRPr="00B90BE7" w:rsidRDefault="00897B60" w:rsidP="00055DE1">
            <w:pPr>
              <w:autoSpaceDE w:val="0"/>
              <w:autoSpaceDN w:val="0"/>
              <w:adjustRightInd w:val="0"/>
              <w:jc w:val="both"/>
              <w:rPr>
                <w:sz w:val="26"/>
                <w:szCs w:val="26"/>
              </w:rPr>
            </w:pPr>
            <w:r w:rsidRPr="00B90BE7">
              <w:rPr>
                <w:sz w:val="26"/>
                <w:szCs w:val="26"/>
              </w:rPr>
              <w:t>Не согласен</w:t>
            </w: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Ермаков А.Д.</w:t>
            </w:r>
          </w:p>
        </w:tc>
        <w:tc>
          <w:tcPr>
            <w:tcW w:w="6472" w:type="dxa"/>
            <w:vMerge/>
          </w:tcPr>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Соловьева Е.</w:t>
            </w:r>
          </w:p>
        </w:tc>
        <w:tc>
          <w:tcPr>
            <w:tcW w:w="6472" w:type="dxa"/>
            <w:vMerge/>
          </w:tcPr>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Кастер</w:t>
            </w:r>
            <w:r w:rsidRPr="00B90BE7">
              <w:rPr>
                <w:sz w:val="26"/>
                <w:szCs w:val="26"/>
                <w:lang w:val="en-US"/>
              </w:rPr>
              <w:t>c</w:t>
            </w:r>
            <w:r w:rsidRPr="00B90BE7">
              <w:rPr>
                <w:sz w:val="26"/>
                <w:szCs w:val="26"/>
              </w:rPr>
              <w:t>кий С.М.</w:t>
            </w:r>
          </w:p>
        </w:tc>
        <w:tc>
          <w:tcPr>
            <w:tcW w:w="6472" w:type="dxa"/>
            <w:vMerge/>
          </w:tcPr>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autoSpaceDE w:val="0"/>
              <w:autoSpaceDN w:val="0"/>
              <w:adjustRightInd w:val="0"/>
              <w:rPr>
                <w:sz w:val="26"/>
                <w:szCs w:val="26"/>
              </w:rPr>
            </w:pPr>
            <w:r w:rsidRPr="00B90BE7">
              <w:rPr>
                <w:sz w:val="26"/>
                <w:szCs w:val="26"/>
              </w:rPr>
              <w:t>Калинин К.К.</w:t>
            </w:r>
          </w:p>
        </w:tc>
        <w:tc>
          <w:tcPr>
            <w:tcW w:w="6472" w:type="dxa"/>
            <w:vMerge w:val="restart"/>
          </w:tcPr>
          <w:p w:rsidR="00897B60" w:rsidRPr="00B90BE7" w:rsidRDefault="00897B60" w:rsidP="00055DE1">
            <w:pPr>
              <w:pStyle w:val="PlainText"/>
              <w:jc w:val="both"/>
              <w:rPr>
                <w:rFonts w:ascii="Times New Roman" w:hAnsi="Times New Roman"/>
                <w:sz w:val="26"/>
                <w:szCs w:val="26"/>
              </w:rPr>
            </w:pPr>
            <w:r w:rsidRPr="00B90BE7">
              <w:rPr>
                <w:rFonts w:ascii="Times New Roman" w:hAnsi="Times New Roman"/>
                <w:sz w:val="26"/>
                <w:szCs w:val="26"/>
              </w:rPr>
              <w:t>Коллективное обращение сотрудников ООО «МейджорСервисМ», расположенной на территории района Строгино:</w:t>
            </w:r>
          </w:p>
          <w:p w:rsidR="00897B60" w:rsidRPr="00B90BE7" w:rsidRDefault="00897B60" w:rsidP="00055DE1">
            <w:pPr>
              <w:jc w:val="both"/>
              <w:rPr>
                <w:sz w:val="26"/>
                <w:szCs w:val="26"/>
              </w:rPr>
            </w:pPr>
          </w:p>
          <w:p w:rsidR="00897B60" w:rsidRPr="00B90BE7" w:rsidRDefault="00897B60" w:rsidP="00055DE1">
            <w:pPr>
              <w:jc w:val="both"/>
              <w:rPr>
                <w:sz w:val="26"/>
                <w:szCs w:val="26"/>
              </w:rPr>
            </w:pPr>
            <w:r w:rsidRPr="00B90BE7">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Pr="00B90BE7" w:rsidRDefault="00897B60" w:rsidP="00055DE1">
            <w:pPr>
              <w:jc w:val="both"/>
              <w:rPr>
                <w:sz w:val="26"/>
                <w:szCs w:val="26"/>
              </w:rPr>
            </w:pPr>
            <w:r w:rsidRPr="00B90BE7">
              <w:rPr>
                <w:sz w:val="26"/>
                <w:szCs w:val="26"/>
              </w:rPr>
              <w:t>от представителей, работующих на предприятиях ООО «МейджорСервисМ», расположенной по адресу: г. Москва, район Строгино, проезд 607 (ул. Маршала Прошлякова), д. 13.</w:t>
            </w:r>
          </w:p>
          <w:p w:rsidR="00897B60" w:rsidRPr="00B90BE7" w:rsidRDefault="00897B60" w:rsidP="00055DE1">
            <w:pPr>
              <w:jc w:val="both"/>
              <w:rPr>
                <w:sz w:val="26"/>
                <w:szCs w:val="26"/>
              </w:rPr>
            </w:pPr>
          </w:p>
          <w:p w:rsidR="00897B60" w:rsidRPr="00B90BE7" w:rsidRDefault="00897B60" w:rsidP="00055DE1">
            <w:pPr>
              <w:jc w:val="both"/>
              <w:rPr>
                <w:sz w:val="26"/>
                <w:szCs w:val="26"/>
              </w:rPr>
            </w:pPr>
            <w:r w:rsidRPr="00B90BE7">
              <w:rPr>
                <w:sz w:val="26"/>
                <w:szCs w:val="26"/>
              </w:rPr>
              <w:t>Мы, представители работающих граждан на территории района Строгино, деятельность которых непосредственно связана с обслуживанием владельцев автотранспортных средств и заинтересованных в развитии транспортной ситуации в городе Москве, ознакомившись на сайте префектуры Северо-Западного административного округа города Москвы с проектом планировки участка линейного объекта улично-дорожной сети-МКАД. Учас</w:t>
            </w:r>
            <w:r>
              <w:rPr>
                <w:sz w:val="26"/>
                <w:szCs w:val="26"/>
              </w:rPr>
              <w:t>тка от Звенигородского шоссе</w:t>
            </w:r>
            <w:r w:rsidRPr="00B90BE7">
              <w:rPr>
                <w:sz w:val="26"/>
                <w:szCs w:val="26"/>
              </w:rPr>
              <w:t xml:space="preserve"> до Волоколамского шоссе, </w:t>
            </w:r>
            <w:r w:rsidRPr="00B90BE7">
              <w:rPr>
                <w:b/>
                <w:sz w:val="26"/>
                <w:szCs w:val="26"/>
              </w:rPr>
              <w:t xml:space="preserve">полностью поддерживаем представленный Проект, </w:t>
            </w:r>
            <w:r w:rsidRPr="00B90BE7">
              <w:rPr>
                <w:sz w:val="26"/>
                <w:szCs w:val="26"/>
              </w:rPr>
              <w:t>атакже, в целях улучшения передвижения автотранспортных средств, просим рассмотреть возможность организации заезда со стороны Звенигородского шоссе на территорию коммунально-складской зоны района Строгино.</w:t>
            </w:r>
          </w:p>
          <w:p w:rsidR="00897B60" w:rsidRPr="00B90BE7" w:rsidRDefault="00897B60" w:rsidP="00055DE1">
            <w:pPr>
              <w:jc w:val="both"/>
              <w:rPr>
                <w:sz w:val="26"/>
                <w:szCs w:val="26"/>
              </w:rPr>
            </w:pPr>
            <w:r w:rsidRPr="00B90BE7">
              <w:rPr>
                <w:sz w:val="26"/>
                <w:szCs w:val="26"/>
              </w:rPr>
              <w:t>Просим учесть наши голоса при принятии решения о целесообразности проведения предложенных мероприятий по реконструкции МКАД, учас</w:t>
            </w:r>
            <w:r>
              <w:rPr>
                <w:sz w:val="26"/>
                <w:szCs w:val="26"/>
              </w:rPr>
              <w:t>тка от Звенигородского шоссе</w:t>
            </w:r>
            <w:r w:rsidRPr="00B90BE7">
              <w:rPr>
                <w:sz w:val="26"/>
                <w:szCs w:val="26"/>
              </w:rPr>
              <w:t xml:space="preserve"> до Волоколамского шоссе. С учетом наших предложений.</w:t>
            </w:r>
          </w:p>
          <w:p w:rsidR="00897B60" w:rsidRPr="00B90BE7"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Емельянов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Брюхов А.Ф.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Шотаурин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Фефелов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Борисов Б.И.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Лутой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Колчанов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Лыков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Гордов Б.В.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Зуев С.П.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Страшной М.Ю.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Беднов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Небожий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Ремский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Идам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439BA" w:rsidRDefault="00897B60" w:rsidP="00055DE1">
            <w:pPr>
              <w:autoSpaceDE w:val="0"/>
              <w:autoSpaceDN w:val="0"/>
              <w:adjustRightInd w:val="0"/>
              <w:rPr>
                <w:sz w:val="26"/>
                <w:szCs w:val="26"/>
              </w:rPr>
            </w:pPr>
            <w:r>
              <w:rPr>
                <w:sz w:val="26"/>
                <w:szCs w:val="26"/>
              </w:rPr>
              <w:t>Дмитриев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Муллахметова  В.З.</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Замаев Ф.Э.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Коваленко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Наумов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Шурыгин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Нуждин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463"/>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Смирнов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Колесников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Клементьев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Захаров Р.С.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Емельянов Э.В.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Салов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Кольвинковский К.К.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Шмырев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Колесникова Ж.В.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403"/>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Гуреев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Ладосокорский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Коков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Бабкин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Баландин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Языченко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Васильев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Красивичев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Зечкин П.П.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Кирьяков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Камекашев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Ефимов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Кузнецов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Черполог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Астапчук Д.М.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Каледин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Потов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Антипин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Шашков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Остапчук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Драндашуел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Вдовичев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Клочков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Спирин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Прудников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Борисов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Новиков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Юшин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Шапкин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Андреев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Старков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Новиков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Климишин П.И.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Потапов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Олешин Д.Ю.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Матвеев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Николаев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Шопц Э.Ю.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Васильев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Жебенев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Нащекин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Клементьев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Колесников О.Е.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Борисов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Радковский Ю.Г.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Мезоль Е.О.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Тихомиров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Штыренко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Шарапов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Беспалов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Вешняков М.О.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Демин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Синявин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A768AF"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F33AB9" w:rsidRDefault="00897B60" w:rsidP="00055DE1">
            <w:pPr>
              <w:autoSpaceDE w:val="0"/>
              <w:autoSpaceDN w:val="0"/>
              <w:adjustRightInd w:val="0"/>
              <w:rPr>
                <w:sz w:val="26"/>
                <w:szCs w:val="26"/>
              </w:rPr>
            </w:pPr>
            <w:r w:rsidRPr="00F33AB9">
              <w:rPr>
                <w:sz w:val="26"/>
                <w:szCs w:val="26"/>
              </w:rPr>
              <w:t>Шеврененко Г.Ю.</w:t>
            </w:r>
          </w:p>
        </w:tc>
        <w:tc>
          <w:tcPr>
            <w:tcW w:w="6472" w:type="dxa"/>
            <w:vMerge/>
          </w:tcPr>
          <w:p w:rsidR="00897B60" w:rsidRPr="00A768AF" w:rsidRDefault="00897B60" w:rsidP="00055DE1">
            <w:pPr>
              <w:autoSpaceDE w:val="0"/>
              <w:autoSpaceDN w:val="0"/>
              <w:adjustRightInd w:val="0"/>
              <w:jc w:val="both"/>
              <w:rPr>
                <w:color w:val="FF0000"/>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Сидорова М.Г.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Новиков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Баранов С.Е.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Бойко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Медведев К.Е.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Коротеев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Ондрин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Мельников М.М.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Ульянников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Декоколитов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Корнеев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Шаблевский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Тихонов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Алаев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Тощев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Мельников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Колоколов К.Е.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Косенков Д.М.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Ларькин В.Б.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Лилейкин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Доранский Дмитрий Сергеев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79"/>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Ефимов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75"/>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Флексер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75"/>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Сергунин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25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Цумартов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237"/>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Зубков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262"/>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Буттаев Ш.</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63"/>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Ивагин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Барабанов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Маханев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Феуфенков  Р.Н.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Голубев А.О.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Кошелев Р.Н.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2958EE"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958EE" w:rsidRDefault="00897B60" w:rsidP="00055DE1">
            <w:pPr>
              <w:autoSpaceDE w:val="0"/>
              <w:autoSpaceDN w:val="0"/>
              <w:adjustRightInd w:val="0"/>
              <w:rPr>
                <w:color w:val="FF0000"/>
                <w:sz w:val="26"/>
                <w:szCs w:val="26"/>
              </w:rPr>
            </w:pPr>
            <w:r w:rsidRPr="002958EE">
              <w:rPr>
                <w:color w:val="FF0000"/>
                <w:sz w:val="26"/>
                <w:szCs w:val="26"/>
              </w:rPr>
              <w:t>Матрицкий</w:t>
            </w:r>
            <w:r>
              <w:rPr>
                <w:color w:val="FF0000"/>
                <w:sz w:val="26"/>
                <w:szCs w:val="26"/>
              </w:rPr>
              <w:t xml:space="preserve"> В.Ф.</w:t>
            </w:r>
          </w:p>
        </w:tc>
        <w:tc>
          <w:tcPr>
            <w:tcW w:w="6472" w:type="dxa"/>
            <w:vMerge/>
          </w:tcPr>
          <w:p w:rsidR="00897B60" w:rsidRPr="002958EE" w:rsidRDefault="00897B60" w:rsidP="00055DE1">
            <w:pPr>
              <w:autoSpaceDE w:val="0"/>
              <w:autoSpaceDN w:val="0"/>
              <w:adjustRightInd w:val="0"/>
              <w:jc w:val="both"/>
              <w:rPr>
                <w:color w:val="FF0000"/>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Самялин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Волченков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Петров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Лузянин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Саргсян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Петрушин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Вертлин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Чепурной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Саяпин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Антонов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Дик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Лукин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Карпов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Низумутдинов Р.Х.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Бойко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Заблотский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Фролов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Донский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Гаспачев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Колесов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Шафеева Ф.Х.</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Наша организация, располагается на территории района Строгино по адресу: 123592, г.Москва, ул. Кулакова, д. 24, корп. 1, ООО «Булгар-Б».</w:t>
            </w:r>
          </w:p>
          <w:p w:rsidR="00897B60" w:rsidRDefault="00897B60" w:rsidP="00055DE1">
            <w:pPr>
              <w:autoSpaceDE w:val="0"/>
              <w:autoSpaceDN w:val="0"/>
              <w:adjustRightInd w:val="0"/>
              <w:jc w:val="both"/>
              <w:rPr>
                <w:sz w:val="26"/>
                <w:szCs w:val="26"/>
              </w:rPr>
            </w:pPr>
            <w:r>
              <w:rPr>
                <w:sz w:val="26"/>
                <w:szCs w:val="26"/>
              </w:rPr>
              <w:t>Озакомившись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М.Жукова, в сторону райолна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Бегичев Э.Н.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Максименко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Гильманов Ш.Н.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Карпов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Агафонова Л.С.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Лямина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Абдуллина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Ваулин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Егунов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Швец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Панин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Глухов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Стулов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Стулова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Фокин Ю.Г.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Зелятдинов Р.К.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Симутемсов Е.Е.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Гулиев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Жуков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Лямин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Апыева Н.А.</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Наша организация, располагается на территории района Строгино по адресу: 123592, г.Москва, ул. Кулакова, д. 24, корп. 1 ООО «Алеф-Авто»</w:t>
            </w:r>
          </w:p>
          <w:p w:rsidR="00897B60" w:rsidRDefault="00897B60" w:rsidP="00055DE1">
            <w:pPr>
              <w:autoSpaceDE w:val="0"/>
              <w:autoSpaceDN w:val="0"/>
              <w:adjustRightInd w:val="0"/>
              <w:jc w:val="both"/>
              <w:rPr>
                <w:sz w:val="26"/>
                <w:szCs w:val="26"/>
              </w:rPr>
            </w:pPr>
            <w:r>
              <w:rPr>
                <w:sz w:val="26"/>
                <w:szCs w:val="26"/>
              </w:rPr>
              <w:t>Озакомившись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М.Жукова, в сторону райолна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Архангельский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Максименко 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Газаева А.Х.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Супчинева Л.Р.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Балика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Балика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Баринов А.Ф.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Воробьева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Воропай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Грановский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Гурбаев Е.Е.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Ени И.К.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Кархоткин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Каюлов Р.Р.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Лямин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Макридин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Марьяш Я.А.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Потапов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Салахетдинов З.А.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Сафаханов Ш.В.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Сахаров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Ситог И.Я.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Ситог Р.Я.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Пештов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Тахтахунов А.Ж.</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Фуртуня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Чебан 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Чипеленко 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Яременко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13"/>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Салахетдинов Н.З.</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2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Арзуманова Е.Г.</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Наша организация, располагается на территории района Строгино по адресу: 123592, г.Москва, проезд 607, д. 14 ООО «Метро Кэш энд Керри»</w:t>
            </w:r>
          </w:p>
          <w:p w:rsidR="00897B60" w:rsidRDefault="00897B60" w:rsidP="00055DE1">
            <w:pPr>
              <w:autoSpaceDE w:val="0"/>
              <w:autoSpaceDN w:val="0"/>
              <w:adjustRightInd w:val="0"/>
              <w:jc w:val="both"/>
              <w:rPr>
                <w:sz w:val="26"/>
                <w:szCs w:val="26"/>
              </w:rPr>
            </w:pPr>
            <w:r>
              <w:rPr>
                <w:sz w:val="26"/>
                <w:szCs w:val="26"/>
              </w:rPr>
              <w:t>Озакомившись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7"/>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Крапивин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37"/>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center"/>
              <w:rPr>
                <w:sz w:val="26"/>
                <w:szCs w:val="26"/>
              </w:rPr>
            </w:pPr>
            <w:r>
              <w:rPr>
                <w:sz w:val="26"/>
                <w:szCs w:val="26"/>
              </w:rPr>
              <w:t>Разумова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49"/>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Марченко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75"/>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Елизарова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Ковалев В.Д.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213"/>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Фицай Ю.М.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Семенова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Вогумов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Ракитина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Коваленко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Фальмина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Сергеева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Мажитов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Бникон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Трошенков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Ивашкина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Модина Т.Ю.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Нагорняк С.П.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Тойчуев Н.Б.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Кудронов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Федоюва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Шаманов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Акимканова А.Д.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Долгачев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Тимонин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Хубиев Х.М.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Колпаков Н.Г.</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Наша автостоянка, располагается на территории района «Строгино» по адресу: ул. Исаковского, д. 8, корп. 1.</w:t>
            </w:r>
          </w:p>
          <w:p w:rsidR="00897B60" w:rsidRDefault="00897B60" w:rsidP="00055DE1">
            <w:pPr>
              <w:autoSpaceDE w:val="0"/>
              <w:autoSpaceDN w:val="0"/>
              <w:adjustRightInd w:val="0"/>
              <w:jc w:val="both"/>
              <w:rPr>
                <w:sz w:val="26"/>
                <w:szCs w:val="26"/>
              </w:rPr>
            </w:pPr>
            <w:r>
              <w:rPr>
                <w:sz w:val="26"/>
                <w:szCs w:val="26"/>
              </w:rPr>
              <w:t xml:space="preserve">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реконструированного участка улично-дорожной сети, а также дополнительной проработки вопроса по организации съезда с проспекта Маршала жукова, в сторону района Строгино. </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Акимов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Лобачева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Малик Д.Б.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Косей В.Т.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Симонов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Жомов Е.Б.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Курашевич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Яковец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Акулова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Мозговой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Ананьев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Баландин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Фирсова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Гуменюк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Асташкевич С.П.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Сумнительнов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Косенко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Петропавлов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Яковец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Краснов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Доценко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Митькин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Магомедова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Латман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Хачатрян К.К.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Корчагин Б.Х.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Пустовойт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Грачев Е.Л.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Никитина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Додонов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Чугунова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Фетисова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Мальчиков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Яковлев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Соболевская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Доценко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Киреев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Латмал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Емелин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Баландина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Тупицын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Трифонов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Винникова Т.Ю.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Минаев С.Ю.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Павлов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Блинов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Сафонов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Газизов Т.Р.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Костенюк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Гасанов Н.Э.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Киреев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Штельников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Николаев С.О.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Бантеев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Соловьев Р.О.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Калинин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Шулаков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Максимов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Гончаров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Колесников В.Л.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Сорока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Конькова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Меркулов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Черепанов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Краснова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Додонов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Горбунов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Шулаков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Врачева Г.Г.</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Уважаемый Владимир Валерьевич, обращаюсь к вам от коллектива Гаражного кооператива «Лужки 19», расположенного по адресу ул. Твардовского, строение напротив вл. 1 и от автовладельцев и жителей района Строгино.</w:t>
            </w:r>
          </w:p>
          <w:p w:rsidR="00897B60" w:rsidRDefault="00897B60" w:rsidP="00055DE1">
            <w:pPr>
              <w:autoSpaceDE w:val="0"/>
              <w:autoSpaceDN w:val="0"/>
              <w:adjustRightInd w:val="0"/>
              <w:jc w:val="both"/>
              <w:rPr>
                <w:sz w:val="26"/>
                <w:szCs w:val="26"/>
              </w:rPr>
            </w:pPr>
            <w:r>
              <w:rPr>
                <w:sz w:val="26"/>
                <w:szCs w:val="26"/>
              </w:rPr>
              <w:t>29.10.2013 в управе должны были состояться публичные слушания по рассмотрению «Проекта планировки участка объекта дорожной сети МКАД» от Звенигородского до Волоколамского шоссе.</w:t>
            </w:r>
          </w:p>
          <w:p w:rsidR="00897B60" w:rsidRPr="008439BA" w:rsidRDefault="00897B60" w:rsidP="00055DE1">
            <w:pPr>
              <w:autoSpaceDE w:val="0"/>
              <w:autoSpaceDN w:val="0"/>
              <w:adjustRightInd w:val="0"/>
              <w:jc w:val="both"/>
              <w:rPr>
                <w:sz w:val="26"/>
                <w:szCs w:val="26"/>
              </w:rPr>
            </w:pPr>
            <w:r>
              <w:rPr>
                <w:sz w:val="26"/>
                <w:szCs w:val="26"/>
              </w:rPr>
              <w:t>Слушания не состоялись из-за саботажа «Яблочников». Нашего мнения даже не пожелали услышать, не дали возможности высказаться ни нам, ни архитекторам, ни проектировщикам, т.е. никому, кто заинтересован в данном проекте. Поэтому, мы решили высказать свое мнение письменно вам лично. Наш коллектив, а также автовладельцы и жители района Строгино полностью поддерживают проект. Это экология нашего района, экономия нашего времени и средств.</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Врачев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Врачева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Ревура М.П.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Ревура И.П.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Головарский А.К.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Самарцев 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Врачев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Журавлев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Голубев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Банделовский А.К.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Яковлев В.Д.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Коптелов И.Е.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Кульков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Носов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Горошин О.Ю.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Тверьянович Г.С.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Фадеев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Кулаков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Черняков Д.Ю.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Бакулин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Бестунский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Журавлев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Глухов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Голубева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Стальнов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Томин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Антонов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Садыков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Алексеев А.О.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Ермолин В. А.</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Наша подземная автостоянка, расположена на территории района Строгино по адресу ул. Твардовского д. 4, корп. 4.</w:t>
            </w:r>
          </w:p>
          <w:p w:rsidR="00897B60" w:rsidRDefault="00897B60" w:rsidP="00055DE1">
            <w:pPr>
              <w:autoSpaceDE w:val="0"/>
              <w:autoSpaceDN w:val="0"/>
              <w:adjustRightInd w:val="0"/>
              <w:jc w:val="both"/>
              <w:rPr>
                <w:sz w:val="26"/>
                <w:szCs w:val="26"/>
              </w:rPr>
            </w:pPr>
            <w:r>
              <w:rPr>
                <w:sz w:val="26"/>
                <w:szCs w:val="26"/>
              </w:rPr>
              <w:t>В связи с тем, что 29.10.2013 публичные слушания по рассмотрению «Проекта планировки участка объекта дорожной сети МКАД» от Звенигородского до Волоколамского шоссе были сорваны гражданами, которых привела партия «Яблоко», мы – жители Строгино, автолюбители, ознакомившись на сайте префектуры СЗАО г. Москвы с данным проектом, заявляем, что потребность в данном проекте давно назрела. Нам жителям Строгино, автовладельцам, очень хорошо известна транспортная затрудненность при передвижении между сопредельными территориями.</w:t>
            </w:r>
          </w:p>
          <w:p w:rsidR="00897B60" w:rsidRDefault="00897B60" w:rsidP="00055DE1">
            <w:pPr>
              <w:autoSpaceDE w:val="0"/>
              <w:autoSpaceDN w:val="0"/>
              <w:adjustRightInd w:val="0"/>
              <w:jc w:val="both"/>
              <w:rPr>
                <w:sz w:val="26"/>
                <w:szCs w:val="26"/>
              </w:rPr>
            </w:pPr>
            <w:r>
              <w:rPr>
                <w:sz w:val="26"/>
                <w:szCs w:val="26"/>
              </w:rPr>
              <w:t>Наш коллектив автовладельцев и жителей района Строгино полностью поддерживаем данный проект с обязательным условием по установке шумозащитных экранов.</w:t>
            </w:r>
          </w:p>
          <w:p w:rsidR="00897B60" w:rsidRPr="008439BA" w:rsidRDefault="00897B60" w:rsidP="00055DE1">
            <w:pPr>
              <w:autoSpaceDE w:val="0"/>
              <w:autoSpaceDN w:val="0"/>
              <w:adjustRightInd w:val="0"/>
              <w:jc w:val="both"/>
              <w:rPr>
                <w:sz w:val="26"/>
                <w:szCs w:val="26"/>
              </w:rPr>
            </w:pPr>
            <w:r>
              <w:rPr>
                <w:sz w:val="26"/>
                <w:szCs w:val="26"/>
              </w:rPr>
              <w:t>Просим учесть наши голоса в поддержку данного проекта.</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Ермолина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Остапенко П.И.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Остапенко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Рвачев Г.Л.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Рвачева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Смирнов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Баринов И.Н.</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Наша организация муниципалитет внутригородского образования Строгино в городе Москве,, располагается на территории района Строгино по адресу: 1ул. Маршала Катукова д. 19, корп. 1.</w:t>
            </w:r>
          </w:p>
          <w:p w:rsidR="00897B60" w:rsidRDefault="00897B60" w:rsidP="00055DE1">
            <w:pPr>
              <w:autoSpaceDE w:val="0"/>
              <w:autoSpaceDN w:val="0"/>
              <w:adjustRightInd w:val="0"/>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Юркова Т.Н.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Андриенко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Астахова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Пеняева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Бобиева Е.Ю.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Тимохина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Пошехонова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Тарантин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Манулова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Терешков И.О.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Тихорева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Баскакова Н.Е.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Барычова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Бубнова Е.Р.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Кабиров Ф.Н.</w:t>
            </w:r>
          </w:p>
        </w:tc>
        <w:tc>
          <w:tcPr>
            <w:tcW w:w="6472" w:type="dxa"/>
            <w:vMerge w:val="restart"/>
          </w:tcPr>
          <w:p w:rsidR="00897B60" w:rsidRDefault="00897B60" w:rsidP="00055DE1">
            <w:pPr>
              <w:autoSpaceDE w:val="0"/>
              <w:autoSpaceDN w:val="0"/>
              <w:adjustRightInd w:val="0"/>
              <w:jc w:val="both"/>
              <w:rPr>
                <w:sz w:val="26"/>
                <w:szCs w:val="26"/>
              </w:rPr>
            </w:pPr>
            <w:r>
              <w:rPr>
                <w:sz w:val="26"/>
                <w:szCs w:val="26"/>
              </w:rPr>
              <w:t>Филиал «Краснопресненское трамвайное депо» «ГУП , располагается на территории района Строгино по адресу: ул. Твардовского д. 6, корп. 5.</w:t>
            </w:r>
          </w:p>
          <w:p w:rsidR="00897B60" w:rsidRDefault="00897B60" w:rsidP="00055DE1">
            <w:pPr>
              <w:autoSpaceDE w:val="0"/>
              <w:autoSpaceDN w:val="0"/>
              <w:adjustRightInd w:val="0"/>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Тимошенко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Внученко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Скребнев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Марченко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Черница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Павлов Р.Б.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Негапова Л.П.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Миляев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Гуменюк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Пухач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Зюзин Л.Г.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Баулина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Долгушев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Моргунова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Самохина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Топовина Э.В.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Грибков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Громова Л.Т.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Круду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Федоткин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Мосолов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Веденеев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Филиппова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Леньшики Е.Б.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Осипова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Галдин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Криницына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Буяков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Макарова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Степанова Н.Е.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Юдина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Локев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Мамитов З.Н.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Иваншкова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Телицына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Солнцева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Коновалова Н.Г.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Алиев Ш.Ш.</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Грановский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Хромовичев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Гончаров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Сверчков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Годунов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Истомина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Шампарова О.М.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center"/>
              <w:rPr>
                <w:sz w:val="26"/>
                <w:szCs w:val="26"/>
              </w:rPr>
            </w:pPr>
            <w:r>
              <w:rPr>
                <w:sz w:val="26"/>
                <w:szCs w:val="26"/>
              </w:rPr>
              <w:t>Китаева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Муровакова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Проняев И.С.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Зарубицкая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Ребров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Николаев В.К.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Орлов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Акимов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Баженова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Горшков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Морозова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ГорельцеваБ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Никитин Д.М.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Белодедова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Карягин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Зайцева Ю.П.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Журавлев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Шмаков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Максимова Л.Е.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Левушкина Л.С.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Конюшкова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Булгаков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Бугров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Плотников С.Б.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Воробьева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Федосеев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Бурлакова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Стрелкова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Черникова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Киссот 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Алексеев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Челнынцев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Шабушина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Симакин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Клейменова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МучкаевВ.В.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Корнеев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Лопасев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Соловей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Ващилин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Грачикова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Сидорова О.Е.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Жаров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Колябин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Исламов Б.С.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Коновалова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Бурмистрова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Сухорукова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Лукьянова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Кармаев П.О.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Шпакова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Родионов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Щербаков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Климов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C43969" w:rsidRDefault="00897B60" w:rsidP="00055DE1">
            <w:pPr>
              <w:autoSpaceDE w:val="0"/>
              <w:autoSpaceDN w:val="0"/>
              <w:adjustRightInd w:val="0"/>
              <w:rPr>
                <w:sz w:val="26"/>
                <w:szCs w:val="26"/>
              </w:rPr>
            </w:pPr>
            <w:r>
              <w:rPr>
                <w:sz w:val="26"/>
                <w:szCs w:val="26"/>
              </w:rPr>
              <w:t>Козлова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Иванников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Шпаков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F33AB9" w:rsidRDefault="00897B60" w:rsidP="00055DE1">
            <w:pPr>
              <w:autoSpaceDE w:val="0"/>
              <w:autoSpaceDN w:val="0"/>
              <w:adjustRightInd w:val="0"/>
              <w:rPr>
                <w:sz w:val="26"/>
                <w:szCs w:val="26"/>
              </w:rPr>
            </w:pPr>
            <w:r w:rsidRPr="00F33AB9">
              <w:rPr>
                <w:sz w:val="26"/>
                <w:szCs w:val="26"/>
              </w:rPr>
              <w:t>Литком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Умеренкова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Куликов Ю.М.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Черноусов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Онуфрак М.Т.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Кобелев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Проскурикова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Александрова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Вербовая Н.Л.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Севастьянова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Илларионов Б.А.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Зубков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Яковлева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Набоков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Панченко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Гуськов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Богачев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Проскурякова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Куштаев Ж.А.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Каримова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Котова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Тинстукин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Книжук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Секретев П.Д.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Голигузов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Ущербова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Опря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Гумирова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Вьюнова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Тимохин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61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Шмырина М.П.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Кадреева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Филатова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Яшрина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Фомина Е.П.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Комарова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Чернобровкин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Коноваленко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Сысоев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Евтушенко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Герасименко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Юдина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Дениченко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Иванова Т.Л.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Якубовская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Фадеева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Медзвецкий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Антова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Калябьина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Зимина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Петухов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Калимулова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Щетикина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Карова З.В.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Буракова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Кормильцева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Каткова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Мазальская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Сумибаева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Усов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Гаврилова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Ахунзянова Г.Н.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Фензель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Лаврешина Т.С.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Козлова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Хасанова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Игальская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Хивук З.И.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Фроловская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Рыжков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Пятакова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Зубков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Терещук О.Ю.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Боровлева О.И.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Абдулгафарова А.З.</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Хасамуидинов Д.Ф.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Ревкеева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Ревкова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Богатырева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Лебедева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Стопичева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Яковлева М.Л.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Ягупов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Лукьянова Г.Р.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Баев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Лукьянова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Ярунова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Козлова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Купреева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Казаков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Ефимов Г.Н.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Симакина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Ноздрачева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Копейкин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6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Кирсанов А.Р.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Козловский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Щеголинский Т.П.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Овчинникова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Шнейдер Е.О.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Смирнова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Себелева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Витушкин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Смирнов Н.Г.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Макарова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Глухова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Грачев Г.И.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Середа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Ахова Т.Е.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Максименко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Агаларова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Проняева Т.Р.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Климова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Севостьянова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Хрипунова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Дмитриева О.М.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Вашина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Даниленко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Патулов Д.Л.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Хасанова Г.Г.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Кузина О.Д.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Мусинова Ж.Н.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Родионов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Негреева О.Б.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Шарова Е.Б.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Субботин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Сурсинин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Юсин Д.Г.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Губадулин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Тарасова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Пехтерева М.П.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Глинская М.Г.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Панова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Гец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Салимулина Т.Г.</w:t>
            </w:r>
          </w:p>
          <w:p w:rsidR="00897B60" w:rsidRDefault="00897B60" w:rsidP="00055DE1">
            <w:pPr>
              <w:autoSpaceDE w:val="0"/>
              <w:autoSpaceDN w:val="0"/>
              <w:adjustRightInd w:val="0"/>
              <w:rPr>
                <w:sz w:val="26"/>
                <w:szCs w:val="26"/>
              </w:rPr>
            </w:pP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Бондаренко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Бондаренко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Немилостевый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Ракин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Егорова Т.Б.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Самигулина Ф.Г.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Фарафонова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Такташов Х.З.</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Матиохина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Крючков И.Ю.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Витте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Власова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Макаров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Некита Г.Н.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Фензель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Дегтерева Р.П.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Борисова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Богарова Т.Е.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Хасанова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Латышев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Стаховская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Веселов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Кожаева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Одинокова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Швырев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Левченко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Корытникова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Новиков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Филатова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Васильев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Кондратова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Ивлева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Квасова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Чернобровкин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Шевчук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Воробьева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Сушилина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Солнцева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Малинина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Веселова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Васнис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Юревин Т.С.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Жолудев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Филатов М.А.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Голубцов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Алымова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Туаева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Александров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Старостин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Митрюхина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Домикова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Сидорова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Максимушка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Щукина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Олейник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Хазова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Макарсин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Койза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Борисов А.Д.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Волонина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Саранскова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Лукьянов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Гумилюк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Сорокин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Ярулин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Додминогина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Исакова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Пехтеров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Бондаренко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Никандрова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Пухач</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Михайлов Г.И.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Латышев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Черноусов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Стаховская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Киржаев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Крычев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Климова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Набоков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Кордоков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Глушенков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Мартынова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Низамова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Агутин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Зимина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Черникова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Солдатенкова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Акимов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Грачеав Г.Н.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A43587"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A43587" w:rsidRDefault="00897B60" w:rsidP="00055DE1">
            <w:pPr>
              <w:autoSpaceDE w:val="0"/>
              <w:autoSpaceDN w:val="0"/>
              <w:adjustRightInd w:val="0"/>
              <w:rPr>
                <w:color w:val="FF0000"/>
                <w:sz w:val="26"/>
                <w:szCs w:val="26"/>
              </w:rPr>
            </w:pPr>
            <w:r w:rsidRPr="00A43587">
              <w:rPr>
                <w:color w:val="FF0000"/>
                <w:sz w:val="26"/>
                <w:szCs w:val="26"/>
              </w:rPr>
              <w:t>Безменниута</w:t>
            </w:r>
          </w:p>
        </w:tc>
        <w:tc>
          <w:tcPr>
            <w:tcW w:w="6472" w:type="dxa"/>
            <w:vMerge/>
          </w:tcPr>
          <w:p w:rsidR="00897B60" w:rsidRPr="00A43587" w:rsidRDefault="00897B60" w:rsidP="00055DE1">
            <w:pPr>
              <w:autoSpaceDE w:val="0"/>
              <w:autoSpaceDN w:val="0"/>
              <w:adjustRightInd w:val="0"/>
              <w:jc w:val="both"/>
              <w:rPr>
                <w:color w:val="FF0000"/>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Тихомиров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Серегина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Родионова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Григорьев Д.Э.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Овчинников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Леонович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Крылов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Глаголев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Белонольский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Филатов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Дудмин П.И.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Селезнев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Буянов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Суров Д.Е.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Терновых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Долгов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Кокошев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Кваскова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Климанов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Еремушкин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Кормухин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Кораблев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Филатов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Бондаренко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Краснов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Городнов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Кесиченко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Сельдимирова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Олисова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Егорова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Табартова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Осипова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Король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Осипова Т.Ю.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Зиноев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Серов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Олтынбаев Д.М.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Тришкина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Хасанова М.Ф.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Юсупова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Жукова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Волошина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Силантьева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Городнова Л.Е.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Шкляев И.Е.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Лесничкова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Шарпикова И.Г.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Каюнов И.Х.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Ксенофентова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Петренко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Соколова Л.С.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Бабаченок Р.М.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Карпова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Сахно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Липатова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Гаман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Реброва 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Лявчук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Федоряк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Ефремушкина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Кузьмин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Рокенов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3261C5"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F33AB9" w:rsidRDefault="00897B60" w:rsidP="00055DE1">
            <w:pPr>
              <w:autoSpaceDE w:val="0"/>
              <w:autoSpaceDN w:val="0"/>
              <w:adjustRightInd w:val="0"/>
              <w:rPr>
                <w:sz w:val="26"/>
                <w:szCs w:val="26"/>
              </w:rPr>
            </w:pPr>
            <w:r w:rsidRPr="00F33AB9">
              <w:rPr>
                <w:sz w:val="26"/>
                <w:szCs w:val="26"/>
              </w:rPr>
              <w:t xml:space="preserve">Кецонян С.И.  </w:t>
            </w:r>
          </w:p>
        </w:tc>
        <w:tc>
          <w:tcPr>
            <w:tcW w:w="6472" w:type="dxa"/>
            <w:vMerge/>
          </w:tcPr>
          <w:p w:rsidR="00897B60" w:rsidRPr="003261C5" w:rsidRDefault="00897B60" w:rsidP="00055DE1">
            <w:pPr>
              <w:autoSpaceDE w:val="0"/>
              <w:autoSpaceDN w:val="0"/>
              <w:adjustRightInd w:val="0"/>
              <w:jc w:val="both"/>
              <w:rPr>
                <w:color w:val="FF0000"/>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Поспелова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Батищева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Кислова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Бойкобилов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Раков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Исхоисова З.Ш.</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Данилова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Королева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Миронов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Суворова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Наумкина О.Г.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Карташова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Муравьева Н.Ю.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Уксукбаева З.Г.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Назыров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Поляков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Андреев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Мимотенкова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Симонишвили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Сальников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Кузьмин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Борисов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Самохина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Таразанова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Ковалев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Горбенко Н.Г.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Щетиник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Шклоев И.Е.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Журавлев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Киутов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Макаренко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Миленина Р.М.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Желудкова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Макарова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Шеретнева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Щекопкина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Храмцова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Голубкова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Плишина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Федоров Р.Ю.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Белов С.Б.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Шматенко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Лопухин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Дементьева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Кищкин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Кузина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Чернова Ю.С.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Пивоваров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Горелова Л.Е.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Исаев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Суворова И.Л.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Гурьянова Е.М.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Бурдакова О.Л.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Громович Г.С.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Божицкая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Белова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Сочунова О.М.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Серегин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Захаренко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Жуков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Сулейманов Б.М.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Панкин М.Б.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Соловьев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Нагих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Ломтев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Мучаров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Раев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Мозгалев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Алимов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Воробьев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Пугаев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Очередько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Попов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Тимофеев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Нурдинов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Юрашев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Кривченко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Островутов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Пужайкин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Слинченков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Карпов Ф.В.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Федоткин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Вачайкина Т.М.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Сугробова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Петров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Захарова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Матюшинков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Громов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Ковшун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Шабаев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Панфилова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Неролова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Лазарев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Прокудин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Кривенкова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Мезенцева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Судакова З.Г.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Володина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Солдатова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Марусиева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Кулеков М.Ю.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Баканов И.Б.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Ермилова О.К.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Амосова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Федотова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Тыванчук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Семенова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Климов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Воробовая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Онуфрак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Сулецкая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Дусина 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Пригорнев П.И.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Агаларова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Бойко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Макарова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Ксенченко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Король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Смирнова Н.Г.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Коротеева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Трукач Л.Б.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Мигунова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Гордиенко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Авраменко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Еремин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Абазин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Никитулина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Залевский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Комскин Я.А.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Егоров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Такташев Р.Х.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Морусеев М.Ю.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Маркова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Камардин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Матвеева М.Д.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Орехов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Демина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Соколова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Макарова М.Е.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Павлунина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Галдина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Шпилева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Кизнис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Юденков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Камаев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Шакиров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Кулыгич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Borders>
              <w:top w:val="nil"/>
            </w:tcBorders>
          </w:tcPr>
          <w:p w:rsidR="00897B60" w:rsidRDefault="00897B60" w:rsidP="00055DE1">
            <w:pPr>
              <w:autoSpaceDE w:val="0"/>
              <w:autoSpaceDN w:val="0"/>
              <w:adjustRightInd w:val="0"/>
              <w:jc w:val="both"/>
              <w:rPr>
                <w:sz w:val="26"/>
                <w:szCs w:val="26"/>
              </w:rPr>
            </w:pPr>
            <w:r>
              <w:rPr>
                <w:sz w:val="26"/>
                <w:szCs w:val="26"/>
              </w:rPr>
              <w:t>Кузнецова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Зелинская 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Сафина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Ракимкулова Т.К.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Кулисетова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Гусаков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Кукушкин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Глотов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Дешкова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Строшкова Ж.К.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Волкова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Царенкова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Рудаева П.Н.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Игаламова А.О.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Жолудев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Колочкова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Старовойтова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Плетнев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Беляева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Кислицин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Коровин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Несова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Шоломанова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Филатова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Галдин 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Лобчекова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Черкасова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Урядова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Бутомина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Шпакова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Фахриева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Руднев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Герасименко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Семенова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Обухова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Солодухин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Смолякова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Староверова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Малидова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Багрий Т.Н.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Михайлов Н.З.</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Ананьева 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Метелева Я.Б.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Каркусова Т.П.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Абдувахитова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Можикулова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Коротков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Осовских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Тропин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Андреева Л.Б.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Андреева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Алавдинов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Шениева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Сальников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Жамтеев Х.В.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Исаев С.Л.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Петухов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Ефременко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Савельев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Ивенков В.О.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Куланов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Самимулина Т.Г.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Сидорович Р.Г.</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Коллективное обращение членов автостоянки № 66, расположенной на территории района Строгино:</w:t>
            </w:r>
          </w:p>
          <w:p w:rsidR="00897B60" w:rsidRDefault="00897B60" w:rsidP="00055DE1">
            <w:pPr>
              <w:jc w:val="both"/>
              <w:rPr>
                <w:sz w:val="26"/>
                <w:szCs w:val="26"/>
              </w:rPr>
            </w:pPr>
          </w:p>
          <w:p w:rsidR="00897B60" w:rsidRPr="00C55088" w:rsidRDefault="00897B60" w:rsidP="00055DE1">
            <w:pPr>
              <w:jc w:val="both"/>
              <w:rPr>
                <w:sz w:val="26"/>
                <w:szCs w:val="26"/>
              </w:rPr>
            </w:pPr>
            <w:r w:rsidRPr="00C55088">
              <w:rPr>
                <w:sz w:val="26"/>
                <w:szCs w:val="26"/>
              </w:rPr>
              <w:t>Члену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Pr="00C55088" w:rsidRDefault="00897B60" w:rsidP="00055DE1">
            <w:pPr>
              <w:jc w:val="both"/>
              <w:rPr>
                <w:sz w:val="26"/>
                <w:szCs w:val="26"/>
              </w:rPr>
            </w:pPr>
            <w:r w:rsidRPr="00C55088">
              <w:rPr>
                <w:sz w:val="26"/>
                <w:szCs w:val="26"/>
              </w:rPr>
              <w:t>В.В.Травкину</w:t>
            </w:r>
          </w:p>
          <w:p w:rsidR="00897B60" w:rsidRPr="00C55088" w:rsidRDefault="00897B60" w:rsidP="00055DE1">
            <w:pPr>
              <w:jc w:val="both"/>
              <w:rPr>
                <w:sz w:val="26"/>
                <w:szCs w:val="26"/>
              </w:rPr>
            </w:pPr>
            <w:r w:rsidRPr="00C55088">
              <w:rPr>
                <w:sz w:val="26"/>
                <w:szCs w:val="26"/>
              </w:rPr>
              <w:t>от членов автостоянок, расположенных на территории района Строгино</w:t>
            </w:r>
          </w:p>
          <w:p w:rsidR="00897B60" w:rsidRPr="00C55088" w:rsidRDefault="00897B60" w:rsidP="00055DE1">
            <w:pPr>
              <w:jc w:val="center"/>
              <w:rPr>
                <w:sz w:val="26"/>
                <w:szCs w:val="26"/>
              </w:rPr>
            </w:pPr>
          </w:p>
          <w:p w:rsidR="00897B60" w:rsidRPr="00C55088" w:rsidRDefault="00897B60" w:rsidP="00055DE1">
            <w:pPr>
              <w:jc w:val="center"/>
              <w:rPr>
                <w:b/>
                <w:sz w:val="26"/>
                <w:szCs w:val="26"/>
              </w:rPr>
            </w:pPr>
            <w:r w:rsidRPr="00C55088">
              <w:rPr>
                <w:b/>
                <w:sz w:val="26"/>
                <w:szCs w:val="26"/>
              </w:rPr>
              <w:t>Уважаемый Владимир Валерьевич!</w:t>
            </w:r>
          </w:p>
          <w:p w:rsidR="00897B60" w:rsidRPr="00C55088" w:rsidRDefault="00897B60" w:rsidP="00055DE1">
            <w:pPr>
              <w:jc w:val="center"/>
              <w:rPr>
                <w:sz w:val="26"/>
                <w:szCs w:val="26"/>
              </w:rPr>
            </w:pPr>
          </w:p>
          <w:p w:rsidR="00897B60" w:rsidRPr="00C55088" w:rsidRDefault="00897B60" w:rsidP="00055DE1">
            <w:pPr>
              <w:ind w:firstLine="708"/>
              <w:jc w:val="both"/>
              <w:rPr>
                <w:b/>
                <w:sz w:val="26"/>
                <w:szCs w:val="26"/>
              </w:rPr>
            </w:pPr>
            <w:r w:rsidRPr="00C55088">
              <w:rPr>
                <w:b/>
                <w:sz w:val="26"/>
                <w:szCs w:val="26"/>
              </w:rPr>
              <w:t>29.10.2013 года на территории района Строгино пройдут публичные слушания по рассмотрению «Проекта планировки участка линейного объекта улично-дорожной сети – МКАД. Участок от Звенигородского проспекта до Волоколамского шоссе».</w:t>
            </w:r>
          </w:p>
          <w:p w:rsidR="00897B60" w:rsidRPr="00C55088" w:rsidRDefault="00897B60" w:rsidP="00055DE1">
            <w:pPr>
              <w:ind w:firstLine="708"/>
              <w:jc w:val="both"/>
              <w:rPr>
                <w:sz w:val="26"/>
                <w:szCs w:val="26"/>
              </w:rPr>
            </w:pPr>
            <w:r w:rsidRPr="00C55088">
              <w:rPr>
                <w:sz w:val="26"/>
                <w:szCs w:val="26"/>
              </w:rPr>
              <w:t xml:space="preserve">В связи с тем, что невозможно выслушать мнение каждого человека, мы, автомобилисты района Строгино, люди, непосредственно знающие все трудности передвижения по нашим дорогам не понаслышке, решили обратиться к Вам письменно. </w:t>
            </w:r>
          </w:p>
          <w:p w:rsidR="00897B60" w:rsidRPr="00C55088" w:rsidRDefault="00897B60" w:rsidP="00055DE1">
            <w:pPr>
              <w:ind w:firstLine="708"/>
              <w:jc w:val="both"/>
              <w:rPr>
                <w:sz w:val="26"/>
                <w:szCs w:val="26"/>
              </w:rPr>
            </w:pPr>
            <w:r w:rsidRPr="00C55088">
              <w:rPr>
                <w:sz w:val="26"/>
                <w:szCs w:val="26"/>
              </w:rPr>
              <w:t xml:space="preserve">Мы ознакомились с планом реконструкции МКАД и считаем выполнение данных работ давно назревшим и необходимым фактом. Всем понятно, что пока наша столица будет считаться резиновой и по её дорогам будут колесить годами полчища иногородних машин, тормозя движение, не платя налоги и штрафы, бесплатно и нещадно их эксплуатируя, любые строительства и реконструкции будут носить характер полумер. </w:t>
            </w:r>
          </w:p>
          <w:p w:rsidR="00897B60" w:rsidRPr="00C55088" w:rsidRDefault="00897B60" w:rsidP="00055DE1">
            <w:pPr>
              <w:ind w:firstLine="708"/>
              <w:jc w:val="both"/>
              <w:rPr>
                <w:b/>
                <w:sz w:val="26"/>
                <w:szCs w:val="26"/>
              </w:rPr>
            </w:pPr>
            <w:r w:rsidRPr="00C55088">
              <w:rPr>
                <w:sz w:val="26"/>
                <w:szCs w:val="26"/>
              </w:rPr>
              <w:t xml:space="preserve">Но, всё – таки, в надежде на светлое будущее на дорогах , а пока, хоть на какое-то улучшение ситуации на дорогах Москвы, </w:t>
            </w:r>
            <w:r w:rsidRPr="00C55088">
              <w:rPr>
                <w:b/>
                <w:sz w:val="26"/>
                <w:szCs w:val="26"/>
              </w:rPr>
              <w:t>мы, полностью поддерживаем саму идею реконструкции МКАД и Проект планировки участка линейного объекта улично-дорожной сети – МКАД (Учас</w:t>
            </w:r>
            <w:r>
              <w:rPr>
                <w:b/>
                <w:sz w:val="26"/>
                <w:szCs w:val="26"/>
              </w:rPr>
              <w:t>ток от Звенигородского шоссе</w:t>
            </w:r>
            <w:r w:rsidRPr="00C55088">
              <w:rPr>
                <w:b/>
                <w:sz w:val="26"/>
                <w:szCs w:val="26"/>
              </w:rPr>
              <w:t xml:space="preserve"> до Волоколамского шоссе) и хотели бы внести свои предложения по улучшению плана реконструкции МКАД. </w:t>
            </w:r>
          </w:p>
          <w:p w:rsidR="00897B60" w:rsidRDefault="00897B60" w:rsidP="00055DE1">
            <w:pPr>
              <w:ind w:firstLine="708"/>
              <w:jc w:val="both"/>
              <w:rPr>
                <w:sz w:val="26"/>
                <w:szCs w:val="26"/>
              </w:rPr>
            </w:pPr>
          </w:p>
          <w:p w:rsidR="00897B60" w:rsidRPr="00C55088" w:rsidRDefault="00897B60" w:rsidP="00055DE1">
            <w:pPr>
              <w:ind w:firstLine="708"/>
              <w:jc w:val="both"/>
              <w:rPr>
                <w:sz w:val="26"/>
                <w:szCs w:val="26"/>
              </w:rPr>
            </w:pPr>
            <w:r w:rsidRPr="00C55088">
              <w:rPr>
                <w:sz w:val="26"/>
                <w:szCs w:val="26"/>
              </w:rPr>
              <w:t>Не секрет, что район Строгино имеет всего две дороги: одну через Щукинский мост, другую - через Мякининскую эстакаду. На самом деле это очень серьёзный капкан для района с населением близким к миллиону. Поэтому мы предлагаем:</w:t>
            </w:r>
          </w:p>
          <w:p w:rsidR="00897B60" w:rsidRPr="00C55088" w:rsidRDefault="00897B60" w:rsidP="00055DE1">
            <w:pPr>
              <w:jc w:val="both"/>
              <w:rPr>
                <w:sz w:val="26"/>
                <w:szCs w:val="26"/>
              </w:rPr>
            </w:pPr>
            <w:r w:rsidRPr="00C55088">
              <w:rPr>
                <w:sz w:val="26"/>
                <w:szCs w:val="26"/>
              </w:rPr>
              <w:t>- обязательно расширить Мякининский мост и выполнить многоуровневую развязку, исключающую пересечение потоков.</w:t>
            </w:r>
          </w:p>
          <w:p w:rsidR="00897B60" w:rsidRPr="00C55088" w:rsidRDefault="00897B60" w:rsidP="00055DE1">
            <w:pPr>
              <w:jc w:val="both"/>
              <w:rPr>
                <w:sz w:val="26"/>
                <w:szCs w:val="26"/>
              </w:rPr>
            </w:pPr>
            <w:r w:rsidRPr="00C55088">
              <w:rPr>
                <w:sz w:val="26"/>
                <w:szCs w:val="26"/>
              </w:rPr>
              <w:t>- на предполагаемой развязке, в районе ул. Таллинской, добавить выезд с ул.Таллинской на внешнюю сторону МКАД, в связи с чем, получится полноценная развязка, а не только съезд на рынок «Синдика» и разворот на МКАДе;</w:t>
            </w:r>
          </w:p>
          <w:p w:rsidR="00897B60" w:rsidRPr="00C55088" w:rsidRDefault="00897B60" w:rsidP="00055DE1">
            <w:pPr>
              <w:jc w:val="both"/>
              <w:rPr>
                <w:sz w:val="26"/>
                <w:szCs w:val="26"/>
              </w:rPr>
            </w:pPr>
            <w:r w:rsidRPr="00C55088">
              <w:rPr>
                <w:sz w:val="26"/>
                <w:szCs w:val="26"/>
              </w:rPr>
              <w:t>- предусмотреть въезд-выезд из (в) на территорию автостоянок №№ 66, 109 и Технопарк «Орбита», с обустройством кругового движения;</w:t>
            </w:r>
          </w:p>
          <w:p w:rsidR="00897B60" w:rsidRPr="00C55088" w:rsidRDefault="00897B60" w:rsidP="00055DE1">
            <w:pPr>
              <w:jc w:val="both"/>
              <w:rPr>
                <w:sz w:val="26"/>
                <w:szCs w:val="26"/>
              </w:rPr>
            </w:pPr>
            <w:r w:rsidRPr="00C55088">
              <w:rPr>
                <w:sz w:val="26"/>
                <w:szCs w:val="26"/>
              </w:rPr>
              <w:t>- все въезды в Строгино необходимо выполнить строго с полосами торможения, а выезды из Строгино - строго с полосами разгона.</w:t>
            </w:r>
          </w:p>
          <w:p w:rsidR="00897B60" w:rsidRPr="00C55088" w:rsidRDefault="00897B60" w:rsidP="00055DE1">
            <w:pPr>
              <w:jc w:val="both"/>
              <w:rPr>
                <w:sz w:val="26"/>
                <w:szCs w:val="26"/>
              </w:rPr>
            </w:pPr>
            <w:r w:rsidRPr="00C55088">
              <w:rPr>
                <w:sz w:val="26"/>
                <w:szCs w:val="26"/>
              </w:rPr>
              <w:t>- так же, необходимо выполнить вдоль МКАД площадки для вынужденных остановок автотранспорта.</w:t>
            </w:r>
          </w:p>
          <w:p w:rsidR="00897B60" w:rsidRPr="00C55088" w:rsidRDefault="00897B60" w:rsidP="00055DE1">
            <w:pPr>
              <w:jc w:val="both"/>
              <w:rPr>
                <w:sz w:val="26"/>
                <w:szCs w:val="26"/>
              </w:rPr>
            </w:pPr>
            <w:r w:rsidRPr="00C55088">
              <w:rPr>
                <w:sz w:val="26"/>
                <w:szCs w:val="26"/>
              </w:rPr>
              <w:t>- предусмотреть места с расположением аппаратов вызова службы спасения. - расположение АЗС и торговых точек не должны служить обременением движению автотранспорта.</w:t>
            </w:r>
          </w:p>
          <w:p w:rsidR="00897B60" w:rsidRPr="00C55088" w:rsidRDefault="00897B60" w:rsidP="00055DE1">
            <w:pPr>
              <w:jc w:val="both"/>
              <w:rPr>
                <w:sz w:val="26"/>
                <w:szCs w:val="26"/>
              </w:rPr>
            </w:pPr>
          </w:p>
          <w:p w:rsidR="00897B60" w:rsidRPr="00C55088" w:rsidRDefault="00897B60" w:rsidP="00055DE1">
            <w:pPr>
              <w:ind w:firstLine="708"/>
              <w:jc w:val="both"/>
              <w:rPr>
                <w:sz w:val="26"/>
                <w:szCs w:val="26"/>
              </w:rPr>
            </w:pPr>
            <w:r w:rsidRPr="00C55088">
              <w:rPr>
                <w:sz w:val="26"/>
                <w:szCs w:val="26"/>
              </w:rPr>
              <w:t>Уважаемый Владимир Валерьевич, мы те, кто принял участие в написании данного письма с предложениями, не ставили своей целью сбор подписей в виде голосования "за" или "против". Мы просто внесли свои, коллективно выработанные мысли, для улучшения планируемой реконструкции МКАД в районе Строгино. Мы здесь живём, мы здесь ежедневно рулим. Мы хотим ,что бы было комфортней строгинцам и тем, кто сюда завернёт и вывернет с хорошим настроением.</w:t>
            </w:r>
          </w:p>
          <w:p w:rsidR="00897B60" w:rsidRPr="00C55088" w:rsidRDefault="00897B60" w:rsidP="00055DE1">
            <w:pPr>
              <w:ind w:firstLine="708"/>
              <w:jc w:val="both"/>
              <w:rPr>
                <w:sz w:val="26"/>
                <w:szCs w:val="26"/>
              </w:rPr>
            </w:pPr>
            <w:r w:rsidRPr="00C55088">
              <w:rPr>
                <w:sz w:val="26"/>
                <w:szCs w:val="26"/>
              </w:rPr>
              <w:t xml:space="preserve">В обсуждении и выработке предложений приняли участие около трёхсот профессиональных автолюбителей Местной общественной организации "Объединение автомобилистов" и членов МГСА. </w:t>
            </w:r>
          </w:p>
          <w:p w:rsidR="00897B60" w:rsidRPr="00C55088" w:rsidRDefault="00897B60" w:rsidP="00055DE1">
            <w:pPr>
              <w:jc w:val="both"/>
              <w:rPr>
                <w:sz w:val="26"/>
                <w:szCs w:val="26"/>
              </w:rPr>
            </w:pPr>
          </w:p>
          <w:p w:rsidR="00897B60" w:rsidRPr="00C55088" w:rsidRDefault="00897B60" w:rsidP="00055DE1">
            <w:pPr>
              <w:jc w:val="both"/>
              <w:rPr>
                <w:sz w:val="26"/>
                <w:szCs w:val="26"/>
              </w:rPr>
            </w:pPr>
            <w:r w:rsidRPr="00C55088">
              <w:rPr>
                <w:sz w:val="26"/>
                <w:szCs w:val="26"/>
              </w:rPr>
              <w:tab/>
            </w:r>
            <w:r w:rsidRPr="000401DA">
              <w:rPr>
                <w:sz w:val="26"/>
                <w:szCs w:val="26"/>
              </w:rPr>
              <w:t>Просим учесть все наши голоса при принятии решения о целесообразности проведения предложенных мероприятий по реконструкции МКАД, участка от Звенигородского проспекта до Волоколамского шоссе</w:t>
            </w:r>
            <w:r w:rsidRPr="00C55088">
              <w:rPr>
                <w:sz w:val="26"/>
                <w:szCs w:val="26"/>
              </w:rPr>
              <w:t>, согласно изученным материалам в период проведения экспозиции, а также просим учесть рассмотреть возможность внесения корректив с учетом наших предложений.</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Саламатин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Колотуша Г.М.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Свечников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Лякин Б.В.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Шагинов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Кротов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Дольников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Волчинский Ю.Я.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Алтохов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Котов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Щелкунова Т.Н.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Анушенко И.С.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Маричев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Чудин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Чижиков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Липко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Ереметова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Бахтин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Урбанский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Гаврилян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Жеулин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Оводев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Назарян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Мокиевская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Маяков Л.Б.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Мизинов С.Л.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Метлов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Дольников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Егорчев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Новиков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Куприянов И.С.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Василевский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Соловьев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Кисель Д.Г.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Червяков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Филатов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Селихов Ю.И.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Иванов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Токарев Р.Ф.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Попова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Лилицких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Трухан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Мистенева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Аваков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Волчинский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Александров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Жильцов Г.И.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Ивашкин К.Д.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Саксин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Зовидов О.И.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Курбанов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Плахов М.П.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Каширских Г.М.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Прошин М.М.</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 xml:space="preserve">ООО «Строгинский квас», </w:t>
            </w:r>
            <w:r w:rsidRPr="00C55088">
              <w:rPr>
                <w:rFonts w:ascii="Times New Roman" w:hAnsi="Times New Roman"/>
                <w:sz w:val="26"/>
                <w:szCs w:val="26"/>
              </w:rPr>
              <w:t xml:space="preserve"> расположенной на территории района Строгино:</w:t>
            </w:r>
          </w:p>
          <w:p w:rsidR="00897B60" w:rsidRDefault="00897B60" w:rsidP="00055DE1">
            <w:pPr>
              <w:jc w:val="both"/>
              <w:rPr>
                <w:sz w:val="26"/>
                <w:szCs w:val="26"/>
              </w:rPr>
            </w:pPr>
          </w:p>
          <w:p w:rsidR="00897B60" w:rsidRDefault="00897B60" w:rsidP="00055DE1">
            <w:pPr>
              <w:jc w:val="both"/>
              <w:rPr>
                <w:sz w:val="26"/>
                <w:szCs w:val="26"/>
              </w:rPr>
            </w:pPr>
            <w:r>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ООО «Строгинский квас».</w:t>
            </w:r>
          </w:p>
          <w:p w:rsidR="00897B60" w:rsidRDefault="00897B60" w:rsidP="00055DE1">
            <w:pPr>
              <w:jc w:val="both"/>
              <w:rPr>
                <w:sz w:val="26"/>
                <w:szCs w:val="26"/>
              </w:rPr>
            </w:pPr>
            <w:r>
              <w:rPr>
                <w:sz w:val="26"/>
                <w:szCs w:val="26"/>
              </w:rPr>
              <w:t>Наша организация, располагается на территории района Строгино по адресу: Строгинский бульвар, д.23.</w:t>
            </w: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jc w:val="both"/>
              <w:rPr>
                <w:sz w:val="26"/>
                <w:szCs w:val="26"/>
              </w:rPr>
            </w:pPr>
            <w:r>
              <w:rPr>
                <w:sz w:val="26"/>
                <w:szCs w:val="26"/>
              </w:rPr>
              <w:t>Учитывая изложенное, просим учесть наши голоса в ходе проведения обсуждения по проекту.</w:t>
            </w:r>
          </w:p>
          <w:p w:rsidR="00897B60" w:rsidRPr="00C55088" w:rsidRDefault="00897B60" w:rsidP="00055DE1">
            <w:pPr>
              <w:jc w:val="both"/>
              <w:rPr>
                <w:sz w:val="26"/>
                <w:szCs w:val="26"/>
              </w:rPr>
            </w:pPr>
          </w:p>
          <w:p w:rsidR="00897B60" w:rsidRPr="0058430A" w:rsidRDefault="00897B60" w:rsidP="00055DE1">
            <w:pPr>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Мингбоев У.М.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Липкин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Молодцова И.С.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Кравченко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Белова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Нестеркин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Иващук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Сафиуллов Р.И.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Догбихса Г.К.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Сухаид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Григорьева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Силуянова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Рустамов Х.Ю.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Волков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Сухариннов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Русаков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Березовская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Кузнецова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Пашков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Панченко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Голубев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Вержбович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Трофимова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Горбунова В.П.</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Коллективное обращение представителей ООО «ИЛМАС» (мастерская по ремонту обуви).</w:t>
            </w:r>
          </w:p>
          <w:p w:rsidR="00897B60" w:rsidRDefault="00897B60" w:rsidP="00055DE1">
            <w:pPr>
              <w:jc w:val="both"/>
              <w:rPr>
                <w:sz w:val="26"/>
                <w:szCs w:val="26"/>
              </w:rPr>
            </w:pPr>
            <w:r>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ООО «ИЛМАС».</w:t>
            </w:r>
          </w:p>
          <w:p w:rsidR="00897B60" w:rsidRDefault="00897B60" w:rsidP="00055DE1">
            <w:pPr>
              <w:jc w:val="both"/>
              <w:rPr>
                <w:sz w:val="26"/>
                <w:szCs w:val="26"/>
              </w:rPr>
            </w:pPr>
            <w:r>
              <w:rPr>
                <w:sz w:val="26"/>
                <w:szCs w:val="26"/>
              </w:rPr>
              <w:t>Наша организация, располагается на территории района Строгино по адресу: УЛ.Таллинская, д.17, корп.1.</w:t>
            </w: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jc w:val="both"/>
              <w:rPr>
                <w:sz w:val="26"/>
                <w:szCs w:val="26"/>
              </w:rPr>
            </w:pPr>
            <w:r>
              <w:rPr>
                <w:sz w:val="26"/>
                <w:szCs w:val="26"/>
              </w:rPr>
              <w:t>Учитывая изложенное, просим учесть наши 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Анохина Л.П.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Жутаева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Титоренко П.Г.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Браминова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Степанова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Моисеева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Татаринова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Шилунова Е.Ю.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Алдоева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Самойлова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Цыбулина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both"/>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Ягодина М.Н.</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«ЕРШОВА ГАЛИНА ПЕТРОВНА»</w:t>
            </w:r>
          </w:p>
          <w:p w:rsidR="00897B60" w:rsidRDefault="00897B60" w:rsidP="00055DE1">
            <w:pPr>
              <w:pStyle w:val="PlainText"/>
              <w:jc w:val="both"/>
              <w:rPr>
                <w:rFonts w:ascii="Times New Roman" w:hAnsi="Times New Roman"/>
                <w:sz w:val="26"/>
                <w:szCs w:val="26"/>
              </w:rPr>
            </w:pPr>
            <w:r w:rsidRPr="00AF240E">
              <w:rPr>
                <w:rFonts w:ascii="Times New Roman" w:hAnsi="Times New Roman"/>
                <w:sz w:val="26"/>
                <w:szCs w:val="26"/>
              </w:rPr>
              <w:t>Наша организация, располагается на территории района Строгино п</w:t>
            </w:r>
            <w:r>
              <w:rPr>
                <w:rFonts w:ascii="Times New Roman" w:hAnsi="Times New Roman"/>
                <w:sz w:val="26"/>
                <w:szCs w:val="26"/>
              </w:rPr>
              <w:t>о адресу: ул</w:t>
            </w:r>
            <w:r w:rsidRPr="00AF240E">
              <w:rPr>
                <w:rFonts w:ascii="Times New Roman" w:hAnsi="Times New Roman"/>
                <w:sz w:val="26"/>
                <w:szCs w:val="26"/>
              </w:rPr>
              <w:t>.Таллинская, д.</w:t>
            </w:r>
            <w:r>
              <w:rPr>
                <w:rFonts w:ascii="Times New Roman" w:hAnsi="Times New Roman"/>
                <w:sz w:val="26"/>
                <w:szCs w:val="26"/>
              </w:rPr>
              <w:t>26.</w:t>
            </w:r>
          </w:p>
          <w:p w:rsidR="00897B60" w:rsidRPr="00AF240E" w:rsidRDefault="00897B60" w:rsidP="00055DE1">
            <w:pPr>
              <w:pStyle w:val="PlainText"/>
              <w:rPr>
                <w:rFonts w:ascii="Times New Roman" w:hAnsi="Times New Roman"/>
                <w:sz w:val="26"/>
                <w:szCs w:val="26"/>
              </w:rPr>
            </w:pPr>
            <w:r w:rsidRPr="00AF240E">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AF240E" w:rsidRDefault="00897B60" w:rsidP="00055DE1">
            <w:pPr>
              <w:pStyle w:val="PlainText"/>
              <w:rPr>
                <w:rFonts w:ascii="Times New Roman" w:hAnsi="Times New Roman"/>
                <w:sz w:val="26"/>
                <w:szCs w:val="26"/>
              </w:rPr>
            </w:pPr>
            <w:r w:rsidRPr="00AF240E">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Попова З.А.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Игрунова О.П.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Попов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Ершова Г.П.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Кудряшова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Серова О.П.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Родованская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Шипанов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Суиков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Землякова Л.Н.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Ласточкина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Соседкин В.И.</w:t>
            </w:r>
          </w:p>
        </w:tc>
        <w:tc>
          <w:tcPr>
            <w:tcW w:w="6472" w:type="dxa"/>
            <w:vMerge w:val="restart"/>
          </w:tcPr>
          <w:p w:rsidR="00897B60" w:rsidRPr="00D04856" w:rsidRDefault="00897B60" w:rsidP="00055DE1">
            <w:pPr>
              <w:pStyle w:val="PlainText"/>
              <w:rPr>
                <w:rFonts w:ascii="Times New Roman" w:hAnsi="Times New Roman"/>
                <w:sz w:val="26"/>
                <w:szCs w:val="26"/>
              </w:rPr>
            </w:pPr>
            <w:r w:rsidRPr="00D04856">
              <w:rPr>
                <w:rFonts w:ascii="Times New Roman" w:hAnsi="Times New Roman"/>
                <w:sz w:val="26"/>
                <w:szCs w:val="26"/>
              </w:rPr>
              <w:t xml:space="preserve">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w:t>
            </w:r>
            <w:r>
              <w:rPr>
                <w:rFonts w:ascii="Times New Roman" w:hAnsi="Times New Roman"/>
                <w:sz w:val="26"/>
                <w:szCs w:val="26"/>
              </w:rPr>
              <w:t>ООО</w:t>
            </w:r>
            <w:r w:rsidRPr="00D04856">
              <w:rPr>
                <w:rFonts w:ascii="Times New Roman" w:hAnsi="Times New Roman"/>
                <w:sz w:val="26"/>
                <w:szCs w:val="26"/>
              </w:rPr>
              <w:t xml:space="preserve"> «</w:t>
            </w:r>
            <w:r>
              <w:rPr>
                <w:rFonts w:ascii="Times New Roman" w:hAnsi="Times New Roman"/>
                <w:sz w:val="26"/>
                <w:szCs w:val="26"/>
              </w:rPr>
              <w:t>ГУДС</w:t>
            </w:r>
            <w:r w:rsidRPr="00D04856">
              <w:rPr>
                <w:rFonts w:ascii="Times New Roman" w:hAnsi="Times New Roman"/>
                <w:sz w:val="26"/>
                <w:szCs w:val="26"/>
              </w:rPr>
              <w:t>»</w:t>
            </w:r>
          </w:p>
          <w:p w:rsidR="00897B60" w:rsidRPr="00D04856" w:rsidRDefault="00897B60" w:rsidP="00055DE1">
            <w:pPr>
              <w:pStyle w:val="PlainText"/>
              <w:rPr>
                <w:rFonts w:ascii="Times New Roman" w:hAnsi="Times New Roman"/>
                <w:sz w:val="26"/>
                <w:szCs w:val="26"/>
              </w:rPr>
            </w:pPr>
            <w:r w:rsidRPr="00D04856">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D04856" w:rsidRDefault="00897B60" w:rsidP="00055DE1">
            <w:pPr>
              <w:pStyle w:val="PlainText"/>
              <w:jc w:val="both"/>
              <w:rPr>
                <w:rFonts w:ascii="Times New Roman" w:hAnsi="Times New Roman"/>
                <w:sz w:val="26"/>
                <w:szCs w:val="26"/>
              </w:rPr>
            </w:pPr>
            <w:r w:rsidRPr="00D04856">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DE33E4" w:rsidRDefault="00897B60" w:rsidP="00055DE1">
            <w:pPr>
              <w:pStyle w:val="PlainText"/>
              <w:jc w:val="both"/>
              <w:rPr>
                <w:rFonts w:ascii="Times New Roman" w:hAnsi="Times New Roman"/>
                <w:sz w:val="26"/>
                <w:szCs w:val="26"/>
              </w:rPr>
            </w:pPr>
            <w:r w:rsidRPr="00D04856">
              <w:rPr>
                <w:rFonts w:ascii="Times New Roman" w:hAnsi="Times New Roman"/>
                <w:sz w:val="26"/>
                <w:szCs w:val="26"/>
              </w:rPr>
              <w:t xml:space="preserve">Учитывая изложенное, просим учесть наши </w:t>
            </w:r>
            <w:r w:rsidRPr="00DE33E4">
              <w:rPr>
                <w:rFonts w:ascii="Times New Roman" w:hAnsi="Times New Roman"/>
                <w:sz w:val="26"/>
                <w:szCs w:val="26"/>
              </w:rPr>
              <w:t>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Комарова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Кокоева Р.Г.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Петросян Г.Л.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Авагян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Паладюк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Ремизова И.Д.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Камышев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Клейменов С.А.</w:t>
            </w:r>
          </w:p>
        </w:tc>
        <w:tc>
          <w:tcPr>
            <w:tcW w:w="6472" w:type="dxa"/>
            <w:vMerge w:val="restart"/>
          </w:tcPr>
          <w:p w:rsidR="00897B60" w:rsidRPr="004D34DB" w:rsidRDefault="00897B60" w:rsidP="00055DE1">
            <w:pPr>
              <w:pStyle w:val="PlainText"/>
              <w:jc w:val="both"/>
              <w:rPr>
                <w:rFonts w:ascii="Times New Roman" w:hAnsi="Times New Roman"/>
                <w:sz w:val="26"/>
                <w:szCs w:val="26"/>
              </w:rPr>
            </w:pPr>
            <w:r w:rsidRPr="004D34DB">
              <w:rPr>
                <w:rFonts w:ascii="Times New Roman" w:hAnsi="Times New Roman"/>
                <w:sz w:val="26"/>
                <w:szCs w:val="26"/>
              </w:rPr>
              <w:t xml:space="preserve">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w:t>
            </w:r>
            <w:r>
              <w:rPr>
                <w:rFonts w:ascii="Times New Roman" w:hAnsi="Times New Roman"/>
                <w:sz w:val="26"/>
                <w:szCs w:val="26"/>
              </w:rPr>
              <w:t>ИП</w:t>
            </w:r>
            <w:r w:rsidRPr="004D34DB">
              <w:rPr>
                <w:rFonts w:ascii="Times New Roman" w:hAnsi="Times New Roman"/>
                <w:sz w:val="26"/>
                <w:szCs w:val="26"/>
              </w:rPr>
              <w:t xml:space="preserve"> «</w:t>
            </w:r>
            <w:r>
              <w:rPr>
                <w:rFonts w:ascii="Times New Roman" w:hAnsi="Times New Roman"/>
                <w:sz w:val="26"/>
                <w:szCs w:val="26"/>
              </w:rPr>
              <w:t>Клейменовой Е.Н.</w:t>
            </w:r>
            <w:r w:rsidRPr="004D34DB">
              <w:rPr>
                <w:rFonts w:ascii="Times New Roman" w:hAnsi="Times New Roman"/>
                <w:sz w:val="26"/>
                <w:szCs w:val="26"/>
              </w:rPr>
              <w:t>»</w:t>
            </w:r>
          </w:p>
          <w:p w:rsidR="00897B60" w:rsidRPr="004D34DB" w:rsidRDefault="00897B60" w:rsidP="00055DE1">
            <w:pPr>
              <w:pStyle w:val="PlainText"/>
              <w:jc w:val="both"/>
              <w:rPr>
                <w:rFonts w:ascii="Times New Roman" w:hAnsi="Times New Roman"/>
                <w:sz w:val="26"/>
                <w:szCs w:val="26"/>
              </w:rPr>
            </w:pPr>
            <w:r w:rsidRPr="004D34DB">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4D34DB" w:rsidRDefault="00897B60" w:rsidP="00055DE1">
            <w:pPr>
              <w:pStyle w:val="PlainText"/>
              <w:rPr>
                <w:rFonts w:ascii="Times New Roman" w:hAnsi="Times New Roman"/>
                <w:sz w:val="26"/>
                <w:szCs w:val="26"/>
              </w:rPr>
            </w:pPr>
            <w:r w:rsidRPr="004D34DB">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4D34DB">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Комнулина Ч.А.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Козырева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Цаголова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Сояпин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Першинова Т.Н.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Толмачева Н.Ф.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Мешкова Л.В.</w:t>
            </w:r>
          </w:p>
        </w:tc>
        <w:tc>
          <w:tcPr>
            <w:tcW w:w="6472" w:type="dxa"/>
            <w:vMerge w:val="restart"/>
          </w:tcPr>
          <w:p w:rsidR="00897B60" w:rsidRPr="004D34DB" w:rsidRDefault="00897B60" w:rsidP="00055DE1">
            <w:pPr>
              <w:pStyle w:val="PlainText"/>
              <w:rPr>
                <w:rFonts w:ascii="Times New Roman" w:hAnsi="Times New Roman"/>
                <w:sz w:val="26"/>
                <w:szCs w:val="26"/>
              </w:rPr>
            </w:pPr>
            <w:r w:rsidRPr="004D34DB">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w:t>
            </w:r>
            <w:r>
              <w:rPr>
                <w:rFonts w:ascii="Times New Roman" w:hAnsi="Times New Roman"/>
                <w:sz w:val="26"/>
                <w:szCs w:val="26"/>
              </w:rPr>
              <w:t>Мешков А.В.</w:t>
            </w:r>
            <w:r w:rsidRPr="004D34DB">
              <w:rPr>
                <w:rFonts w:ascii="Times New Roman" w:hAnsi="Times New Roman"/>
                <w:sz w:val="26"/>
                <w:szCs w:val="26"/>
              </w:rPr>
              <w:t>»</w:t>
            </w:r>
          </w:p>
          <w:p w:rsidR="00897B60" w:rsidRPr="004D34DB" w:rsidRDefault="00897B60" w:rsidP="00055DE1">
            <w:pPr>
              <w:pStyle w:val="PlainText"/>
              <w:rPr>
                <w:rFonts w:ascii="Times New Roman" w:hAnsi="Times New Roman"/>
                <w:sz w:val="26"/>
                <w:szCs w:val="26"/>
              </w:rPr>
            </w:pPr>
            <w:r w:rsidRPr="004D34DB">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4D34DB" w:rsidRDefault="00897B60" w:rsidP="00055DE1">
            <w:pPr>
              <w:pStyle w:val="PlainText"/>
              <w:jc w:val="both"/>
              <w:rPr>
                <w:rFonts w:ascii="Times New Roman" w:hAnsi="Times New Roman"/>
                <w:sz w:val="26"/>
                <w:szCs w:val="26"/>
              </w:rPr>
            </w:pPr>
            <w:r w:rsidRPr="004D34DB">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4D34DB">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Мешков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Пилюгина К.Н.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Даллинин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Михеева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Королева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Санникова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Усов И.Г.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035C31" w:rsidRDefault="00897B60" w:rsidP="00055DE1">
            <w:pPr>
              <w:autoSpaceDE w:val="0"/>
              <w:autoSpaceDN w:val="0"/>
              <w:adjustRightInd w:val="0"/>
              <w:jc w:val="both"/>
              <w:rPr>
                <w:sz w:val="26"/>
                <w:szCs w:val="26"/>
              </w:rPr>
            </w:pPr>
            <w:r>
              <w:rPr>
                <w:sz w:val="26"/>
                <w:szCs w:val="26"/>
              </w:rPr>
              <w:t>Иванова Л.Н.</w:t>
            </w:r>
          </w:p>
        </w:tc>
        <w:tc>
          <w:tcPr>
            <w:tcW w:w="6472" w:type="dxa"/>
            <w:vMerge w:val="restart"/>
          </w:tcPr>
          <w:p w:rsidR="00897B60" w:rsidRPr="00035C31" w:rsidRDefault="00897B60" w:rsidP="00055DE1">
            <w:pPr>
              <w:pStyle w:val="PlainText"/>
              <w:rPr>
                <w:rFonts w:ascii="Times New Roman" w:hAnsi="Times New Roman"/>
                <w:sz w:val="26"/>
                <w:szCs w:val="26"/>
              </w:rPr>
            </w:pPr>
            <w:r w:rsidRPr="00035C31">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w:t>
            </w:r>
            <w:r>
              <w:rPr>
                <w:rFonts w:ascii="Times New Roman" w:hAnsi="Times New Roman"/>
                <w:sz w:val="26"/>
                <w:szCs w:val="26"/>
              </w:rPr>
              <w:t>ИВАНОВА ЛЮДМИЛА НИКОЛАЕВНА</w:t>
            </w:r>
            <w:r w:rsidRPr="00035C31">
              <w:rPr>
                <w:rFonts w:ascii="Times New Roman" w:hAnsi="Times New Roman"/>
                <w:sz w:val="26"/>
                <w:szCs w:val="26"/>
              </w:rPr>
              <w:t>»</w:t>
            </w:r>
          </w:p>
          <w:p w:rsidR="00897B60" w:rsidRPr="00035C31" w:rsidRDefault="00897B60" w:rsidP="00055DE1">
            <w:pPr>
              <w:pStyle w:val="PlainText"/>
              <w:rPr>
                <w:rFonts w:ascii="Times New Roman" w:hAnsi="Times New Roman"/>
                <w:sz w:val="26"/>
                <w:szCs w:val="26"/>
              </w:rPr>
            </w:pPr>
            <w:r w:rsidRPr="00035C31">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035C31" w:rsidRDefault="00897B60" w:rsidP="00055DE1">
            <w:pPr>
              <w:pStyle w:val="PlainText"/>
              <w:rPr>
                <w:rFonts w:ascii="Times New Roman" w:hAnsi="Times New Roman"/>
                <w:sz w:val="26"/>
                <w:szCs w:val="26"/>
              </w:rPr>
            </w:pPr>
            <w:r w:rsidRPr="00035C31">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035C31">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Гончарук Т.С.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Шароб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Лавров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both"/>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Нечепоренко Л.Я.</w:t>
            </w:r>
          </w:p>
        </w:tc>
        <w:tc>
          <w:tcPr>
            <w:tcW w:w="6472" w:type="dxa"/>
            <w:vMerge w:val="restart"/>
          </w:tcPr>
          <w:p w:rsidR="00897B60" w:rsidRPr="00035C31" w:rsidRDefault="00897B60" w:rsidP="00055DE1">
            <w:pPr>
              <w:pStyle w:val="PlainText"/>
              <w:rPr>
                <w:rFonts w:ascii="Times New Roman" w:hAnsi="Times New Roman"/>
                <w:sz w:val="26"/>
                <w:szCs w:val="26"/>
              </w:rPr>
            </w:pPr>
            <w:r w:rsidRPr="00035C31">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w:t>
            </w:r>
            <w:r>
              <w:rPr>
                <w:rFonts w:ascii="Times New Roman" w:hAnsi="Times New Roman"/>
                <w:sz w:val="26"/>
                <w:szCs w:val="26"/>
              </w:rPr>
              <w:t>И.Н. Смирнова</w:t>
            </w:r>
            <w:r w:rsidRPr="00035C31">
              <w:rPr>
                <w:rFonts w:ascii="Times New Roman" w:hAnsi="Times New Roman"/>
                <w:sz w:val="26"/>
                <w:szCs w:val="26"/>
              </w:rPr>
              <w:t>»</w:t>
            </w:r>
          </w:p>
          <w:p w:rsidR="00897B60" w:rsidRPr="00035C31" w:rsidRDefault="00897B60" w:rsidP="00055DE1">
            <w:pPr>
              <w:pStyle w:val="PlainText"/>
              <w:rPr>
                <w:rFonts w:ascii="Times New Roman" w:hAnsi="Times New Roman"/>
                <w:sz w:val="26"/>
                <w:szCs w:val="26"/>
              </w:rPr>
            </w:pPr>
            <w:r w:rsidRPr="00035C31">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035C31" w:rsidRDefault="00897B60" w:rsidP="00055DE1">
            <w:pPr>
              <w:pStyle w:val="PlainText"/>
              <w:rPr>
                <w:rFonts w:ascii="Times New Roman" w:hAnsi="Times New Roman"/>
                <w:sz w:val="26"/>
                <w:szCs w:val="26"/>
              </w:rPr>
            </w:pPr>
            <w:r w:rsidRPr="00035C31">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035C31">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Смирнова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Чугуевская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Григорьева А.Н.</w:t>
            </w:r>
          </w:p>
        </w:tc>
        <w:tc>
          <w:tcPr>
            <w:tcW w:w="6472" w:type="dxa"/>
            <w:vMerge w:val="restart"/>
          </w:tcPr>
          <w:p w:rsidR="00897B60" w:rsidRPr="00003A4B" w:rsidRDefault="00897B60" w:rsidP="00055DE1">
            <w:pPr>
              <w:pStyle w:val="PlainText"/>
              <w:rPr>
                <w:rFonts w:ascii="Times New Roman" w:hAnsi="Times New Roman"/>
                <w:sz w:val="26"/>
                <w:szCs w:val="26"/>
              </w:rPr>
            </w:pPr>
            <w:r w:rsidRPr="00003A4B">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w:t>
            </w:r>
            <w:r>
              <w:rPr>
                <w:rFonts w:ascii="Times New Roman" w:hAnsi="Times New Roman"/>
                <w:sz w:val="26"/>
                <w:szCs w:val="26"/>
              </w:rPr>
              <w:t>МОРОЗОВА НВ</w:t>
            </w:r>
            <w:r w:rsidRPr="00003A4B">
              <w:rPr>
                <w:rFonts w:ascii="Times New Roman" w:hAnsi="Times New Roman"/>
                <w:sz w:val="26"/>
                <w:szCs w:val="26"/>
              </w:rPr>
              <w:t>»</w:t>
            </w:r>
          </w:p>
          <w:p w:rsidR="00897B60" w:rsidRPr="00003A4B" w:rsidRDefault="00897B60" w:rsidP="00055DE1">
            <w:pPr>
              <w:pStyle w:val="PlainText"/>
              <w:rPr>
                <w:rFonts w:ascii="Times New Roman" w:hAnsi="Times New Roman"/>
                <w:sz w:val="26"/>
                <w:szCs w:val="26"/>
              </w:rPr>
            </w:pPr>
            <w:r w:rsidRPr="00003A4B">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003A4B" w:rsidRDefault="00897B60" w:rsidP="00055DE1">
            <w:pPr>
              <w:pStyle w:val="PlainText"/>
              <w:rPr>
                <w:rFonts w:ascii="Times New Roman" w:hAnsi="Times New Roman"/>
                <w:sz w:val="26"/>
                <w:szCs w:val="26"/>
              </w:rPr>
            </w:pPr>
            <w:r w:rsidRPr="00003A4B">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DE33E4" w:rsidRDefault="00897B60" w:rsidP="00055DE1">
            <w:pPr>
              <w:autoSpaceDE w:val="0"/>
              <w:autoSpaceDN w:val="0"/>
              <w:adjustRightInd w:val="0"/>
              <w:jc w:val="both"/>
              <w:rPr>
                <w:sz w:val="26"/>
                <w:szCs w:val="26"/>
              </w:rPr>
            </w:pPr>
            <w:r w:rsidRPr="00003A4B">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Данченко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Тихомирова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Морозова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Емельянова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Спицына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Соловьева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Шакер Г.А.</w:t>
            </w:r>
          </w:p>
        </w:tc>
        <w:tc>
          <w:tcPr>
            <w:tcW w:w="6472" w:type="dxa"/>
            <w:vMerge w:val="restart"/>
          </w:tcPr>
          <w:p w:rsidR="00897B60" w:rsidRPr="00BF2063" w:rsidRDefault="00897B60" w:rsidP="00055DE1">
            <w:pPr>
              <w:pStyle w:val="PlainText"/>
              <w:rPr>
                <w:rFonts w:ascii="Times New Roman" w:hAnsi="Times New Roman"/>
                <w:sz w:val="26"/>
                <w:szCs w:val="26"/>
              </w:rPr>
            </w:pPr>
            <w:r w:rsidRPr="00BF2063">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w:t>
            </w:r>
            <w:r>
              <w:rPr>
                <w:rFonts w:ascii="Times New Roman" w:hAnsi="Times New Roman"/>
                <w:sz w:val="26"/>
                <w:szCs w:val="26"/>
              </w:rPr>
              <w:t>Галанина Мария Васильевна</w:t>
            </w:r>
            <w:r w:rsidRPr="00BF2063">
              <w:rPr>
                <w:rFonts w:ascii="Times New Roman" w:hAnsi="Times New Roman"/>
                <w:sz w:val="26"/>
                <w:szCs w:val="26"/>
              </w:rPr>
              <w:t>»</w:t>
            </w:r>
          </w:p>
          <w:p w:rsidR="00897B60" w:rsidRPr="00BF2063" w:rsidRDefault="00897B60" w:rsidP="00055DE1">
            <w:pPr>
              <w:pStyle w:val="PlainText"/>
              <w:rPr>
                <w:rFonts w:ascii="Times New Roman" w:hAnsi="Times New Roman"/>
                <w:sz w:val="26"/>
                <w:szCs w:val="26"/>
              </w:rPr>
            </w:pPr>
            <w:r w:rsidRPr="00BF2063">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BF2063" w:rsidRDefault="00897B60" w:rsidP="00055DE1">
            <w:pPr>
              <w:pStyle w:val="PlainText"/>
              <w:rPr>
                <w:rFonts w:ascii="Times New Roman" w:hAnsi="Times New Roman"/>
                <w:sz w:val="26"/>
                <w:szCs w:val="26"/>
              </w:rPr>
            </w:pPr>
            <w:r w:rsidRPr="00BF2063">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BF2063" w:rsidRDefault="00897B60" w:rsidP="00055DE1">
            <w:pPr>
              <w:pStyle w:val="PlainText"/>
              <w:rPr>
                <w:rFonts w:ascii="Times New Roman" w:hAnsi="Times New Roman"/>
                <w:sz w:val="26"/>
                <w:szCs w:val="26"/>
              </w:rPr>
            </w:pPr>
            <w:r w:rsidRPr="00BF2063">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DE33E4" w:rsidRDefault="00897B60" w:rsidP="00055DE1">
            <w:pPr>
              <w:tabs>
                <w:tab w:val="left" w:pos="505"/>
              </w:tabs>
              <w:autoSpaceDE w:val="0"/>
              <w:autoSpaceDN w:val="0"/>
              <w:adjustRightInd w:val="0"/>
              <w:jc w:val="both"/>
              <w:rPr>
                <w:sz w:val="26"/>
                <w:szCs w:val="26"/>
                <w:lang/>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Карлова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sidRPr="00BF2063">
              <w:rPr>
                <w:sz w:val="26"/>
                <w:szCs w:val="26"/>
              </w:rPr>
              <w:t>Еремин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sidRPr="00BF2063">
              <w:rPr>
                <w:sz w:val="26"/>
                <w:szCs w:val="26"/>
              </w:rPr>
              <w:t>Галанина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Лисаченко Л.В.</w:t>
            </w:r>
          </w:p>
        </w:tc>
        <w:tc>
          <w:tcPr>
            <w:tcW w:w="6472" w:type="dxa"/>
            <w:vMerge w:val="restart"/>
          </w:tcPr>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w:t>
            </w:r>
            <w:r>
              <w:rPr>
                <w:rFonts w:ascii="Times New Roman" w:hAnsi="Times New Roman"/>
                <w:sz w:val="26"/>
                <w:szCs w:val="26"/>
              </w:rPr>
              <w:t>ода Москвы от ООО</w:t>
            </w:r>
            <w:r w:rsidRPr="00233B03">
              <w:rPr>
                <w:rFonts w:ascii="Times New Roman" w:hAnsi="Times New Roman"/>
                <w:sz w:val="26"/>
                <w:szCs w:val="26"/>
              </w:rPr>
              <w:t xml:space="preserve"> «</w:t>
            </w:r>
            <w:r>
              <w:rPr>
                <w:rFonts w:ascii="Times New Roman" w:hAnsi="Times New Roman"/>
                <w:sz w:val="26"/>
                <w:szCs w:val="26"/>
              </w:rPr>
              <w:t>ПРОМЕТЕЙ</w:t>
            </w:r>
            <w:r w:rsidRPr="00233B03">
              <w:rPr>
                <w:rFonts w:ascii="Times New Roman" w:hAnsi="Times New Roman"/>
                <w:sz w:val="26"/>
                <w:szCs w:val="26"/>
              </w:rPr>
              <w:t>»</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DE33E4" w:rsidRDefault="00897B60" w:rsidP="00055DE1">
            <w:pPr>
              <w:autoSpaceDE w:val="0"/>
              <w:autoSpaceDN w:val="0"/>
              <w:adjustRightInd w:val="0"/>
              <w:jc w:val="both"/>
              <w:rPr>
                <w:sz w:val="26"/>
                <w:szCs w:val="26"/>
                <w:lang/>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Ляшкова Л.М.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Давидова К.Х.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Давидов Р.Р.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Терещенкова В.В.</w:t>
            </w:r>
          </w:p>
        </w:tc>
        <w:tc>
          <w:tcPr>
            <w:tcW w:w="6472" w:type="dxa"/>
            <w:vMerge w:val="restart"/>
          </w:tcPr>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w:t>
            </w:r>
            <w:r>
              <w:rPr>
                <w:rFonts w:ascii="Times New Roman" w:hAnsi="Times New Roman"/>
                <w:sz w:val="26"/>
                <w:szCs w:val="26"/>
              </w:rPr>
              <w:t>ода Москвы от ООО</w:t>
            </w:r>
            <w:r w:rsidRPr="00233B03">
              <w:rPr>
                <w:rFonts w:ascii="Times New Roman" w:hAnsi="Times New Roman"/>
                <w:sz w:val="26"/>
                <w:szCs w:val="26"/>
              </w:rPr>
              <w:t xml:space="preserve"> «</w:t>
            </w:r>
            <w:r>
              <w:rPr>
                <w:rFonts w:ascii="Times New Roman" w:hAnsi="Times New Roman"/>
                <w:sz w:val="26"/>
                <w:szCs w:val="26"/>
              </w:rPr>
              <w:t>Реголит</w:t>
            </w:r>
            <w:r w:rsidRPr="00233B03">
              <w:rPr>
                <w:rFonts w:ascii="Times New Roman" w:hAnsi="Times New Roman"/>
                <w:sz w:val="26"/>
                <w:szCs w:val="26"/>
              </w:rPr>
              <w:t>»</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233B03" w:rsidRDefault="00897B60" w:rsidP="00055DE1">
            <w:pPr>
              <w:pStyle w:val="PlainText"/>
              <w:rPr>
                <w:sz w:val="26"/>
                <w:szCs w:val="26"/>
              </w:rPr>
            </w:pPr>
            <w:r w:rsidRPr="00233B03">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A4623D" w:rsidRDefault="00897B60" w:rsidP="00055DE1">
            <w:pPr>
              <w:autoSpaceDE w:val="0"/>
              <w:autoSpaceDN w:val="0"/>
              <w:adjustRightInd w:val="0"/>
              <w:jc w:val="both"/>
              <w:rPr>
                <w:sz w:val="26"/>
                <w:szCs w:val="26"/>
                <w:lang/>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Смирнова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Ваданова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Голубков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both"/>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Сусова Е.В.</w:t>
            </w:r>
          </w:p>
        </w:tc>
        <w:tc>
          <w:tcPr>
            <w:tcW w:w="6472" w:type="dxa"/>
            <w:vMerge w:val="restart"/>
          </w:tcPr>
          <w:p w:rsidR="00897B60" w:rsidRPr="008D691E" w:rsidRDefault="00897B60" w:rsidP="00055DE1">
            <w:pPr>
              <w:pStyle w:val="PlainText"/>
              <w:rPr>
                <w:rFonts w:ascii="Times New Roman" w:hAnsi="Times New Roman"/>
                <w:sz w:val="26"/>
                <w:szCs w:val="26"/>
              </w:rPr>
            </w:pPr>
            <w:r w:rsidRPr="00233B03">
              <w:rPr>
                <w:rFonts w:ascii="Times New Roman" w:hAnsi="Times New Roman"/>
                <w:sz w:val="26"/>
                <w:szCs w:val="26"/>
              </w:rPr>
              <w:t xml:space="preserve">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w:t>
            </w:r>
            <w:r>
              <w:rPr>
                <w:rFonts w:ascii="Times New Roman" w:hAnsi="Times New Roman"/>
                <w:sz w:val="26"/>
                <w:szCs w:val="26"/>
              </w:rPr>
              <w:t>Филиал СОАО «ВСК</w:t>
            </w:r>
            <w:r w:rsidRPr="00233B03">
              <w:rPr>
                <w:rFonts w:ascii="Times New Roman" w:hAnsi="Times New Roman"/>
                <w:sz w:val="26"/>
                <w:szCs w:val="26"/>
              </w:rPr>
              <w:t>»</w:t>
            </w:r>
            <w:r>
              <w:rPr>
                <w:rFonts w:ascii="Times New Roman" w:hAnsi="Times New Roman"/>
                <w:sz w:val="26"/>
                <w:szCs w:val="26"/>
              </w:rPr>
              <w:t xml:space="preserve"> «ВСК-МОСКВА»</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233B03" w:rsidRDefault="00897B60" w:rsidP="00055DE1">
            <w:pPr>
              <w:pStyle w:val="PlainText"/>
              <w:rPr>
                <w:rFonts w:ascii="Times New Roman" w:hAnsi="Times New Roman"/>
                <w:sz w:val="26"/>
                <w:szCs w:val="26"/>
              </w:rPr>
            </w:pPr>
            <w:r w:rsidRPr="00233B03">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Федорова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Смирнова 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F2063" w:rsidRDefault="00897B60" w:rsidP="00055DE1">
            <w:pPr>
              <w:autoSpaceDE w:val="0"/>
              <w:autoSpaceDN w:val="0"/>
              <w:adjustRightInd w:val="0"/>
              <w:jc w:val="both"/>
              <w:rPr>
                <w:sz w:val="26"/>
                <w:szCs w:val="26"/>
              </w:rPr>
            </w:pPr>
            <w:r>
              <w:rPr>
                <w:sz w:val="26"/>
                <w:szCs w:val="26"/>
              </w:rPr>
              <w:t>Труш С.Е.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both"/>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Демина Е.С.</w:t>
            </w:r>
          </w:p>
        </w:tc>
        <w:tc>
          <w:tcPr>
            <w:tcW w:w="6472" w:type="dxa"/>
            <w:vMerge w:val="restart"/>
          </w:tcPr>
          <w:p w:rsidR="00897B60" w:rsidRPr="008D691E" w:rsidRDefault="00897B60" w:rsidP="00055DE1">
            <w:pPr>
              <w:pStyle w:val="PlainText"/>
              <w:rPr>
                <w:rFonts w:ascii="Times New Roman" w:hAnsi="Times New Roman"/>
                <w:sz w:val="26"/>
                <w:szCs w:val="26"/>
              </w:rPr>
            </w:pPr>
            <w:r w:rsidRPr="008D691E">
              <w:rPr>
                <w:rFonts w:ascii="Times New Roman" w:hAnsi="Times New Roman"/>
                <w:sz w:val="26"/>
                <w:szCs w:val="26"/>
              </w:rPr>
              <w:t xml:space="preserve">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w:t>
            </w:r>
            <w:r>
              <w:rPr>
                <w:rFonts w:ascii="Times New Roman" w:hAnsi="Times New Roman"/>
                <w:sz w:val="26"/>
                <w:szCs w:val="26"/>
              </w:rPr>
              <w:t>ООО</w:t>
            </w:r>
            <w:r w:rsidRPr="008D691E">
              <w:rPr>
                <w:rFonts w:ascii="Times New Roman" w:hAnsi="Times New Roman"/>
                <w:sz w:val="26"/>
                <w:szCs w:val="26"/>
              </w:rPr>
              <w:t xml:space="preserve"> «</w:t>
            </w:r>
            <w:r>
              <w:rPr>
                <w:rFonts w:ascii="Times New Roman" w:hAnsi="Times New Roman"/>
                <w:sz w:val="26"/>
                <w:szCs w:val="26"/>
              </w:rPr>
              <w:t>ДИА групп</w:t>
            </w:r>
            <w:r w:rsidRPr="008D691E">
              <w:rPr>
                <w:rFonts w:ascii="Times New Roman" w:hAnsi="Times New Roman"/>
                <w:sz w:val="26"/>
                <w:szCs w:val="26"/>
              </w:rPr>
              <w:t>»</w:t>
            </w:r>
          </w:p>
          <w:p w:rsidR="00897B60" w:rsidRPr="008D691E" w:rsidRDefault="00897B60" w:rsidP="00055DE1">
            <w:pPr>
              <w:pStyle w:val="PlainText"/>
              <w:rPr>
                <w:rFonts w:ascii="Times New Roman" w:hAnsi="Times New Roman"/>
                <w:sz w:val="26"/>
                <w:szCs w:val="26"/>
              </w:rPr>
            </w:pPr>
            <w:r w:rsidRPr="008D691E">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8D691E" w:rsidRDefault="00897B60" w:rsidP="00055DE1">
            <w:pPr>
              <w:pStyle w:val="PlainText"/>
              <w:rPr>
                <w:rFonts w:ascii="Times New Roman" w:hAnsi="Times New Roman"/>
                <w:sz w:val="26"/>
                <w:szCs w:val="26"/>
              </w:rPr>
            </w:pPr>
            <w:r w:rsidRPr="008D691E">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8D691E">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Штаудингер О.И.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Демин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Ершова Л.М.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Шилов В.В.</w:t>
            </w:r>
          </w:p>
        </w:tc>
        <w:tc>
          <w:tcPr>
            <w:tcW w:w="6472" w:type="dxa"/>
            <w:vMerge w:val="restart"/>
          </w:tcPr>
          <w:p w:rsidR="00897B60" w:rsidRPr="008D691E" w:rsidRDefault="00897B60" w:rsidP="00055DE1">
            <w:pPr>
              <w:pStyle w:val="PlainText"/>
              <w:rPr>
                <w:rFonts w:ascii="Times New Roman" w:hAnsi="Times New Roman"/>
                <w:sz w:val="26"/>
                <w:szCs w:val="26"/>
              </w:rPr>
            </w:pPr>
            <w:r w:rsidRPr="008D691E">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w:t>
            </w:r>
            <w:r>
              <w:rPr>
                <w:rFonts w:ascii="Times New Roman" w:hAnsi="Times New Roman"/>
                <w:sz w:val="26"/>
                <w:szCs w:val="26"/>
              </w:rPr>
              <w:t>Сербина Наталья Анатольевна</w:t>
            </w:r>
            <w:r w:rsidRPr="008D691E">
              <w:rPr>
                <w:rFonts w:ascii="Times New Roman" w:hAnsi="Times New Roman"/>
                <w:sz w:val="26"/>
                <w:szCs w:val="26"/>
              </w:rPr>
              <w:t>»</w:t>
            </w:r>
          </w:p>
          <w:p w:rsidR="00897B60" w:rsidRPr="008D691E" w:rsidRDefault="00897B60" w:rsidP="00055DE1">
            <w:pPr>
              <w:pStyle w:val="PlainText"/>
              <w:rPr>
                <w:rFonts w:ascii="Times New Roman" w:hAnsi="Times New Roman"/>
                <w:sz w:val="26"/>
                <w:szCs w:val="26"/>
              </w:rPr>
            </w:pPr>
            <w:r w:rsidRPr="008D691E">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8D691E" w:rsidRDefault="00897B60" w:rsidP="00055DE1">
            <w:pPr>
              <w:pStyle w:val="PlainText"/>
              <w:rPr>
                <w:rFonts w:ascii="Times New Roman" w:hAnsi="Times New Roman"/>
                <w:sz w:val="26"/>
                <w:szCs w:val="26"/>
              </w:rPr>
            </w:pPr>
            <w:r w:rsidRPr="008D691E">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8D691E">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Муковникова 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Козлова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Буклин Л.С.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Горбатюк А.А.</w:t>
            </w:r>
          </w:p>
        </w:tc>
        <w:tc>
          <w:tcPr>
            <w:tcW w:w="6472" w:type="dxa"/>
            <w:vMerge w:val="restart"/>
          </w:tcPr>
          <w:p w:rsidR="00897B60" w:rsidRPr="00B20764" w:rsidRDefault="00897B60" w:rsidP="00055DE1">
            <w:pPr>
              <w:pStyle w:val="PlainText"/>
              <w:rPr>
                <w:rFonts w:ascii="Times New Roman" w:hAnsi="Times New Roman"/>
                <w:sz w:val="26"/>
                <w:szCs w:val="26"/>
              </w:rPr>
            </w:pPr>
            <w:r w:rsidRPr="00B20764">
              <w:rPr>
                <w:rFonts w:ascii="Times New Roman" w:hAnsi="Times New Roman"/>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ИП «Г</w:t>
            </w:r>
            <w:r>
              <w:rPr>
                <w:rFonts w:ascii="Times New Roman" w:hAnsi="Times New Roman"/>
                <w:sz w:val="26"/>
                <w:szCs w:val="26"/>
              </w:rPr>
              <w:t xml:space="preserve">ОРБАТЮК </w:t>
            </w:r>
            <w:r>
              <w:rPr>
                <w:rFonts w:ascii="Times New Roman" w:hAnsi="Times New Roman"/>
              </w:rPr>
              <w:t>АЛЕКСЕЙ АЛЕКСАНДРОВИЧ</w:t>
            </w:r>
            <w:r w:rsidRPr="00B20764">
              <w:rPr>
                <w:rFonts w:ascii="Times New Roman" w:hAnsi="Times New Roman"/>
                <w:sz w:val="26"/>
                <w:szCs w:val="26"/>
              </w:rPr>
              <w:t>»</w:t>
            </w:r>
          </w:p>
          <w:p w:rsidR="00897B60" w:rsidRPr="00B20764" w:rsidRDefault="00897B60" w:rsidP="00055DE1">
            <w:pPr>
              <w:pStyle w:val="PlainText"/>
              <w:rPr>
                <w:rFonts w:ascii="Times New Roman" w:hAnsi="Times New Roman"/>
                <w:sz w:val="26"/>
                <w:szCs w:val="26"/>
              </w:rPr>
            </w:pPr>
            <w:r w:rsidRPr="00B20764">
              <w:rPr>
                <w:rFonts w:ascii="Times New Roman" w:hAnsi="Times New Roman"/>
                <w:sz w:val="26"/>
                <w:szCs w:val="26"/>
              </w:rPr>
              <w:t>Наша организация, располагается на территории района Строгино по адресу: ул. Таллинская, д.26.</w:t>
            </w:r>
          </w:p>
          <w:p w:rsidR="00897B60" w:rsidRPr="00B20764" w:rsidRDefault="00897B60" w:rsidP="00055DE1">
            <w:pPr>
              <w:pStyle w:val="PlainText"/>
              <w:rPr>
                <w:rFonts w:ascii="Times New Roman" w:hAnsi="Times New Roman"/>
                <w:sz w:val="26"/>
                <w:szCs w:val="26"/>
              </w:rPr>
            </w:pPr>
            <w:r w:rsidRPr="00B20764">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sidRPr="00B20764">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Закаган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Чурилин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Камышина 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Денисов Л.С.</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В.В.Травкину</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От членов АПК «Неман», расположенного по адресу: Неманский проезд, вл.12-14.</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Уважаемый Владимир Валерьевич!</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Мы члены АПК «Неман» убедительно просим Вас передать наше обращение в комиссию по публичным слушаниям по проекту реконструкции участка МКАД от Звенигородского проспекта до Волоколамского шоссе.</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Обращаемся не только как жители района Строгино, но и как автолюбители, которые устали стоять в пробках. Все подписавшиеся под этим письмом внимательно изучили Проект. Мы считаем, что реализация поставленных проектом задач ПОЗВОЛИТ разгрузить МКАД и ОБЕСПЕЧИТ свободный въезд в НАШ район.</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Но мы не забываем о том, что в районе живут люди, поэтому считаем НЕОБХОДИМЫМ установить высокие шумозащитные экраны вдоль всего нашего района, что бы наши дети и внуки продолжали радоваться свежему воздуху.</w:t>
            </w:r>
          </w:p>
          <w:p w:rsidR="00897B60" w:rsidRPr="008439BA" w:rsidRDefault="00897B60" w:rsidP="00055DE1">
            <w:pPr>
              <w:autoSpaceDE w:val="0"/>
              <w:autoSpaceDN w:val="0"/>
              <w:adjustRightInd w:val="0"/>
              <w:jc w:val="both"/>
              <w:rPr>
                <w:sz w:val="26"/>
                <w:szCs w:val="26"/>
              </w:rPr>
            </w:pPr>
            <w:r>
              <w:rPr>
                <w:sz w:val="26"/>
                <w:szCs w:val="26"/>
              </w:rPr>
              <w:t>Кстати наш представитель хотел взять слово на Собрании по публичным слушаниям, но к сожалению слова ему так и не предоставили.</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Тимошенков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Зотов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Добродомов В.Д.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Чирков А.К.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Гаврюшкин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Амелькин А.К.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Рябов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Бойко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Шутов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Доронина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Никозаев Б.В.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Шулапов В.И.</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 г.Москвы от Шулапова Виктора Ивановича, Шулаповой Татьяны Васильевны, Шулапова максима Викторовича, Шулапова Василия Викторовича, проживающих по адресу: ул. Твардовского, д.21, корп.2, кВ.286.</w:t>
            </w:r>
          </w:p>
          <w:p w:rsidR="00897B60" w:rsidRPr="008439BA" w:rsidRDefault="00897B60" w:rsidP="00055DE1">
            <w:pPr>
              <w:autoSpaceDE w:val="0"/>
              <w:autoSpaceDN w:val="0"/>
              <w:adjustRightInd w:val="0"/>
              <w:jc w:val="both"/>
              <w:rPr>
                <w:sz w:val="26"/>
                <w:szCs w:val="26"/>
              </w:rPr>
            </w:pPr>
            <w:r>
              <w:rPr>
                <w:sz w:val="26"/>
                <w:szCs w:val="26"/>
              </w:rPr>
              <w:t>Мя являемся коренными жителями района Строгино, изучив и рассмотрев в период проведения экспозиции Проект планировки участка линейного объекта улично-дорожной сети – МКАД от Звенигородского проспекта до Волоколамского шоссе сообщаем, что проект понравился, поддерживаем полностью. При проведении работ по реконструкции МКАД просим не сносить существующие гаражи. Просим учесть голоса и пожелания нашей семьи.</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Шулапова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Шулапов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Шулапов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Мирзаева М.Б.</w:t>
            </w:r>
          </w:p>
        </w:tc>
        <w:tc>
          <w:tcPr>
            <w:tcW w:w="6472" w:type="dxa"/>
            <w:vMerge w:val="restart"/>
          </w:tcPr>
          <w:p w:rsidR="00897B60"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ООО «КИМОС»</w:t>
            </w:r>
            <w:r w:rsidRPr="00C55088">
              <w:rPr>
                <w:rFonts w:ascii="Times New Roman" w:hAnsi="Times New Roman"/>
                <w:sz w:val="26"/>
                <w:szCs w:val="26"/>
              </w:rPr>
              <w:t>:</w:t>
            </w:r>
          </w:p>
          <w:p w:rsidR="00897B60" w:rsidRDefault="00897B60" w:rsidP="00055DE1">
            <w:pPr>
              <w:jc w:val="both"/>
              <w:rPr>
                <w:sz w:val="26"/>
                <w:szCs w:val="26"/>
              </w:rPr>
            </w:pPr>
            <w:r>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ООО «КИМОС».</w:t>
            </w:r>
          </w:p>
          <w:p w:rsidR="00897B60" w:rsidRDefault="00897B60" w:rsidP="00055DE1">
            <w:pPr>
              <w:jc w:val="both"/>
              <w:rPr>
                <w:sz w:val="26"/>
                <w:szCs w:val="26"/>
              </w:rPr>
            </w:pPr>
            <w:r>
              <w:rPr>
                <w:sz w:val="26"/>
                <w:szCs w:val="26"/>
              </w:rPr>
              <w:t>Наша организация, располагается на территории района Строгино по адресу: Неманский проезд, д.5.</w:t>
            </w: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Джалалова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Балкарова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Котянская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Балуков С.В.</w:t>
            </w:r>
          </w:p>
        </w:tc>
        <w:tc>
          <w:tcPr>
            <w:tcW w:w="6472" w:type="dxa"/>
            <w:vMerge w:val="restart"/>
          </w:tcPr>
          <w:p w:rsidR="00897B60"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ООО «Надежда МФ»</w:t>
            </w:r>
            <w:r w:rsidRPr="00C55088">
              <w:rPr>
                <w:rFonts w:ascii="Times New Roman" w:hAnsi="Times New Roman"/>
                <w:sz w:val="26"/>
                <w:szCs w:val="26"/>
              </w:rPr>
              <w:t>:</w:t>
            </w:r>
          </w:p>
          <w:p w:rsidR="00897B60" w:rsidRDefault="00897B60" w:rsidP="00055DE1">
            <w:pPr>
              <w:jc w:val="both"/>
              <w:rPr>
                <w:sz w:val="26"/>
                <w:szCs w:val="26"/>
              </w:rPr>
            </w:pPr>
            <w:r>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ООО «Надежда МФ».</w:t>
            </w:r>
          </w:p>
          <w:p w:rsidR="00897B60" w:rsidRDefault="00897B60" w:rsidP="00055DE1">
            <w:pPr>
              <w:jc w:val="both"/>
              <w:rPr>
                <w:sz w:val="26"/>
                <w:szCs w:val="26"/>
              </w:rPr>
            </w:pPr>
            <w:r>
              <w:rPr>
                <w:sz w:val="26"/>
                <w:szCs w:val="26"/>
              </w:rPr>
              <w:t>Наша организация, располагается на территории района Строгино по адресу: ул. Исаковского д.16 к.1.</w:t>
            </w: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Яковенко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Мамонова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Мешкова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Хомякова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Новикова Р.Н.</w:t>
            </w:r>
          </w:p>
        </w:tc>
        <w:tc>
          <w:tcPr>
            <w:tcW w:w="6472" w:type="dxa"/>
            <w:vMerge w:val="restart"/>
          </w:tcPr>
          <w:p w:rsidR="00897B60"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ООО «Пробка»</w:t>
            </w:r>
            <w:r w:rsidRPr="00C55088">
              <w:rPr>
                <w:rFonts w:ascii="Times New Roman" w:hAnsi="Times New Roman"/>
                <w:sz w:val="26"/>
                <w:szCs w:val="26"/>
              </w:rPr>
              <w:t>:</w:t>
            </w:r>
          </w:p>
          <w:p w:rsidR="00897B60" w:rsidRDefault="00897B60" w:rsidP="00055DE1">
            <w:pPr>
              <w:jc w:val="both"/>
              <w:rPr>
                <w:sz w:val="26"/>
                <w:szCs w:val="26"/>
              </w:rPr>
            </w:pPr>
            <w:r>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от ООО «Пробка».</w:t>
            </w:r>
          </w:p>
          <w:p w:rsidR="00897B60" w:rsidRDefault="00897B60" w:rsidP="00055DE1">
            <w:pPr>
              <w:jc w:val="both"/>
              <w:rPr>
                <w:sz w:val="26"/>
                <w:szCs w:val="26"/>
              </w:rPr>
            </w:pPr>
            <w:r>
              <w:rPr>
                <w:sz w:val="26"/>
                <w:szCs w:val="26"/>
              </w:rPr>
              <w:t>Наша организация, располагается на территории района Строгино по адресу: ул. Маршала Катукова, д.1.</w:t>
            </w: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Богомолова Ю.С.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Китаева 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Сафонова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Капустин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Чистяков К.С.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 Л.Б.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Корнеев 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Коледенков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Торопкова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Ермошкина 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Белоконь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Низамутдинов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Живакова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Кочеткова 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Москвин И.А.</w:t>
            </w:r>
          </w:p>
        </w:tc>
        <w:tc>
          <w:tcPr>
            <w:tcW w:w="6472" w:type="dxa"/>
            <w:vMerge w:val="restart"/>
          </w:tcPr>
          <w:p w:rsidR="00897B60"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КП «Технопарк «Строгино»</w:t>
            </w:r>
            <w:r w:rsidRPr="00C55088">
              <w:rPr>
                <w:rFonts w:ascii="Times New Roman" w:hAnsi="Times New Roman"/>
                <w:sz w:val="26"/>
                <w:szCs w:val="26"/>
              </w:rPr>
              <w:t>:</w:t>
            </w:r>
          </w:p>
          <w:p w:rsidR="00897B60" w:rsidRDefault="00897B60" w:rsidP="00055DE1">
            <w:pPr>
              <w:jc w:val="both"/>
              <w:rPr>
                <w:sz w:val="26"/>
                <w:szCs w:val="26"/>
              </w:rPr>
            </w:pPr>
            <w:r>
              <w:rPr>
                <w:sz w:val="26"/>
                <w:szCs w:val="26"/>
              </w:rPr>
              <w:t>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Default="00897B60" w:rsidP="00055DE1">
            <w:pPr>
              <w:jc w:val="both"/>
              <w:rPr>
                <w:sz w:val="26"/>
                <w:szCs w:val="26"/>
              </w:rPr>
            </w:pPr>
            <w:r>
              <w:rPr>
                <w:sz w:val="26"/>
                <w:szCs w:val="26"/>
              </w:rPr>
              <w:t>Наша организация, располагается на территории района Строгино по адресу: 123458, г.Москва, ул.Твардовского, стр.1.</w:t>
            </w: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Петрова Е.М.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Никольский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Цойлеф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Ильин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Жихорев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Сидорова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Егорова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Скобцов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Геленков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Пушкарев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Семирянов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Былкин О.Д.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Теплов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Чугреев Д.О.</w:t>
            </w:r>
          </w:p>
        </w:tc>
        <w:tc>
          <w:tcPr>
            <w:tcW w:w="6472" w:type="dxa"/>
          </w:tcPr>
          <w:p w:rsidR="00897B60" w:rsidRPr="0058430A" w:rsidRDefault="00897B60" w:rsidP="00055DE1">
            <w:pPr>
              <w:pStyle w:val="PlainText"/>
              <w:jc w:val="both"/>
              <w:rPr>
                <w:rFonts w:ascii="Times New Roman" w:hAnsi="Times New Roman"/>
                <w:sz w:val="26"/>
                <w:szCs w:val="26"/>
              </w:rPr>
            </w:pPr>
            <w:r>
              <w:rPr>
                <w:rFonts w:ascii="Times New Roman" w:hAnsi="Times New Roman"/>
                <w:sz w:val="26"/>
                <w:szCs w:val="26"/>
              </w:rPr>
              <w:t>Я житель района Строгино и работаю на территории района Строгино. Проект поддерживаю, согласен. Прошу дополнительно установить шумозащитные экраны вдоль реконструируемого участка и организовать съезд с проспекта Маршала Жукова в Строгино.</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Самохвалов Н.И.</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живу в Строгино и работаю в Строгино. Изучив проект планировки и реконструкции участка МКАД поддерживаю проект считаю его целесообразным с условием установки шумозащитных экранов со стороны Строгино и организации съезда в Строгино от проспекта Маршала Жукова.</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Паршина А.Я.</w:t>
            </w:r>
          </w:p>
        </w:tc>
        <w:tc>
          <w:tcPr>
            <w:tcW w:w="6472" w:type="dxa"/>
          </w:tcPr>
          <w:p w:rsidR="00897B60" w:rsidRDefault="00897B60" w:rsidP="00055DE1">
            <w:pPr>
              <w:jc w:val="both"/>
              <w:rPr>
                <w:sz w:val="26"/>
                <w:szCs w:val="26"/>
              </w:rPr>
            </w:pPr>
            <w:r>
              <w:rPr>
                <w:sz w:val="26"/>
                <w:szCs w:val="26"/>
              </w:rPr>
              <w:t>Проживаю на территории района Строгино на Строгинском бульваре. Ознакомилась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 Проект поддерживаю прошу учесть мой голос.</w:t>
            </w:r>
          </w:p>
          <w:p w:rsidR="00897B60" w:rsidRDefault="00897B60" w:rsidP="00055DE1">
            <w:pPr>
              <w:pStyle w:val="PlainText"/>
              <w:jc w:val="both"/>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Махмудов М.</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В.В.Травкину</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Мы, члены автостоянки №65 ознакомившись с Проектом планировки участка линейного объекта улично-дорожной сети – МКАД. Участок от Звенигородского проспекта до Волоколамского шоссе поддерживаем его. Реализация проекта повлечет за собой разгрузку указанного участка дороги. Обеспечит удобный заезд на территорию района. Так же предлагаем внести в проект следующие дополнения:</w:t>
            </w:r>
          </w:p>
          <w:p w:rsidR="00897B60" w:rsidRDefault="00897B60" w:rsidP="003350B6">
            <w:pPr>
              <w:pStyle w:val="PlainText"/>
              <w:numPr>
                <w:ilvl w:val="0"/>
                <w:numId w:val="19"/>
              </w:numPr>
              <w:jc w:val="both"/>
              <w:rPr>
                <w:rFonts w:ascii="Times New Roman" w:hAnsi="Times New Roman"/>
                <w:sz w:val="26"/>
                <w:szCs w:val="26"/>
              </w:rPr>
            </w:pPr>
            <w:r>
              <w:rPr>
                <w:rFonts w:ascii="Times New Roman" w:hAnsi="Times New Roman"/>
                <w:sz w:val="26"/>
                <w:szCs w:val="26"/>
              </w:rPr>
              <w:t>Установить шумозащитные экраны.</w:t>
            </w:r>
          </w:p>
          <w:p w:rsidR="00897B60" w:rsidRDefault="00897B60" w:rsidP="003350B6">
            <w:pPr>
              <w:pStyle w:val="PlainText"/>
              <w:numPr>
                <w:ilvl w:val="0"/>
                <w:numId w:val="19"/>
              </w:numPr>
              <w:jc w:val="both"/>
              <w:rPr>
                <w:rFonts w:ascii="Times New Roman" w:hAnsi="Times New Roman"/>
                <w:sz w:val="26"/>
                <w:szCs w:val="26"/>
              </w:rPr>
            </w:pPr>
            <w:r>
              <w:rPr>
                <w:rFonts w:ascii="Times New Roman" w:hAnsi="Times New Roman"/>
                <w:sz w:val="26"/>
                <w:szCs w:val="26"/>
              </w:rPr>
              <w:t>Обустроить широкие дополнительные полосы съезда на территории торговых центров на территории МО.</w:t>
            </w:r>
          </w:p>
          <w:p w:rsidR="00897B60" w:rsidRDefault="00897B60" w:rsidP="003350B6">
            <w:pPr>
              <w:pStyle w:val="PlainText"/>
              <w:numPr>
                <w:ilvl w:val="0"/>
                <w:numId w:val="19"/>
              </w:numPr>
              <w:jc w:val="both"/>
              <w:rPr>
                <w:rFonts w:ascii="Times New Roman" w:hAnsi="Times New Roman"/>
                <w:sz w:val="26"/>
                <w:szCs w:val="26"/>
              </w:rPr>
            </w:pPr>
            <w:r>
              <w:rPr>
                <w:rFonts w:ascii="Times New Roman" w:hAnsi="Times New Roman"/>
                <w:sz w:val="26"/>
                <w:szCs w:val="26"/>
              </w:rPr>
              <w:t>Начать строительство после реконструкции развязки Волоколамское шоссе – МКАД.</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Просим учесть наши голоса.</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Кизилов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Паршков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Наумкин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Керимов Ф.М.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Костылев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Скорынин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Гелажец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Свигун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Фиников Д.О.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Шустов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Кузнецов М.М.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Сычев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Ткаченко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Афанасьев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Королюк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Конычев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Петров В.Ф.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Ермолаев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Сорокин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Точилин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Жураков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Горохова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Заславский А.М.</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Коллективное обращение.</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В.В.Травкину</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От ЗАО «Ремстрой Холдинг»</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Уважаемый Владимир Валерьевич!</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Мы, коллектив ЗАО «Ремстрой Холлдинг» убедительно просим Вас передать наше обращение в комиссию по публичным слушаниям по проекту реконструкции участка МКАД от Звенигородского проспекта до Волоколамского шоссе.</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Мы полностью поддерживаемпредставленный проект. Считаем, что после реализации проекта дорожная ситуация улучшится.</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Бутушин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Савченко Н.Т.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Карпова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Петров С.Б.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Королев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Чиунисов В.Р.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Симонов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Бедов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Кисургина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Маликова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Кудрявцева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Туркина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Сысоева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Скворцова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Никитин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Полетучий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Рудаков К.К.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Ашелов И.Ю.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Алимкин И.Б.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Сигачев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Дороженко Г.Е.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Овчинникова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Егерев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Шаматко 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Переведенцева 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Фрольцова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Винторова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Третьякова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Млиячих О.Е.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Витвицкая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Марков Г.Г.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Забежинский  Д.А.</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Коллективное обращение.</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В.В.Травкину</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от жителей района Строгино, проживающих в домах №№8,12 по ул.Таллинская.</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Уважаемый Владимир Валерьевич!</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Мы жители района Строгино, изучив в период проведения экспозиции «Проект планировки участка линейного объекта улично-дорожной сети – МКАД. Участок от Звенигородского шоссе до Волоколамского шоссе» и не сумевшие принять участие в Собрании участников публичных слушаний, состоявшегося 29.10.2013 полностью поддерживаем данный проект.</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 xml:space="preserve">Реконструкция МКАД выгодна как водителям, так и пешеходам, пользующимся наземным общественным транспортом. Постоянное стояние в пробках и вдыхание выхлопных газов неблагоприятно сказывается на психическом здоровье как автомобилистов, так и рядовых граждан района. </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Изученный проект позволит не только разгрузить въезды-выезды в (из) район Строгино, но и разгрузить постоянный транспортный коллапс на МКАДе.</w:t>
            </w:r>
          </w:p>
          <w:p w:rsidR="00897B60" w:rsidRPr="008439BA" w:rsidRDefault="00897B60" w:rsidP="00055DE1">
            <w:pPr>
              <w:autoSpaceDE w:val="0"/>
              <w:autoSpaceDN w:val="0"/>
              <w:adjustRightInd w:val="0"/>
              <w:jc w:val="both"/>
              <w:rPr>
                <w:sz w:val="26"/>
                <w:szCs w:val="26"/>
              </w:rPr>
            </w:pPr>
            <w:r>
              <w:rPr>
                <w:sz w:val="26"/>
                <w:szCs w:val="26"/>
              </w:rPr>
              <w:t>Мы, нижеподписавшиеся, полностью поддерживаем представленный проект и просим учесть наши голоса при принятии решения о целесообразности воплощения Проекта реконструкции МКАД в жизнь.</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Забежинская С.Ф.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Дронова И.Б.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Дронов Б.К.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Савченко 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Станаева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Орлова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Айдаров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Цепков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Цепкова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Алакина Л.С.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Алакин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Алакин И.О.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Панкратова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Глядяев 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Маркова 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Егорова 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Егоров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Кириленко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Лехем В.Я.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Ромин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Зимушина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Кирюхин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Марсина Т.С.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Сорокина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Сорокина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Толорал Р.Р.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Бернацкий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Бернацкая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Беспалова Н.Ф.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Беспалов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Соловьева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Соловьев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Соловьева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Кузьмин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Кузьмина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Никонорова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Никоноров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Врачева Г.Г.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Врачев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Саченко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Гриазиева И.Б.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Толстов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Толстова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Пришин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Пришина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Стародубцев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Стародубцева Н.К.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Стародубцева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Захаров Д.Е.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Гольцева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Гольцев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Ваулина М.Н.</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Коллективное обращение.</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В.В.Травкину</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От сотрудников ООО «Чистый город».</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Наша организация, располагается на территории района Строгино по адресу: 123592, г.Москва, ул. Кулакова, д.24, корп.1.</w:t>
            </w:r>
          </w:p>
          <w:p w:rsidR="00897B60" w:rsidRDefault="00897B60" w:rsidP="00055DE1">
            <w:pPr>
              <w:pStyle w:val="PlainText"/>
              <w:jc w:val="both"/>
              <w:rPr>
                <w:rFonts w:ascii="Times New Roman" w:hAnsi="Times New Roman"/>
                <w:sz w:val="26"/>
                <w:szCs w:val="26"/>
              </w:rPr>
            </w:pPr>
          </w:p>
          <w:p w:rsidR="00897B60" w:rsidRDefault="00897B60" w:rsidP="00055DE1">
            <w:pPr>
              <w:jc w:val="both"/>
              <w:rPr>
                <w:sz w:val="26"/>
                <w:szCs w:val="26"/>
              </w:rPr>
            </w:pPr>
            <w:r>
              <w:rPr>
                <w:sz w:val="26"/>
                <w:szCs w:val="26"/>
              </w:rPr>
              <w:t>Ознакомившись с проектом Планировки участка МКАД от Звенигородского шоссе до Волоколамского шоссе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Бегичева А.Х.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Максименко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Кожокарь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Азиатулина Г.Х.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Сунгемеев Р.Т.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Кожокору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Рузибоев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Палладини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Воробьева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Яковлев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Федотов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Курдинова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Курдинова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Тимошкин В.Г.</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Коллективное обращение членов автостоян</w:t>
            </w:r>
            <w:r>
              <w:rPr>
                <w:rFonts w:ascii="Times New Roman" w:hAnsi="Times New Roman"/>
                <w:sz w:val="26"/>
                <w:szCs w:val="26"/>
              </w:rPr>
              <w:t>окМОО «АО АССТРО-2007»</w:t>
            </w:r>
            <w:r w:rsidRPr="00C55088">
              <w:rPr>
                <w:rFonts w:ascii="Times New Roman" w:hAnsi="Times New Roman"/>
                <w:sz w:val="26"/>
                <w:szCs w:val="26"/>
              </w:rPr>
              <w:t>, расположенной на территории района Строгино</w:t>
            </w:r>
            <w:r>
              <w:rPr>
                <w:rFonts w:ascii="Times New Roman" w:hAnsi="Times New Roman"/>
                <w:sz w:val="26"/>
                <w:szCs w:val="26"/>
              </w:rPr>
              <w:t xml:space="preserve"> и жителей района Строгино</w:t>
            </w:r>
            <w:r w:rsidRPr="00C55088">
              <w:rPr>
                <w:rFonts w:ascii="Times New Roman" w:hAnsi="Times New Roman"/>
                <w:sz w:val="26"/>
                <w:szCs w:val="26"/>
              </w:rPr>
              <w:t>:</w:t>
            </w:r>
          </w:p>
          <w:p w:rsidR="00897B60" w:rsidRDefault="00897B60" w:rsidP="00055DE1">
            <w:pPr>
              <w:jc w:val="both"/>
              <w:rPr>
                <w:sz w:val="26"/>
                <w:szCs w:val="26"/>
              </w:rPr>
            </w:pPr>
          </w:p>
          <w:p w:rsidR="00897B60" w:rsidRPr="00C55088" w:rsidRDefault="00897B60" w:rsidP="00055DE1">
            <w:pPr>
              <w:jc w:val="both"/>
              <w:rPr>
                <w:sz w:val="26"/>
                <w:szCs w:val="26"/>
              </w:rPr>
            </w:pPr>
            <w:r w:rsidRPr="00C55088">
              <w:rPr>
                <w:sz w:val="26"/>
                <w:szCs w:val="26"/>
              </w:rPr>
              <w:t>Члену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Pr="00C55088" w:rsidRDefault="00897B60" w:rsidP="00055DE1">
            <w:pPr>
              <w:jc w:val="both"/>
              <w:rPr>
                <w:sz w:val="26"/>
                <w:szCs w:val="26"/>
              </w:rPr>
            </w:pPr>
            <w:r w:rsidRPr="00C55088">
              <w:rPr>
                <w:sz w:val="26"/>
                <w:szCs w:val="26"/>
              </w:rPr>
              <w:t>В.В.Травкину</w:t>
            </w:r>
          </w:p>
          <w:p w:rsidR="00897B60" w:rsidRPr="00C55088" w:rsidRDefault="00897B60" w:rsidP="00055DE1">
            <w:pPr>
              <w:jc w:val="both"/>
              <w:rPr>
                <w:sz w:val="26"/>
                <w:szCs w:val="26"/>
              </w:rPr>
            </w:pPr>
            <w:r w:rsidRPr="00C55088">
              <w:rPr>
                <w:sz w:val="26"/>
                <w:szCs w:val="26"/>
              </w:rPr>
              <w:t>от членов автостоянок, расположенных на территории района Строгино</w:t>
            </w:r>
            <w:r>
              <w:rPr>
                <w:sz w:val="26"/>
                <w:szCs w:val="26"/>
              </w:rPr>
              <w:t xml:space="preserve"> и жителей района Строгино</w:t>
            </w:r>
          </w:p>
          <w:p w:rsidR="00897B60" w:rsidRPr="00C55088" w:rsidRDefault="00897B60" w:rsidP="00055DE1">
            <w:pPr>
              <w:jc w:val="center"/>
              <w:rPr>
                <w:sz w:val="26"/>
                <w:szCs w:val="26"/>
              </w:rPr>
            </w:pPr>
          </w:p>
          <w:p w:rsidR="00897B60" w:rsidRPr="00C55088" w:rsidRDefault="00897B60" w:rsidP="00055DE1">
            <w:pPr>
              <w:jc w:val="center"/>
              <w:rPr>
                <w:b/>
                <w:sz w:val="26"/>
                <w:szCs w:val="26"/>
              </w:rPr>
            </w:pPr>
            <w:r w:rsidRPr="00C55088">
              <w:rPr>
                <w:b/>
                <w:sz w:val="26"/>
                <w:szCs w:val="26"/>
              </w:rPr>
              <w:t>Уважаемый Владимир Валерьевич!</w:t>
            </w:r>
          </w:p>
          <w:p w:rsidR="00897B60" w:rsidRDefault="00897B60" w:rsidP="00055DE1">
            <w:pPr>
              <w:jc w:val="both"/>
              <w:rPr>
                <w:sz w:val="26"/>
                <w:szCs w:val="26"/>
              </w:rPr>
            </w:pPr>
          </w:p>
          <w:p w:rsidR="00897B60" w:rsidRDefault="00897B60" w:rsidP="00055DE1">
            <w:pPr>
              <w:jc w:val="both"/>
              <w:rPr>
                <w:sz w:val="26"/>
                <w:szCs w:val="26"/>
              </w:rPr>
            </w:pPr>
            <w:r>
              <w:rPr>
                <w:sz w:val="26"/>
                <w:szCs w:val="26"/>
              </w:rPr>
              <w:t>Мы, члены автостоянок МОО «ОА АССТРО-2007» и жители Строгино, пользующиеся услугами стоянок «ОА АСТРО-«2007», ознакомились на экспозиции, проходившей в управе района и на сайте префектуры Северо-Западного административного округа города Москвы с Проектом планировки участка линейного объекта улично-дорожной сети – МКАД от Звенигородского шоссе до Волоколамского шоссе, желаем довести до Вас и до членов комиссии наше мнение.</w:t>
            </w:r>
          </w:p>
          <w:p w:rsidR="00897B60" w:rsidRDefault="00897B60" w:rsidP="00055DE1">
            <w:pPr>
              <w:jc w:val="both"/>
              <w:rPr>
                <w:sz w:val="26"/>
                <w:szCs w:val="26"/>
              </w:rPr>
            </w:pPr>
            <w:r>
              <w:rPr>
                <w:sz w:val="26"/>
                <w:szCs w:val="26"/>
              </w:rPr>
              <w:t>Сам факт, что власти озабочены ситуацией, сложившейся на участке МКАД, прилегающем к Строгино, мы оцениваем только положительно. Этим надо было заняться раньше.</w:t>
            </w:r>
          </w:p>
          <w:p w:rsidR="00897B60" w:rsidRDefault="00897B60" w:rsidP="00055DE1">
            <w:pPr>
              <w:jc w:val="both"/>
              <w:rPr>
                <w:sz w:val="26"/>
                <w:szCs w:val="26"/>
              </w:rPr>
            </w:pPr>
            <w:r>
              <w:rPr>
                <w:sz w:val="26"/>
                <w:szCs w:val="26"/>
              </w:rPr>
              <w:t>После открытия тоннеля, ввода Новорижской развязки и размещения на внешней стороне МКАД полдюжины очень крупных торгово-выставочных и административных зданий строгинцы стали заложниками тысяч машин, движущихся со скоростью пешехода на участке от Новорижского до Волоколамского шоссе (в обоих направлениях и большую часть суток). Нам плохо от гари и мы, автомобилисты, устали в часы «пик» въезжать в Строгино, затрачивая час-полтора времени.</w:t>
            </w:r>
          </w:p>
          <w:p w:rsidR="00897B60" w:rsidRDefault="00897B60" w:rsidP="00055DE1">
            <w:pPr>
              <w:jc w:val="both"/>
              <w:rPr>
                <w:b/>
                <w:sz w:val="26"/>
                <w:szCs w:val="26"/>
              </w:rPr>
            </w:pPr>
            <w:r w:rsidRPr="002A1808">
              <w:rPr>
                <w:b/>
                <w:sz w:val="26"/>
                <w:szCs w:val="26"/>
              </w:rPr>
              <w:t>Поэтому мы всецело одобряем усилия по увеличению пропускной способности МКАД (не только в районе Строгино) и поддерживаем идею реконструкции в представленном «Проекте планировки участка линейного объекта улично-дорожной сети – МКАД. Учас</w:t>
            </w:r>
            <w:r>
              <w:rPr>
                <w:b/>
                <w:sz w:val="26"/>
                <w:szCs w:val="26"/>
              </w:rPr>
              <w:t>ток от Звенигородского шоссе</w:t>
            </w:r>
            <w:r w:rsidRPr="002A1808">
              <w:rPr>
                <w:b/>
                <w:sz w:val="26"/>
                <w:szCs w:val="26"/>
              </w:rPr>
              <w:t xml:space="preserve"> до Волоколамского шоссе». </w:t>
            </w:r>
          </w:p>
          <w:p w:rsidR="00897B60" w:rsidRDefault="00897B60" w:rsidP="00055DE1">
            <w:pPr>
              <w:jc w:val="both"/>
              <w:rPr>
                <w:sz w:val="26"/>
                <w:szCs w:val="26"/>
              </w:rPr>
            </w:pPr>
            <w:r>
              <w:rPr>
                <w:sz w:val="26"/>
                <w:szCs w:val="26"/>
              </w:rPr>
              <w:t>Вместе с тем у нас есть ряд пожеланий.</w:t>
            </w:r>
          </w:p>
          <w:p w:rsidR="00897B60" w:rsidRDefault="00897B60" w:rsidP="003350B6">
            <w:pPr>
              <w:numPr>
                <w:ilvl w:val="0"/>
                <w:numId w:val="20"/>
              </w:numPr>
              <w:jc w:val="both"/>
              <w:rPr>
                <w:sz w:val="26"/>
                <w:szCs w:val="26"/>
              </w:rPr>
            </w:pPr>
            <w:r>
              <w:rPr>
                <w:sz w:val="26"/>
                <w:szCs w:val="26"/>
              </w:rPr>
              <w:t xml:space="preserve">Хотелось бы, чтобы в проекте, и в ходе его реализации был максимально задействован пространственный и градостроительный потенциал внешней (по отношению к МКАД) территории. Это нам кажется справедливым и потому, что данный район наиболее автомобилеёмкий. </w:t>
            </w:r>
          </w:p>
          <w:p w:rsidR="00897B60" w:rsidRDefault="00897B60" w:rsidP="003350B6">
            <w:pPr>
              <w:numPr>
                <w:ilvl w:val="0"/>
                <w:numId w:val="20"/>
              </w:numPr>
              <w:jc w:val="both"/>
              <w:rPr>
                <w:sz w:val="26"/>
                <w:szCs w:val="26"/>
              </w:rPr>
            </w:pPr>
            <w:r>
              <w:rPr>
                <w:sz w:val="26"/>
                <w:szCs w:val="26"/>
              </w:rPr>
              <w:t xml:space="preserve">Желательно, чтобы в «Проекте…» полнее был отражен </w:t>
            </w:r>
            <w:r w:rsidRPr="00AF7391">
              <w:rPr>
                <w:i/>
                <w:sz w:val="26"/>
                <w:szCs w:val="26"/>
                <w:u w:val="single"/>
              </w:rPr>
              <w:t>комплексный подход к проблеме.</w:t>
            </w:r>
            <w:r>
              <w:rPr>
                <w:sz w:val="26"/>
                <w:szCs w:val="26"/>
              </w:rPr>
              <w:t xml:space="preserve"> В данном варианте </w:t>
            </w:r>
            <w:r w:rsidRPr="00AF7391">
              <w:rPr>
                <w:sz w:val="26"/>
                <w:szCs w:val="26"/>
                <w:u w:val="single"/>
              </w:rPr>
              <w:t>доминирует идея ускорения движения по МКАД</w:t>
            </w:r>
            <w:r>
              <w:rPr>
                <w:sz w:val="26"/>
                <w:szCs w:val="26"/>
              </w:rPr>
              <w:t xml:space="preserve"> (съезды, разъезды, эстакады). Но ведь ясно, что улучшение ситуации на МКАД увеличит количество желающих проехать через Строгино на Волоколамское шоссе и обратно в область. Без решения проблем, которые уже сегодня существуют на Строгинском шоссе из-за заторов у метро «Щукинская» и при выезде на Волоколамское шоссе многочасовая пробка с МКАД будет «перенесена» в «Строгино» на улицы Таллинская, Твардовского, Строгинское шоссе.</w:t>
            </w:r>
          </w:p>
          <w:p w:rsidR="00897B60" w:rsidRDefault="00897B60" w:rsidP="003350B6">
            <w:pPr>
              <w:numPr>
                <w:ilvl w:val="0"/>
                <w:numId w:val="20"/>
              </w:numPr>
              <w:jc w:val="both"/>
              <w:rPr>
                <w:sz w:val="26"/>
                <w:szCs w:val="26"/>
              </w:rPr>
            </w:pPr>
            <w:r>
              <w:rPr>
                <w:sz w:val="26"/>
                <w:szCs w:val="26"/>
              </w:rPr>
              <w:t>Мы поддерживаем идею и «Проект… » и ещё по одной причине. Над нами, строгинцами, несмотря на все полученные в последнее время заверения руководителей самого высокого ранга, довлеет опасность того, что идея соединить Тушино с МКАД через Строгино жива и ждет своего часа.</w:t>
            </w:r>
          </w:p>
          <w:p w:rsidR="00897B60" w:rsidRDefault="00897B60" w:rsidP="00055DE1">
            <w:pPr>
              <w:ind w:left="720"/>
              <w:jc w:val="both"/>
              <w:rPr>
                <w:sz w:val="26"/>
                <w:szCs w:val="26"/>
              </w:rPr>
            </w:pPr>
            <w:r>
              <w:rPr>
                <w:sz w:val="26"/>
                <w:szCs w:val="26"/>
              </w:rPr>
              <w:t>Поддерживая «Проект…», мы надеемся что когда Тушино больше не сможет жить без моста, задача будет решаться в виде продолжения и с учётом сделанного по данному проекту. И ни сегодня, ни в дальнейшем вопрос о транзите Тушино-Строгино-МКАД не встанет, а будет дорога и мост из Тушино на МКАД.</w:t>
            </w:r>
          </w:p>
          <w:p w:rsidR="00897B60" w:rsidRDefault="00897B60" w:rsidP="003350B6">
            <w:pPr>
              <w:numPr>
                <w:ilvl w:val="0"/>
                <w:numId w:val="20"/>
              </w:numPr>
              <w:jc w:val="both"/>
              <w:rPr>
                <w:sz w:val="26"/>
                <w:szCs w:val="26"/>
              </w:rPr>
            </w:pPr>
            <w:r>
              <w:rPr>
                <w:sz w:val="26"/>
                <w:szCs w:val="26"/>
              </w:rPr>
              <w:t>При публичном обсуждении 29.10 2013 представителями разработчиков проекта было однозначно заявлено, что никакого (даже единичного) сноса гаражей и стоянок не будет. Это тоже дает нам повод поддержать «Проект…», потому что в последние годы нас, автомобилистов, приучили</w:t>
            </w:r>
            <w:r w:rsidRPr="00A31019">
              <w:rPr>
                <w:sz w:val="26"/>
                <w:szCs w:val="26"/>
              </w:rPr>
              <w:t>:</w:t>
            </w:r>
            <w:r>
              <w:rPr>
                <w:sz w:val="26"/>
                <w:szCs w:val="26"/>
              </w:rPr>
              <w:t xml:space="preserve"> если что-то строится, значит первыми сносятся стоянки (без компенсации и без предоставления земельного участка), потому что автомобиль бессловесен, а автомобилист бесправен!</w:t>
            </w:r>
          </w:p>
          <w:p w:rsidR="00897B60" w:rsidRDefault="00897B60" w:rsidP="00055DE1">
            <w:pPr>
              <w:ind w:left="720"/>
              <w:jc w:val="both"/>
              <w:rPr>
                <w:sz w:val="26"/>
                <w:szCs w:val="26"/>
              </w:rPr>
            </w:pPr>
            <w:r>
              <w:rPr>
                <w:sz w:val="26"/>
                <w:szCs w:val="26"/>
              </w:rPr>
              <w:t>Поддерживаем «Проект…» с надеждой, что будет так, как обещано.</w:t>
            </w:r>
          </w:p>
          <w:p w:rsidR="00897B60" w:rsidRDefault="00897B60" w:rsidP="00055DE1">
            <w:pPr>
              <w:ind w:left="720"/>
              <w:jc w:val="both"/>
              <w:rPr>
                <w:sz w:val="26"/>
                <w:szCs w:val="26"/>
              </w:rPr>
            </w:pPr>
            <w:r>
              <w:rPr>
                <w:sz w:val="26"/>
                <w:szCs w:val="26"/>
              </w:rPr>
              <w:t>Уважаемый Владимир Валерьевич, члены объединения автомобилистов «АССТРО-2007», как жители Строгино, отдают себе отчет, что всякая стройка и перестройка (особенно) не могут быть абсолютным благом. Когда серьезно больного лечат – ему должно быть и бывает больно.</w:t>
            </w:r>
          </w:p>
          <w:p w:rsidR="00897B60" w:rsidRDefault="00897B60" w:rsidP="00055DE1">
            <w:pPr>
              <w:ind w:left="720"/>
              <w:jc w:val="both"/>
              <w:rPr>
                <w:sz w:val="26"/>
                <w:szCs w:val="26"/>
              </w:rPr>
            </w:pPr>
            <w:r>
              <w:rPr>
                <w:sz w:val="26"/>
                <w:szCs w:val="26"/>
              </w:rPr>
              <w:t>Реконструкция МКАД- боль для всех нас. Но она разная для тех, кто живет на Неманском проспекте и для тех, кто живет на ул. Твардовского или Кулакова. Поэтому просим разработчиков, чтобы в «Проекте…» были заложены максимально возможные компенсационные и защитные меры по снижению отрицательного влияния как всей реконструкции, так и особенно на период строительных работ для жителей близлежащих домов.</w:t>
            </w:r>
          </w:p>
          <w:p w:rsidR="00897B60" w:rsidRDefault="00897B60" w:rsidP="00055DE1">
            <w:pPr>
              <w:ind w:left="720"/>
              <w:jc w:val="both"/>
              <w:rPr>
                <w:sz w:val="26"/>
                <w:szCs w:val="26"/>
              </w:rPr>
            </w:pPr>
            <w:r>
              <w:rPr>
                <w:sz w:val="26"/>
                <w:szCs w:val="26"/>
              </w:rPr>
              <w:t>Людям нужны Ваши гарантии и Ваш контроль!</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Кондратенко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Александров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Сидоренко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Тримотлов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Голованов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Семенко П.И.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Жарков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Валерьева Т.Е.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Аристов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Титов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Берибулов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Норочилов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Яланов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Матвеев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Моисейченко С.Е.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Серпов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Филиппин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Никитин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Спиваков В.Ф.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Мальцев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Теряхов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Станишевский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Александрова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Субботин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Зотов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Катамадзе Д.Б.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Катамадзе И.Б.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Фетисова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Латретов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Сурков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Дмитрук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Пойшинов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Киселевский А.О.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Башлыков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Мелешко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Назарова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Беляков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Желданова О.М.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Гончаров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Соловьев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Мясников 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Амелин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Давыдов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Дударев С.Ю.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Маменькин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Королев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Дорофеев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Трякин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Дворецкий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Литвиненко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Ежов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Лопухов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Давыдов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Данилов Ю.Т.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Пахомова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Мясников Ф.Г.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Ремнев П.С.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Лаеский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Булкин П.П.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Сухолосик Ю.С.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Хасянов Р.Р.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Хасянов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Быков В.Ф.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Чуринов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Антионов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Чикунова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Плакутин И.П.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Кузина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Ермаков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Изгодовский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Картаев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Филиппив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Мурашкина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Баранов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Карганов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Кузнецов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Мифтяхов М.Х.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Дорошенко П.О.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Лапин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Овсяенко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Понаморева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Скакун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Дроздов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Салтанов В.Ф.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Егорова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Пичуганов И.Ю.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Ситников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Пичуганова В.Д.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Тришкин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Борисова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Чаруйский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Сударев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Барабаш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Ручина Ш.В.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Назаренко С.Д.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Филачев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Дузенко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Боярский Г.М.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Герасим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Сапронова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Чендарев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Барабаш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Гец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Максимов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Горбунов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Барстов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Прихно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Кулачинский В.Я.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Жабив Я.И.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Кочетова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Михеева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Каргинова Р.Д.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Кориумов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Кориумова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Андреев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Сосидко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Стулов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Стулова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Компанейцев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Машдрыкин Д.П.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Компанейцев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Перяков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Клеткин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Гончаренко Б.М.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Алакоз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Михеев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Шангина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Милюкова Е.Р.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Спивский И.З.</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Мохнов О.И.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386807" w:rsidRDefault="00897B60" w:rsidP="00055DE1">
            <w:pPr>
              <w:autoSpaceDE w:val="0"/>
              <w:autoSpaceDN w:val="0"/>
              <w:adjustRightInd w:val="0"/>
              <w:jc w:val="both"/>
              <w:rPr>
                <w:sz w:val="26"/>
                <w:szCs w:val="26"/>
              </w:rPr>
            </w:pPr>
            <w:r>
              <w:rPr>
                <w:sz w:val="26"/>
                <w:szCs w:val="26"/>
              </w:rPr>
              <w:t>Затеря Э.А.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Ахшарутов А.Ш.</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Пальпин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Михачев А.Ф.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Гробовой</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Поляков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Фролова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Тимолупов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Голованова Е.Д.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Кириченко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Головин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Смоляров Г.Д.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Янов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Янов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Гончаренко 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Бойко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0B6794" w:rsidRDefault="00897B60" w:rsidP="00055DE1">
            <w:pPr>
              <w:autoSpaceDE w:val="0"/>
              <w:autoSpaceDN w:val="0"/>
              <w:adjustRightInd w:val="0"/>
              <w:jc w:val="both"/>
              <w:rPr>
                <w:sz w:val="26"/>
                <w:szCs w:val="26"/>
              </w:rPr>
            </w:pPr>
            <w:r>
              <w:rPr>
                <w:sz w:val="26"/>
                <w:szCs w:val="26"/>
              </w:rPr>
              <w:t>Прихло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Кириченко О.И.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Григ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Роганов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Радулов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58FA" w:rsidRDefault="00897B60" w:rsidP="00055DE1">
            <w:pPr>
              <w:autoSpaceDE w:val="0"/>
              <w:autoSpaceDN w:val="0"/>
              <w:adjustRightInd w:val="0"/>
              <w:jc w:val="both"/>
              <w:rPr>
                <w:sz w:val="26"/>
                <w:szCs w:val="26"/>
              </w:rPr>
            </w:pPr>
            <w:r>
              <w:rPr>
                <w:sz w:val="26"/>
                <w:szCs w:val="26"/>
              </w:rPr>
              <w:t>Липунов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Хиропиков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Гришкин А.Ф.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Полюцкий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Волошкин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Осипов И.Б.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Замотин 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Полянин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Антошина А.У.</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Полонкина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Шевляшин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Романова Е.Д.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Приходько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Панкратов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Соповлёв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Янкин А.Т.</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Башилова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Позднякова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Поспелов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Свистушкин Н.Ф.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Сидорина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Серляков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Шашина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Шмыков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Сидорин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Щегунов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Кацапова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Аксенова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Балясов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Зайцев С.Л.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Зернова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Иорданская Я.Я.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Ибраев Э.И.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Клопотовский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Мония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Осипов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Позднякова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Раевский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Башилова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Черников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Супрулов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Атрошинов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 А.Д.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Килимов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Дубова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Кочеровский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Касатов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Алёхин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Селезнева И.А.</w:t>
            </w:r>
          </w:p>
        </w:tc>
        <w:tc>
          <w:tcPr>
            <w:tcW w:w="6472" w:type="dxa"/>
            <w:vMerge w:val="restart"/>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Главе управы района Строгино В.В. Травкину от жителей района Строгино.</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C55088"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Дедов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Олейников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Черкасов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Петров И.О.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Зимеушин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Султан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Зайкин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Нестеров О.Д.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Панин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Канаев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Аркаильский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Воронай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Лямин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Мартынов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Тадник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Иртуганов Т.Р.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Гаджиев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Паченцев О.Ю.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Антонова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Салов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Дротиков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Лысенков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Буянов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Тонких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Груздева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Подлужный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Паченцева М.Е.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Федорова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Кочергиноа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Мирзоян В.Ш.</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житель района Строгино, проживающий по адресу</w:t>
            </w:r>
            <w:r w:rsidRPr="00CD2F03">
              <w:rPr>
                <w:rFonts w:ascii="Times New Roman" w:hAnsi="Times New Roman"/>
                <w:sz w:val="26"/>
                <w:szCs w:val="26"/>
              </w:rPr>
              <w:t xml:space="preserve">: </w:t>
            </w:r>
            <w:r>
              <w:rPr>
                <w:rFonts w:ascii="Times New Roman" w:hAnsi="Times New Roman"/>
                <w:sz w:val="26"/>
                <w:szCs w:val="26"/>
              </w:rPr>
              <w:t>Строгинский б-р, д.2 к. 1 кв. 81,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CD2F03"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прошу учесть мой голос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Молодцов С.Н.</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ООО «ЛАВА», расположенной на территории района Строгино</w:t>
            </w:r>
            <w:r w:rsidRPr="00C55088">
              <w:rPr>
                <w:rFonts w:ascii="Times New Roman" w:hAnsi="Times New Roman"/>
                <w:sz w:val="26"/>
                <w:szCs w:val="26"/>
              </w:rPr>
              <w:t>:</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Таллинская улица, д. 17.</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Осокина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Васильченко И.И.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Трошин С.А.</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ООО «Лесопарк», расположенной на территории района Строгино</w:t>
            </w:r>
            <w:r w:rsidRPr="00C55088">
              <w:rPr>
                <w:rFonts w:ascii="Times New Roman" w:hAnsi="Times New Roman"/>
                <w:sz w:val="26"/>
                <w:szCs w:val="26"/>
              </w:rPr>
              <w:t>:</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Твардовского, вл. 16.</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Кузьмин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Кузнецов А.В.</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ресторана «Ривер-Лаунги», расположенной на территории района Строгино</w:t>
            </w:r>
            <w:r w:rsidRPr="00C55088">
              <w:rPr>
                <w:rFonts w:ascii="Times New Roman" w:hAnsi="Times New Roman"/>
                <w:sz w:val="26"/>
                <w:szCs w:val="26"/>
              </w:rPr>
              <w:t>:</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Твардовского, вл. 16.</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Шайдулин Т.Р.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Скрянин 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Бутасов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Майорова Т.М.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Соловьева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Бойчук Я.М.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Мазитов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Бебуа Ц.А.</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Коллективное обращение:</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Алпенидзе Б.Д.</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Исаковского, д. 31.</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C55088"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Романова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Акубардия К.Г.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Алпенидзе Б.Д.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Бачилова В.В.</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Бачилова В.В.</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Исаковского, д. 31.</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Алпенидзе Т.Б.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Маринова Е.Б.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Александров В.А.</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ИП «Агуреев»</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Строгинский б-р д. 1.</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Бутырин С.К.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Боганозова К.К.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Майоров И.А.</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житель района Строгино, проживающий по адресу</w:t>
            </w:r>
            <w:r w:rsidRPr="00CD2F03">
              <w:rPr>
                <w:rFonts w:ascii="Times New Roman" w:hAnsi="Times New Roman"/>
                <w:sz w:val="26"/>
                <w:szCs w:val="26"/>
              </w:rPr>
              <w:t xml:space="preserve">: </w:t>
            </w:r>
            <w:r>
              <w:rPr>
                <w:rFonts w:ascii="Times New Roman" w:hAnsi="Times New Roman"/>
                <w:sz w:val="26"/>
                <w:szCs w:val="26"/>
              </w:rPr>
              <w:t>Строгинский б-р, д.26 к. 2 кв. 161,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прошу учесть мой голос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Пандурин С.М.</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ООО «Ваниль».</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ул. Маршала Катукова д. 20.</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Лебедев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Прохоров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Детискина 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Белоусов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Калибатова 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Лечинова Л.О.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Канчелтдиев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Касимов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Мамсирова  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Соболев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Куликова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Подолян И.О.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Игнашова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Белоусов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Машаенкова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Колесникова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Вишняков Р.Ф.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Синицын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Евтух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Колесникова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Леонова З.Я.</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ООО «Баляско».</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ул. Таллинская, д. 32.</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C55088"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просим учесть наши голоса в ходе проведения обсуждения по проекту.</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Максецкая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Лугина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Белоножко Л.Д.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Герб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Дмитрева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Лапыгина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Николаева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Стенчиков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Глотва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Юлдашев О.И.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Севренко Е.О.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Сафина Е.И.</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ИП Рахимкерова Т.И.</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ул. Твардовского, д. 6, стр. 5(столовая).</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Кулматова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Ляшина 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Шардинова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Гришко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Хагатрен К.С.</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ООО «Природа-Илал»</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ул. Исаковского, д. 4, к. 2.</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Хагатрен К.К.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Данальченко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Желтова М.Ю.</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 xml:space="preserve"> от ООО «Кристи-5000»</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ул. М.Катукова, д. 11, к. 1, стр. 2.</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Хачатрян К.С.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Хачатрян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Увейкова С.Я.</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житель района Строгино, проживающий по адресу</w:t>
            </w:r>
            <w:r w:rsidRPr="00CD2F03">
              <w:rPr>
                <w:rFonts w:ascii="Times New Roman" w:hAnsi="Times New Roman"/>
                <w:sz w:val="26"/>
                <w:szCs w:val="26"/>
              </w:rPr>
              <w:t xml:space="preserve">: </w:t>
            </w:r>
            <w:r>
              <w:rPr>
                <w:rFonts w:ascii="Times New Roman" w:hAnsi="Times New Roman"/>
                <w:sz w:val="26"/>
                <w:szCs w:val="26"/>
              </w:rPr>
              <w:t>ул. Твардовского, д. 6, к. 4, кв.104,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прошу учесть мой голос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Карпушина С.В.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работающий по адресу</w:t>
            </w:r>
            <w:r w:rsidRPr="00CD2F03">
              <w:rPr>
                <w:rFonts w:ascii="Times New Roman" w:hAnsi="Times New Roman"/>
                <w:sz w:val="26"/>
                <w:szCs w:val="26"/>
              </w:rPr>
              <w:t xml:space="preserve">: </w:t>
            </w:r>
            <w:r>
              <w:rPr>
                <w:rFonts w:ascii="Times New Roman" w:hAnsi="Times New Roman"/>
                <w:sz w:val="26"/>
                <w:szCs w:val="26"/>
              </w:rPr>
              <w:t>ул. Твардовского, д. 5, к. 3,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прошу учесть мой голос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Пустынников М.В.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житель района Строгино, проживающий по адресу</w:t>
            </w:r>
            <w:r w:rsidRPr="00CD2F03">
              <w:rPr>
                <w:rFonts w:ascii="Times New Roman" w:hAnsi="Times New Roman"/>
                <w:sz w:val="26"/>
                <w:szCs w:val="26"/>
              </w:rPr>
              <w:t xml:space="preserve">: </w:t>
            </w:r>
            <w:r>
              <w:rPr>
                <w:rFonts w:ascii="Times New Roman" w:hAnsi="Times New Roman"/>
                <w:sz w:val="26"/>
                <w:szCs w:val="26"/>
              </w:rPr>
              <w:t>ул. Твардовского, д. 18, к. 2, кв. 299,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прошу учесть мой голос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Рябов А.В.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работающий по адресу</w:t>
            </w:r>
            <w:r w:rsidRPr="00CD2F03">
              <w:rPr>
                <w:rFonts w:ascii="Times New Roman" w:hAnsi="Times New Roman"/>
                <w:sz w:val="26"/>
                <w:szCs w:val="26"/>
              </w:rPr>
              <w:t xml:space="preserve">: </w:t>
            </w:r>
            <w:r>
              <w:rPr>
                <w:rFonts w:ascii="Times New Roman" w:hAnsi="Times New Roman"/>
                <w:sz w:val="26"/>
                <w:szCs w:val="26"/>
              </w:rPr>
              <w:t>ул. Твардовского, д. 8, к. 5,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Учитывая изложенное, прошу учесть мой голос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Алиев Б.О.о.</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сотрудников ООО «Тоннель-2001»</w:t>
            </w:r>
            <w:r w:rsidRPr="00C55088">
              <w:rPr>
                <w:rFonts w:ascii="Times New Roman" w:hAnsi="Times New Roman"/>
                <w:sz w:val="26"/>
                <w:szCs w:val="26"/>
              </w:rPr>
              <w:t>, расположенной на территории района Строгино:</w:t>
            </w:r>
          </w:p>
          <w:p w:rsidR="00897B60" w:rsidRDefault="00897B60" w:rsidP="00055DE1">
            <w:pPr>
              <w:jc w:val="both"/>
              <w:rPr>
                <w:sz w:val="26"/>
                <w:szCs w:val="26"/>
              </w:rPr>
            </w:pPr>
          </w:p>
          <w:p w:rsidR="00897B60" w:rsidRPr="00C55088"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Pr="00C55088" w:rsidRDefault="00897B60" w:rsidP="00055DE1">
            <w:pPr>
              <w:jc w:val="both"/>
              <w:rPr>
                <w:sz w:val="26"/>
                <w:szCs w:val="26"/>
              </w:rPr>
            </w:pPr>
            <w:r w:rsidRPr="00C55088">
              <w:rPr>
                <w:sz w:val="26"/>
                <w:szCs w:val="26"/>
              </w:rPr>
              <w:t xml:space="preserve">от </w:t>
            </w:r>
            <w:r>
              <w:rPr>
                <w:sz w:val="26"/>
                <w:szCs w:val="26"/>
              </w:rPr>
              <w:t>сотрудников ООО «Тоннель-2001»</w:t>
            </w:r>
            <w:r w:rsidRPr="00C55088">
              <w:rPr>
                <w:sz w:val="26"/>
                <w:szCs w:val="26"/>
              </w:rPr>
              <w:t>, расположенн</w:t>
            </w:r>
            <w:r>
              <w:rPr>
                <w:sz w:val="26"/>
                <w:szCs w:val="26"/>
              </w:rPr>
              <w:t>ой</w:t>
            </w:r>
            <w:r w:rsidRPr="00C55088">
              <w:rPr>
                <w:sz w:val="26"/>
                <w:szCs w:val="26"/>
              </w:rPr>
              <w:t xml:space="preserve"> на территории района Строгино</w:t>
            </w:r>
            <w:r>
              <w:rPr>
                <w:sz w:val="26"/>
                <w:szCs w:val="26"/>
              </w:rPr>
              <w:t>.</w:t>
            </w:r>
          </w:p>
          <w:p w:rsidR="00897B60" w:rsidRDefault="00897B60" w:rsidP="00055DE1">
            <w:pPr>
              <w:pStyle w:val="PlainText"/>
              <w:jc w:val="both"/>
              <w:rPr>
                <w:rFonts w:ascii="Times New Roman" w:hAnsi="Times New Roman"/>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Наша организация, располагается на территории района Строгино по адресу</w:t>
            </w:r>
            <w:r w:rsidRPr="00A735D5">
              <w:rPr>
                <w:rFonts w:ascii="Times New Roman" w:hAnsi="Times New Roman"/>
                <w:sz w:val="26"/>
                <w:szCs w:val="26"/>
              </w:rPr>
              <w:t xml:space="preserve">: </w:t>
            </w:r>
            <w:r>
              <w:rPr>
                <w:rFonts w:ascii="Times New Roman" w:hAnsi="Times New Roman"/>
                <w:sz w:val="26"/>
                <w:szCs w:val="26"/>
              </w:rPr>
              <w:t>проспект Маршала Жукова, д. 81.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 а также дополнительной проработки вопроса по организации съезда с проспекта Маршала Жукова, в сторону района Строгино.</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Андреева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Вечкасов А.Р.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Вечкасов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Вечкасова Н.О.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Власов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Ломовцев Е.Б.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Лютиков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Лютикова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Нестерова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Панков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Соколова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Старавойтова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Сурова Е.Е.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Трофимова Т.Д.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Комолова Т.И.</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сотрудников ГБОУ СПО Техникум малого бизнеса №67</w:t>
            </w:r>
            <w:r w:rsidRPr="00C55088">
              <w:rPr>
                <w:rFonts w:ascii="Times New Roman" w:hAnsi="Times New Roman"/>
                <w:sz w:val="26"/>
                <w:szCs w:val="26"/>
              </w:rPr>
              <w:t>, расположенно</w:t>
            </w:r>
            <w:r>
              <w:rPr>
                <w:rFonts w:ascii="Times New Roman" w:hAnsi="Times New Roman"/>
                <w:sz w:val="26"/>
                <w:szCs w:val="26"/>
              </w:rPr>
              <w:t>го</w:t>
            </w:r>
            <w:r w:rsidRPr="00C55088">
              <w:rPr>
                <w:rFonts w:ascii="Times New Roman" w:hAnsi="Times New Roman"/>
                <w:sz w:val="26"/>
                <w:szCs w:val="26"/>
              </w:rPr>
              <w:t xml:space="preserve"> на территории района Строгино:</w:t>
            </w:r>
          </w:p>
          <w:p w:rsidR="00897B60" w:rsidRDefault="00897B60" w:rsidP="00055DE1">
            <w:pPr>
              <w:jc w:val="both"/>
              <w:rPr>
                <w:sz w:val="26"/>
                <w:szCs w:val="26"/>
              </w:rPr>
            </w:pPr>
          </w:p>
          <w:p w:rsidR="00897B60" w:rsidRPr="00C55088" w:rsidRDefault="00897B60" w:rsidP="00055DE1">
            <w:pPr>
              <w:jc w:val="both"/>
              <w:rPr>
                <w:sz w:val="26"/>
                <w:szCs w:val="26"/>
              </w:rPr>
            </w:pPr>
            <w:r w:rsidRPr="00C55088">
              <w:rPr>
                <w:sz w:val="26"/>
                <w:szCs w:val="26"/>
              </w:rPr>
              <w:t>Члену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Default="00897B60" w:rsidP="00055DE1">
            <w:pPr>
              <w:pStyle w:val="PlainText"/>
              <w:jc w:val="both"/>
              <w:rPr>
                <w:rFonts w:ascii="Times New Roman" w:hAnsi="Times New Roman"/>
                <w:sz w:val="26"/>
                <w:szCs w:val="26"/>
                <w:lang w:eastAsia="ru-RU"/>
              </w:rPr>
            </w:pPr>
            <w:r w:rsidRPr="00DE7161">
              <w:rPr>
                <w:rFonts w:ascii="Times New Roman" w:hAnsi="Times New Roman"/>
                <w:sz w:val="26"/>
                <w:szCs w:val="26"/>
                <w:lang w:eastAsia="ru-RU"/>
              </w:rPr>
              <w:t>В.В.Травкину</w:t>
            </w:r>
            <w:r>
              <w:rPr>
                <w:rFonts w:ascii="Times New Roman" w:hAnsi="Times New Roman"/>
                <w:sz w:val="26"/>
                <w:szCs w:val="26"/>
                <w:lang w:eastAsia="ru-RU"/>
              </w:rPr>
              <w:t>.</w:t>
            </w:r>
          </w:p>
          <w:p w:rsidR="00897B60" w:rsidRDefault="00897B60" w:rsidP="00055DE1">
            <w:pPr>
              <w:pStyle w:val="PlainText"/>
              <w:jc w:val="center"/>
              <w:rPr>
                <w:rFonts w:ascii="Times New Roman" w:hAnsi="Times New Roman"/>
                <w:sz w:val="26"/>
                <w:szCs w:val="26"/>
                <w:lang w:eastAsia="ru-RU"/>
              </w:rPr>
            </w:pPr>
            <w:r>
              <w:rPr>
                <w:rFonts w:ascii="Times New Roman" w:hAnsi="Times New Roman"/>
                <w:sz w:val="26"/>
                <w:szCs w:val="26"/>
                <w:lang w:eastAsia="ru-RU"/>
              </w:rPr>
              <w:t>Уважаемый Владимир Валерьевич!</w:t>
            </w:r>
          </w:p>
          <w:p w:rsidR="00897B60" w:rsidRDefault="00897B60" w:rsidP="00055DE1">
            <w:pPr>
              <w:pStyle w:val="PlainText"/>
              <w:jc w:val="both"/>
              <w:rPr>
                <w:rFonts w:ascii="Times New Roman" w:hAnsi="Times New Roman"/>
                <w:sz w:val="26"/>
                <w:szCs w:val="26"/>
                <w:lang w:eastAsia="ru-RU"/>
              </w:rPr>
            </w:pPr>
          </w:p>
          <w:p w:rsidR="00897B60" w:rsidRDefault="00897B60" w:rsidP="00055DE1">
            <w:pPr>
              <w:pStyle w:val="PlainText"/>
              <w:jc w:val="both"/>
              <w:rPr>
                <w:rFonts w:ascii="Times New Roman" w:hAnsi="Times New Roman"/>
                <w:sz w:val="26"/>
                <w:szCs w:val="26"/>
                <w:lang w:eastAsia="ru-RU"/>
              </w:rPr>
            </w:pPr>
            <w:r>
              <w:rPr>
                <w:rFonts w:ascii="Times New Roman" w:hAnsi="Times New Roman"/>
                <w:sz w:val="26"/>
                <w:szCs w:val="26"/>
                <w:lang w:eastAsia="ru-RU"/>
              </w:rPr>
              <w:t>ГБОУ СПО ТМБ № 67 располагается на территории района Строгино по адресу</w:t>
            </w:r>
            <w:r w:rsidRPr="00087F8A">
              <w:rPr>
                <w:rFonts w:ascii="Times New Roman" w:hAnsi="Times New Roman"/>
                <w:sz w:val="26"/>
                <w:szCs w:val="26"/>
                <w:lang w:eastAsia="ru-RU"/>
              </w:rPr>
              <w:t>: 123458</w:t>
            </w:r>
            <w:r>
              <w:rPr>
                <w:rFonts w:ascii="Times New Roman" w:hAnsi="Times New Roman"/>
                <w:sz w:val="26"/>
                <w:szCs w:val="26"/>
                <w:lang w:eastAsia="ru-RU"/>
              </w:rPr>
              <w:t>, Москва, ул. Твардовского, д. 10 корп. 1.</w:t>
            </w:r>
          </w:p>
          <w:p w:rsidR="00897B60" w:rsidRDefault="00897B60" w:rsidP="00055DE1">
            <w:pPr>
              <w:pStyle w:val="PlainText"/>
              <w:jc w:val="both"/>
              <w:rPr>
                <w:rFonts w:ascii="Times New Roman" w:hAnsi="Times New Roman"/>
                <w:sz w:val="26"/>
                <w:szCs w:val="26"/>
                <w:lang w:eastAsia="ru-RU"/>
              </w:rPr>
            </w:pPr>
            <w:r>
              <w:rPr>
                <w:rFonts w:ascii="Times New Roman" w:hAnsi="Times New Roman"/>
                <w:sz w:val="26"/>
                <w:szCs w:val="26"/>
                <w:lang w:eastAsia="ru-RU"/>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w:t>
            </w:r>
          </w:p>
          <w:p w:rsidR="00897B60" w:rsidRDefault="00897B60" w:rsidP="00055DE1">
            <w:pPr>
              <w:pStyle w:val="PlainText"/>
              <w:jc w:val="both"/>
              <w:rPr>
                <w:rFonts w:ascii="Times New Roman" w:hAnsi="Times New Roman"/>
                <w:sz w:val="26"/>
                <w:szCs w:val="26"/>
                <w:lang w:eastAsia="ru-RU"/>
              </w:rPr>
            </w:pPr>
            <w:r>
              <w:rPr>
                <w:rFonts w:ascii="Times New Roman" w:hAnsi="Times New Roman"/>
                <w:sz w:val="26"/>
                <w:szCs w:val="26"/>
                <w:lang w:eastAsia="ru-RU"/>
              </w:rPr>
              <w:t>Многие сотрудники и учащиеся техникума проживают в районе г. Красногорска, и обозначенный проект значительно сократит затраты времени на проезд к месту учебы и работы.</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Вас учесть наши ранее поданные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Гричёв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Похорская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Чернецкая Н.Г.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Боданин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Журин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Шубина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Косаренкова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Копылова Н.Д.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Ермилова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Тремаскина Т.Е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Трушина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Фиргошина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Репина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Писчасов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Карцева Т.М.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Никитин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Кукырчин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Шантина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Архипова Е.У.</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Зенина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Никитина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Быковская Э.С.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Лаврова У.И.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Грабинская К.Н.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Михеева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Соколовская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Моргун В.Д.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Апкаева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Осипова Е.П.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Займовская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Чекморева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Чачикян Г.Ю.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Ватолин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Алексеев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Кириченко А.П.</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членов автостоянки № </w:t>
            </w:r>
            <w:r>
              <w:rPr>
                <w:rFonts w:ascii="Times New Roman" w:hAnsi="Times New Roman"/>
                <w:sz w:val="26"/>
                <w:szCs w:val="26"/>
              </w:rPr>
              <w:t>55</w:t>
            </w:r>
            <w:r w:rsidRPr="00C55088">
              <w:rPr>
                <w:rFonts w:ascii="Times New Roman" w:hAnsi="Times New Roman"/>
                <w:sz w:val="26"/>
                <w:szCs w:val="26"/>
              </w:rPr>
              <w:t>, расположенной на территории района Строгино:</w:t>
            </w:r>
          </w:p>
          <w:p w:rsidR="00897B60" w:rsidRDefault="00897B60" w:rsidP="00055DE1">
            <w:pPr>
              <w:jc w:val="both"/>
              <w:rPr>
                <w:sz w:val="26"/>
                <w:szCs w:val="26"/>
              </w:rPr>
            </w:pPr>
          </w:p>
          <w:p w:rsidR="00897B60" w:rsidRPr="00C55088" w:rsidRDefault="00897B60" w:rsidP="00055DE1">
            <w:pPr>
              <w:jc w:val="both"/>
              <w:rPr>
                <w:sz w:val="26"/>
                <w:szCs w:val="26"/>
              </w:rPr>
            </w:pPr>
            <w:r w:rsidRPr="00C55088">
              <w:rPr>
                <w:sz w:val="26"/>
                <w:szCs w:val="26"/>
              </w:rPr>
              <w:t>Члену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Pr="00C55088" w:rsidRDefault="00897B60" w:rsidP="00055DE1">
            <w:pPr>
              <w:jc w:val="both"/>
              <w:rPr>
                <w:sz w:val="26"/>
                <w:szCs w:val="26"/>
              </w:rPr>
            </w:pPr>
            <w:r w:rsidRPr="00C55088">
              <w:rPr>
                <w:sz w:val="26"/>
                <w:szCs w:val="26"/>
              </w:rPr>
              <w:t>В.В.Травкину</w:t>
            </w:r>
          </w:p>
          <w:p w:rsidR="00897B60" w:rsidRPr="00C55088" w:rsidRDefault="00897B60" w:rsidP="00055DE1">
            <w:pPr>
              <w:jc w:val="both"/>
              <w:rPr>
                <w:sz w:val="26"/>
                <w:szCs w:val="26"/>
              </w:rPr>
            </w:pPr>
            <w:r w:rsidRPr="00C55088">
              <w:rPr>
                <w:sz w:val="26"/>
                <w:szCs w:val="26"/>
              </w:rPr>
              <w:t>от членов автостоянок, расположенных на территории района Строгино</w:t>
            </w:r>
            <w:r>
              <w:rPr>
                <w:sz w:val="26"/>
                <w:szCs w:val="26"/>
              </w:rPr>
              <w:t>.</w:t>
            </w:r>
          </w:p>
          <w:p w:rsidR="00897B60" w:rsidRPr="00C55088" w:rsidRDefault="00897B60" w:rsidP="00055DE1">
            <w:pPr>
              <w:jc w:val="center"/>
              <w:rPr>
                <w:sz w:val="26"/>
                <w:szCs w:val="26"/>
              </w:rPr>
            </w:pPr>
          </w:p>
          <w:p w:rsidR="00897B60" w:rsidRPr="00C55088" w:rsidRDefault="00897B60" w:rsidP="00055DE1">
            <w:pPr>
              <w:jc w:val="center"/>
              <w:rPr>
                <w:b/>
                <w:sz w:val="26"/>
                <w:szCs w:val="26"/>
              </w:rPr>
            </w:pPr>
            <w:r w:rsidRPr="00C55088">
              <w:rPr>
                <w:b/>
                <w:sz w:val="26"/>
                <w:szCs w:val="26"/>
              </w:rPr>
              <w:t>Уважаемый Владимир Валерьевич!</w:t>
            </w:r>
          </w:p>
          <w:p w:rsidR="00897B60" w:rsidRPr="00C55088" w:rsidRDefault="00897B60" w:rsidP="00055DE1">
            <w:pPr>
              <w:jc w:val="center"/>
              <w:rPr>
                <w:sz w:val="26"/>
                <w:szCs w:val="26"/>
              </w:rPr>
            </w:pPr>
          </w:p>
          <w:p w:rsidR="00897B60" w:rsidRPr="00C55088" w:rsidRDefault="00897B60" w:rsidP="00055DE1">
            <w:pPr>
              <w:ind w:firstLine="708"/>
              <w:jc w:val="both"/>
              <w:rPr>
                <w:b/>
                <w:sz w:val="26"/>
                <w:szCs w:val="26"/>
              </w:rPr>
            </w:pPr>
            <w:r w:rsidRPr="00C55088">
              <w:rPr>
                <w:b/>
                <w:sz w:val="26"/>
                <w:szCs w:val="26"/>
              </w:rPr>
              <w:t>29.10.2013 года на территории района Строгино пройдут публичные слушания по рассмотрению «Проекта планировки участка линейного объекта улично-дорожной сети – МКАД. Учас</w:t>
            </w:r>
            <w:r>
              <w:rPr>
                <w:b/>
                <w:sz w:val="26"/>
                <w:szCs w:val="26"/>
              </w:rPr>
              <w:t>ток от Звенигородского шоссе</w:t>
            </w:r>
            <w:r w:rsidRPr="00C55088">
              <w:rPr>
                <w:b/>
                <w:sz w:val="26"/>
                <w:szCs w:val="26"/>
              </w:rPr>
              <w:t xml:space="preserve"> до Волоколамского шоссе».</w:t>
            </w:r>
          </w:p>
          <w:p w:rsidR="00897B60" w:rsidRPr="00C55088" w:rsidRDefault="00897B60" w:rsidP="00055DE1">
            <w:pPr>
              <w:ind w:firstLine="708"/>
              <w:jc w:val="both"/>
              <w:rPr>
                <w:sz w:val="26"/>
                <w:szCs w:val="26"/>
              </w:rPr>
            </w:pPr>
            <w:r w:rsidRPr="00C55088">
              <w:rPr>
                <w:sz w:val="26"/>
                <w:szCs w:val="26"/>
              </w:rPr>
              <w:t xml:space="preserve">В связи с тем, что невозможно выслушать мнение каждого человека, мы, автомобилисты района Строгино, люди, непосредственно знающие все трудности передвижения по нашим дорогам не понаслышке, решили обратиться к Вам письменно. </w:t>
            </w:r>
          </w:p>
          <w:p w:rsidR="00897B60" w:rsidRPr="00C55088" w:rsidRDefault="00897B60" w:rsidP="00055DE1">
            <w:pPr>
              <w:ind w:firstLine="708"/>
              <w:jc w:val="both"/>
              <w:rPr>
                <w:sz w:val="26"/>
                <w:szCs w:val="26"/>
              </w:rPr>
            </w:pPr>
            <w:r w:rsidRPr="00C55088">
              <w:rPr>
                <w:sz w:val="26"/>
                <w:szCs w:val="26"/>
              </w:rPr>
              <w:t xml:space="preserve">Мы ознакомились с планом реконструкции МКАД и считаем выполнение данных работ давно назревшим и необходимым фактом. Всем понятно, что пока наша столица будет считаться резиновой и по её дорогам будут колесить годами полчища иногородних машин, тормозя движение, не платя налоги и штрафы, бесплатно и нещадно их эксплуатируя, любые строительства и реконструкции будут носить характер полумер. </w:t>
            </w:r>
          </w:p>
          <w:p w:rsidR="00897B60" w:rsidRPr="00C55088" w:rsidRDefault="00897B60" w:rsidP="00055DE1">
            <w:pPr>
              <w:ind w:firstLine="708"/>
              <w:jc w:val="both"/>
              <w:rPr>
                <w:b/>
                <w:sz w:val="26"/>
                <w:szCs w:val="26"/>
              </w:rPr>
            </w:pPr>
            <w:r w:rsidRPr="00C55088">
              <w:rPr>
                <w:sz w:val="26"/>
                <w:szCs w:val="26"/>
              </w:rPr>
              <w:t xml:space="preserve">Но, всё – таки, в надежде на светлое будущее на дорогах, а пока, хоть на какое-то улучшение ситуации на дорогах Москвы, </w:t>
            </w:r>
            <w:r w:rsidRPr="00C55088">
              <w:rPr>
                <w:b/>
                <w:sz w:val="26"/>
                <w:szCs w:val="26"/>
              </w:rPr>
              <w:t>мы, полностью поддерживаем саму идею реконструкции МКАД и Проект планировки участка линейного объекта улично-дорожной сети – МКАД (Учас</w:t>
            </w:r>
            <w:r>
              <w:rPr>
                <w:b/>
                <w:sz w:val="26"/>
                <w:szCs w:val="26"/>
              </w:rPr>
              <w:t>ток от Звенигородского шоссе</w:t>
            </w:r>
            <w:r w:rsidRPr="00C55088">
              <w:rPr>
                <w:b/>
                <w:sz w:val="26"/>
                <w:szCs w:val="26"/>
              </w:rPr>
              <w:t xml:space="preserve"> до Волоколамского шоссе) и хотели бы внести свои предложения по улучшению плана реконструкции МКАД. </w:t>
            </w:r>
          </w:p>
          <w:p w:rsidR="00897B60" w:rsidRDefault="00897B60" w:rsidP="00055DE1">
            <w:pPr>
              <w:ind w:firstLine="708"/>
              <w:jc w:val="both"/>
              <w:rPr>
                <w:sz w:val="26"/>
                <w:szCs w:val="26"/>
              </w:rPr>
            </w:pPr>
          </w:p>
          <w:p w:rsidR="00897B60" w:rsidRPr="00C55088" w:rsidRDefault="00897B60" w:rsidP="00055DE1">
            <w:pPr>
              <w:ind w:firstLine="708"/>
              <w:jc w:val="both"/>
              <w:rPr>
                <w:sz w:val="26"/>
                <w:szCs w:val="26"/>
              </w:rPr>
            </w:pPr>
            <w:r w:rsidRPr="00C55088">
              <w:rPr>
                <w:sz w:val="26"/>
                <w:szCs w:val="26"/>
              </w:rPr>
              <w:t>Не секрет, что район Строгино имеет всего две дороги: одну через Щукинский мост, другую - через Мякининскую эстакаду. На самом деле это очень серьёзный капкан для района с населением близким к миллиону. Поэтому мы предлагаем:</w:t>
            </w:r>
          </w:p>
          <w:p w:rsidR="00897B60" w:rsidRPr="00C55088" w:rsidRDefault="00897B60" w:rsidP="00055DE1">
            <w:pPr>
              <w:jc w:val="both"/>
              <w:rPr>
                <w:sz w:val="26"/>
                <w:szCs w:val="26"/>
              </w:rPr>
            </w:pPr>
            <w:r w:rsidRPr="00C55088">
              <w:rPr>
                <w:sz w:val="26"/>
                <w:szCs w:val="26"/>
              </w:rPr>
              <w:t>- обязательно расширить Мякининский мост и выполнить многоуровневую развязку, исключающую пересечение потоков.</w:t>
            </w:r>
          </w:p>
          <w:p w:rsidR="00897B60" w:rsidRPr="00C55088" w:rsidRDefault="00897B60" w:rsidP="00055DE1">
            <w:pPr>
              <w:jc w:val="both"/>
              <w:rPr>
                <w:sz w:val="26"/>
                <w:szCs w:val="26"/>
              </w:rPr>
            </w:pPr>
            <w:r w:rsidRPr="00C55088">
              <w:rPr>
                <w:sz w:val="26"/>
                <w:szCs w:val="26"/>
              </w:rPr>
              <w:t>- на предполагаемой развязке, в районе ул. Таллинской, добавить выезд с ул.Таллинской на внешнюю сторону МКАД, в связи с чем, получится полноценная развязка, а не только съезд на рынок «Синдика» и разворот на МКАДе;</w:t>
            </w:r>
          </w:p>
          <w:p w:rsidR="00897B60" w:rsidRPr="00C55088" w:rsidRDefault="00897B60" w:rsidP="00055DE1">
            <w:pPr>
              <w:jc w:val="both"/>
              <w:rPr>
                <w:sz w:val="26"/>
                <w:szCs w:val="26"/>
              </w:rPr>
            </w:pPr>
            <w:r w:rsidRPr="00C55088">
              <w:rPr>
                <w:sz w:val="26"/>
                <w:szCs w:val="26"/>
              </w:rPr>
              <w:t>- все въезды в Строгино необходимо выполнить строго с полосами торможения, а выезды из Строгино - строго с полосами разгона.</w:t>
            </w:r>
          </w:p>
          <w:p w:rsidR="00897B60" w:rsidRPr="00C55088" w:rsidRDefault="00897B60" w:rsidP="00055DE1">
            <w:pPr>
              <w:jc w:val="both"/>
              <w:rPr>
                <w:sz w:val="26"/>
                <w:szCs w:val="26"/>
              </w:rPr>
            </w:pPr>
            <w:r w:rsidRPr="00C55088">
              <w:rPr>
                <w:sz w:val="26"/>
                <w:szCs w:val="26"/>
              </w:rPr>
              <w:t>- так же, необходимо выполнить вдоль МКАД площадки для вынужденных остановок автотранспорта.</w:t>
            </w:r>
          </w:p>
          <w:p w:rsidR="00897B60" w:rsidRPr="00C55088" w:rsidRDefault="00897B60" w:rsidP="00055DE1">
            <w:pPr>
              <w:jc w:val="both"/>
              <w:rPr>
                <w:sz w:val="26"/>
                <w:szCs w:val="26"/>
              </w:rPr>
            </w:pPr>
            <w:r w:rsidRPr="00C55088">
              <w:rPr>
                <w:sz w:val="26"/>
                <w:szCs w:val="26"/>
              </w:rPr>
              <w:t>- предусмотреть места с расположением аппаратов вызова службы спасения. - расположение АЗС и торговых точек не должны служить обременением движению автотранспорта.</w:t>
            </w:r>
          </w:p>
          <w:p w:rsidR="00897B60" w:rsidRPr="00C55088" w:rsidRDefault="00897B60" w:rsidP="00055DE1">
            <w:pPr>
              <w:jc w:val="both"/>
              <w:rPr>
                <w:sz w:val="26"/>
                <w:szCs w:val="26"/>
              </w:rPr>
            </w:pPr>
          </w:p>
          <w:p w:rsidR="00897B60" w:rsidRPr="00C55088" w:rsidRDefault="00897B60" w:rsidP="00055DE1">
            <w:pPr>
              <w:ind w:firstLine="708"/>
              <w:jc w:val="both"/>
              <w:rPr>
                <w:sz w:val="26"/>
                <w:szCs w:val="26"/>
              </w:rPr>
            </w:pPr>
            <w:r w:rsidRPr="00C55088">
              <w:rPr>
                <w:sz w:val="26"/>
                <w:szCs w:val="26"/>
              </w:rPr>
              <w:t>Уважаемый Владимир Валерьевич, мы те, кто принял участие в написании данного письма с предложениями, не ставили своей целью сбор подписей в виде голосования "за" или "против". Мы просто внесли свои, коллективно выработанные мысли, для улучшения планируемой реконструкции МКАД в районе Строгино. Мы здесь живём, мы здесь ежедневно рулим. Мы хотим ,что бы было комфортней строгинцам и тем, кто сюда завернёт и вывернет с хорошим настроением.</w:t>
            </w:r>
          </w:p>
          <w:p w:rsidR="00897B60" w:rsidRPr="00C55088" w:rsidRDefault="00897B60" w:rsidP="00055DE1">
            <w:pPr>
              <w:ind w:firstLine="708"/>
              <w:jc w:val="both"/>
              <w:rPr>
                <w:sz w:val="26"/>
                <w:szCs w:val="26"/>
              </w:rPr>
            </w:pPr>
            <w:r w:rsidRPr="00C55088">
              <w:rPr>
                <w:sz w:val="26"/>
                <w:szCs w:val="26"/>
              </w:rPr>
              <w:t xml:space="preserve">В обсуждении и выработке предложений приняли участие около трёхсот профессиональных автолюбителей Местной общественной организации "Объединение автомобилистов" и членов МГСА. </w:t>
            </w:r>
          </w:p>
          <w:p w:rsidR="00897B60" w:rsidRPr="00C55088" w:rsidRDefault="00897B60" w:rsidP="00055DE1">
            <w:pPr>
              <w:jc w:val="both"/>
              <w:rPr>
                <w:sz w:val="26"/>
                <w:szCs w:val="26"/>
              </w:rPr>
            </w:pPr>
          </w:p>
          <w:p w:rsidR="00897B60" w:rsidRPr="00C55088" w:rsidRDefault="00897B60" w:rsidP="00055DE1">
            <w:pPr>
              <w:jc w:val="both"/>
              <w:rPr>
                <w:sz w:val="26"/>
                <w:szCs w:val="26"/>
              </w:rPr>
            </w:pPr>
            <w:r w:rsidRPr="00C55088">
              <w:rPr>
                <w:sz w:val="26"/>
                <w:szCs w:val="26"/>
              </w:rPr>
              <w:tab/>
            </w:r>
            <w:r w:rsidRPr="000401DA">
              <w:rPr>
                <w:sz w:val="26"/>
                <w:szCs w:val="26"/>
              </w:rPr>
              <w:t>Просим учесть все наши голоса при принятии решения о целесообразности проведения предложенных мероприятий по реконструкции МКА</w:t>
            </w:r>
            <w:r>
              <w:rPr>
                <w:sz w:val="26"/>
                <w:szCs w:val="26"/>
              </w:rPr>
              <w:t>Д, участка от Звенигородского шоссе</w:t>
            </w:r>
            <w:r w:rsidRPr="000401DA">
              <w:rPr>
                <w:sz w:val="26"/>
                <w:szCs w:val="26"/>
              </w:rPr>
              <w:t xml:space="preserve"> до Волоколамского шоссе</w:t>
            </w:r>
            <w:r w:rsidRPr="00C55088">
              <w:rPr>
                <w:sz w:val="26"/>
                <w:szCs w:val="26"/>
              </w:rPr>
              <w:t>, согласно изученным материалам в период проведения экспозиции, а также просим учесть рассмотреть возможность внесения корректив с учетом наших предложений.</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386807" w:rsidRDefault="00897B60" w:rsidP="00055DE1">
            <w:pPr>
              <w:autoSpaceDE w:val="0"/>
              <w:autoSpaceDN w:val="0"/>
              <w:adjustRightInd w:val="0"/>
              <w:jc w:val="both"/>
              <w:rPr>
                <w:sz w:val="26"/>
                <w:szCs w:val="26"/>
              </w:rPr>
            </w:pPr>
            <w:r>
              <w:rPr>
                <w:sz w:val="26"/>
                <w:szCs w:val="26"/>
                <w:lang w:val="en-US"/>
              </w:rPr>
              <w:t>Ильин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Янченко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Фокин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Богданов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Пузанов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Родин В.Я.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Минаков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Моргунов С.Б.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Ярцев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Казаков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Мягков В.Р.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Федоров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Мельник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Сапронов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Пузчиков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0B6794" w:rsidRDefault="00897B60" w:rsidP="00055DE1">
            <w:pPr>
              <w:autoSpaceDE w:val="0"/>
              <w:autoSpaceDN w:val="0"/>
              <w:adjustRightInd w:val="0"/>
              <w:jc w:val="both"/>
              <w:rPr>
                <w:sz w:val="26"/>
                <w:szCs w:val="26"/>
              </w:rPr>
            </w:pPr>
            <w:r>
              <w:rPr>
                <w:sz w:val="26"/>
                <w:szCs w:val="26"/>
              </w:rPr>
              <w:t>Пузанов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Силин Б.В.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Рагудин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Блун А.Х.</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сотрудников ООО «Мэйджор Автомобили»</w:t>
            </w:r>
            <w:r w:rsidRPr="00C55088">
              <w:rPr>
                <w:rFonts w:ascii="Times New Roman" w:hAnsi="Times New Roman"/>
                <w:sz w:val="26"/>
                <w:szCs w:val="26"/>
              </w:rPr>
              <w:t>, расположенной на территории района Строгино:</w:t>
            </w:r>
          </w:p>
          <w:p w:rsidR="00897B60" w:rsidRDefault="00897B60" w:rsidP="00055DE1">
            <w:pPr>
              <w:jc w:val="both"/>
              <w:rPr>
                <w:sz w:val="26"/>
                <w:szCs w:val="26"/>
              </w:rPr>
            </w:pPr>
          </w:p>
          <w:p w:rsidR="00897B60" w:rsidRPr="00C55088"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Default="00897B60" w:rsidP="00055DE1">
            <w:pPr>
              <w:jc w:val="both"/>
              <w:rPr>
                <w:sz w:val="26"/>
                <w:szCs w:val="26"/>
              </w:rPr>
            </w:pPr>
            <w:r w:rsidRPr="00C55088">
              <w:rPr>
                <w:sz w:val="26"/>
                <w:szCs w:val="26"/>
              </w:rPr>
              <w:t xml:space="preserve">от </w:t>
            </w:r>
            <w:r>
              <w:rPr>
                <w:sz w:val="26"/>
                <w:szCs w:val="26"/>
              </w:rPr>
              <w:t>представителей, работующих на предприятиях ООО «Мэйджор Автомобили»</w:t>
            </w:r>
            <w:r w:rsidRPr="00C55088">
              <w:rPr>
                <w:sz w:val="26"/>
                <w:szCs w:val="26"/>
              </w:rPr>
              <w:t>, расположенн</w:t>
            </w:r>
            <w:r>
              <w:rPr>
                <w:sz w:val="26"/>
                <w:szCs w:val="26"/>
              </w:rPr>
              <w:t>ойпо адресу: г. Москва, район</w:t>
            </w:r>
            <w:r w:rsidRPr="00C55088">
              <w:rPr>
                <w:sz w:val="26"/>
                <w:szCs w:val="26"/>
              </w:rPr>
              <w:t xml:space="preserve"> Строгино</w:t>
            </w:r>
            <w:r>
              <w:rPr>
                <w:sz w:val="26"/>
                <w:szCs w:val="26"/>
              </w:rPr>
              <w:t>, проезд 607 (ул. Маршала Прошлякова), д. 13.</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Мы, представители работающих граждан на территории района Строгино, деятельность которых непосредственно связана с обслуживанием владельцев автотранспортных средств и заинтересованных в развитии транспортной ситуации в городе Москве, ознакомившись на сайте префектуры Северо-Западного административного округа города Москвы с проектом планировки участка линейного объекта улично-дорожной сети-МКАД. Участка от Звенигородского шоссе до Волоколамского шоссе, </w:t>
            </w:r>
            <w:r w:rsidRPr="00B60426">
              <w:rPr>
                <w:b/>
                <w:sz w:val="26"/>
                <w:szCs w:val="26"/>
              </w:rPr>
              <w:t>полностью поддерживаем представленный Проект</w:t>
            </w:r>
            <w:r>
              <w:rPr>
                <w:b/>
                <w:sz w:val="26"/>
                <w:szCs w:val="26"/>
              </w:rPr>
              <w:t xml:space="preserve">, </w:t>
            </w:r>
            <w:r w:rsidRPr="00B60426">
              <w:rPr>
                <w:sz w:val="26"/>
                <w:szCs w:val="26"/>
              </w:rPr>
              <w:t>ата</w:t>
            </w:r>
            <w:r>
              <w:rPr>
                <w:sz w:val="26"/>
                <w:szCs w:val="26"/>
              </w:rPr>
              <w:t>кже, в целях улучшения передвижения автотранспортных средств, просим рассмотреть возможность организации заезда со стороны Звенигородского шоссе на территорию коммунально-складской зоны района Строгино.</w:t>
            </w:r>
          </w:p>
          <w:p w:rsidR="00897B60" w:rsidRPr="008439BA" w:rsidRDefault="00897B60" w:rsidP="00055DE1">
            <w:pPr>
              <w:autoSpaceDE w:val="0"/>
              <w:autoSpaceDN w:val="0"/>
              <w:adjustRightInd w:val="0"/>
              <w:jc w:val="both"/>
              <w:rPr>
                <w:sz w:val="26"/>
                <w:szCs w:val="26"/>
              </w:rPr>
            </w:pPr>
            <w:r>
              <w:rPr>
                <w:sz w:val="26"/>
                <w:szCs w:val="26"/>
              </w:rPr>
              <w:t>Просим учесть наши голоса при принятии решения о целесообразности проведения предложенных мероприятий по реконструкции МКАД, участка от Звенигородского проспекта до Волоколамского шоссе. С учетом наших предложений.</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58FA" w:rsidRDefault="00897B60" w:rsidP="00055DE1">
            <w:pPr>
              <w:autoSpaceDE w:val="0"/>
              <w:autoSpaceDN w:val="0"/>
              <w:adjustRightInd w:val="0"/>
              <w:jc w:val="both"/>
              <w:rPr>
                <w:sz w:val="26"/>
                <w:szCs w:val="26"/>
              </w:rPr>
            </w:pPr>
            <w:r>
              <w:rPr>
                <w:sz w:val="26"/>
                <w:szCs w:val="26"/>
              </w:rPr>
              <w:t>Чекмарев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Панкратов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Рогач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Голубев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Фесенко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Васильев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 Ф.В.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Акинин С.Ю.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Зеркушкин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Хохлачев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Гадочкин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Ильиченко Б.К.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Быковский Ф.А.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0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Лукьянов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7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Ким Д. 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42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Королева 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Назаренко С.А.</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сотрудников ООО «Мэйджор Авто Центр»</w:t>
            </w:r>
            <w:r w:rsidRPr="00C55088">
              <w:rPr>
                <w:rFonts w:ascii="Times New Roman" w:hAnsi="Times New Roman"/>
                <w:sz w:val="26"/>
                <w:szCs w:val="26"/>
              </w:rPr>
              <w:t>, расположенной на территории района Строгино:</w:t>
            </w:r>
          </w:p>
          <w:p w:rsidR="00897B60" w:rsidRDefault="00897B60" w:rsidP="00055DE1">
            <w:pPr>
              <w:jc w:val="both"/>
              <w:rPr>
                <w:sz w:val="26"/>
                <w:szCs w:val="26"/>
              </w:rPr>
            </w:pPr>
          </w:p>
          <w:p w:rsidR="00897B60" w:rsidRPr="00C55088"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897B60" w:rsidRDefault="00897B60" w:rsidP="00055DE1">
            <w:pPr>
              <w:jc w:val="both"/>
              <w:rPr>
                <w:sz w:val="26"/>
                <w:szCs w:val="26"/>
              </w:rPr>
            </w:pPr>
            <w:r w:rsidRPr="00C55088">
              <w:rPr>
                <w:sz w:val="26"/>
                <w:szCs w:val="26"/>
              </w:rPr>
              <w:t xml:space="preserve">от </w:t>
            </w:r>
            <w:r>
              <w:rPr>
                <w:sz w:val="26"/>
                <w:szCs w:val="26"/>
              </w:rPr>
              <w:t>представителей, работующих на предприятиях ООО «Мэйджор Авто Центр»</w:t>
            </w:r>
            <w:r w:rsidRPr="00C55088">
              <w:rPr>
                <w:sz w:val="26"/>
                <w:szCs w:val="26"/>
              </w:rPr>
              <w:t>, расположенн</w:t>
            </w:r>
            <w:r>
              <w:rPr>
                <w:sz w:val="26"/>
                <w:szCs w:val="26"/>
              </w:rPr>
              <w:t>ойпо адресу: г. Москва, район</w:t>
            </w:r>
            <w:r w:rsidRPr="00C55088">
              <w:rPr>
                <w:sz w:val="26"/>
                <w:szCs w:val="26"/>
              </w:rPr>
              <w:t xml:space="preserve"> Строгино</w:t>
            </w:r>
            <w:r>
              <w:rPr>
                <w:sz w:val="26"/>
                <w:szCs w:val="26"/>
              </w:rPr>
              <w:t>, проезд 607 (ул. Маршала Прошлякова), д. 13.</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Мы, представители работающих граждан на территории района Строгино, деятельность которых непосредственно связана с обслуживанием владельцев автотранспортных средств и заинтересованных в развитии транспортной ситуации в городе Москве, ознакомившись на сайте префектуры Северо-Западного административного округа города Москвы с проектом планировки участка линейного объекта улично-дорожной сети-МКАД. Участка от Звенигородского шоссе до Волоколамского шоссе, </w:t>
            </w:r>
            <w:r w:rsidRPr="00B60426">
              <w:rPr>
                <w:b/>
                <w:sz w:val="26"/>
                <w:szCs w:val="26"/>
              </w:rPr>
              <w:t>полностью поддерживаем представленный Проект</w:t>
            </w:r>
            <w:r>
              <w:rPr>
                <w:b/>
                <w:sz w:val="26"/>
                <w:szCs w:val="26"/>
              </w:rPr>
              <w:t xml:space="preserve">, </w:t>
            </w:r>
            <w:r w:rsidRPr="00B60426">
              <w:rPr>
                <w:sz w:val="26"/>
                <w:szCs w:val="26"/>
              </w:rPr>
              <w:t>ата</w:t>
            </w:r>
            <w:r>
              <w:rPr>
                <w:sz w:val="26"/>
                <w:szCs w:val="26"/>
              </w:rPr>
              <w:t>кже, в целях улучшения передвижения автотранспортных средств, просим рассмотреть возможность организации заезда со стороны Звенигородского шоссе на территорию коммунально-складской зоны района Строгино.</w:t>
            </w:r>
          </w:p>
          <w:p w:rsidR="00897B60" w:rsidRPr="00C55088" w:rsidRDefault="00897B60" w:rsidP="00055DE1">
            <w:pPr>
              <w:jc w:val="both"/>
              <w:rPr>
                <w:sz w:val="26"/>
                <w:szCs w:val="26"/>
              </w:rPr>
            </w:pPr>
            <w:r>
              <w:rPr>
                <w:sz w:val="26"/>
                <w:szCs w:val="26"/>
              </w:rPr>
              <w:t>Просим учесть наши голоса при принятии решения о целесообразности проведения предложенных мероприятий по реконструкции МКАД, участка от Звенигородского шоссе до Волоколамского шоссе. С учетом наших предложений.</w:t>
            </w:r>
          </w:p>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Супоницкий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Гаспарян М.П.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Киселев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Ожиганов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Слетенков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Авинянц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Якименко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0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Филимонов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7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7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Царук А.Н.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0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Екилев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Толстова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2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Маркин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5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Никулин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Петросов С.К.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3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Багаев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0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Ивербаев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1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Хабаров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40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Земляной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3850"/>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Журавлев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Зверева Н.П.</w:t>
            </w:r>
          </w:p>
        </w:tc>
        <w:tc>
          <w:tcPr>
            <w:tcW w:w="6472" w:type="dxa"/>
          </w:tcPr>
          <w:p w:rsidR="00897B60" w:rsidRPr="00C050FA" w:rsidRDefault="00897B60" w:rsidP="00055DE1">
            <w:pPr>
              <w:pStyle w:val="PlainText"/>
              <w:jc w:val="both"/>
              <w:rPr>
                <w:rFonts w:ascii="Times New Roman" w:hAnsi="Times New Roman"/>
                <w:sz w:val="26"/>
                <w:szCs w:val="26"/>
              </w:rPr>
            </w:pPr>
            <w:r>
              <w:rPr>
                <w:rFonts w:ascii="Times New Roman" w:hAnsi="Times New Roman"/>
                <w:sz w:val="26"/>
                <w:szCs w:val="26"/>
              </w:rPr>
              <w:t>Я ознакомилась с проектом Планировки реконструкции МКАД. В целом поддерживаю решение о необходимости проведения данной реконструкции. Однако, прошу учесть тот факт, что необходимо сохранить все существующие у МКАД гаражи и стоянки. Хороший проект.</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Кулешовой А.Н.</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Проект по реконструкции МКАД с которым я ознакомилась (официальный сайт префектуры СЗАО) поддерживаю. Считаю его необходимым для реализации, чтоб улучшилось транспортное сообщение в районе Строгино.</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Лошманова Е.Н.</w:t>
            </w:r>
          </w:p>
        </w:tc>
        <w:tc>
          <w:tcPr>
            <w:tcW w:w="6472" w:type="dxa"/>
          </w:tcPr>
          <w:p w:rsidR="00897B60" w:rsidRPr="00C050FA" w:rsidRDefault="00897B60" w:rsidP="00055DE1">
            <w:pPr>
              <w:pStyle w:val="PlainText"/>
              <w:jc w:val="both"/>
              <w:rPr>
                <w:rFonts w:ascii="Times New Roman" w:hAnsi="Times New Roman"/>
                <w:sz w:val="26"/>
                <w:szCs w:val="26"/>
              </w:rPr>
            </w:pPr>
            <w:r>
              <w:rPr>
                <w:rFonts w:ascii="Times New Roman" w:hAnsi="Times New Roman"/>
                <w:sz w:val="26"/>
                <w:szCs w:val="26"/>
              </w:rPr>
              <w:t xml:space="preserve">Проект реконструкции </w:t>
            </w:r>
            <w:r w:rsidRPr="00C050FA">
              <w:rPr>
                <w:rFonts w:ascii="Times New Roman" w:hAnsi="Times New Roman"/>
                <w:sz w:val="26"/>
                <w:szCs w:val="26"/>
              </w:rPr>
              <w:t xml:space="preserve">МКД </w:t>
            </w:r>
            <w:r>
              <w:rPr>
                <w:rFonts w:ascii="Times New Roman" w:hAnsi="Times New Roman"/>
                <w:sz w:val="26"/>
                <w:szCs w:val="26"/>
              </w:rPr>
              <w:t>от Звенигородки до Риги понравился, но хотелось бы добавить, что обязательно надо оградить читателей от грязи, шума и выхлопных газов экранами.</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Кныщук Я.В.</w:t>
            </w:r>
          </w:p>
        </w:tc>
        <w:tc>
          <w:tcPr>
            <w:tcW w:w="6472" w:type="dxa"/>
          </w:tcPr>
          <w:p w:rsidR="00897B60" w:rsidRPr="00C050FA" w:rsidRDefault="00897B60" w:rsidP="00055DE1">
            <w:pPr>
              <w:pStyle w:val="PlainText"/>
              <w:jc w:val="both"/>
              <w:rPr>
                <w:rFonts w:ascii="Times New Roman" w:hAnsi="Times New Roman"/>
                <w:sz w:val="26"/>
                <w:szCs w:val="26"/>
              </w:rPr>
            </w:pPr>
            <w:r>
              <w:rPr>
                <w:rFonts w:ascii="Times New Roman" w:hAnsi="Times New Roman"/>
                <w:sz w:val="26"/>
                <w:szCs w:val="26"/>
              </w:rPr>
              <w:t>Изучив и рассмотрев Проект планировки участка линейного объекта улично-дорожной сети-МКАД. Участок от Звенигородского шоссе до Волоколамского шоссе. Сообщаю, что полностью с ними согласна и поддерживаю.</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Кныщук А.В.</w:t>
            </w:r>
          </w:p>
        </w:tc>
        <w:tc>
          <w:tcPr>
            <w:tcW w:w="6472" w:type="dxa"/>
          </w:tcPr>
          <w:p w:rsidR="00897B60" w:rsidRPr="00CC64C8" w:rsidRDefault="00897B60" w:rsidP="00055DE1">
            <w:pPr>
              <w:pStyle w:val="PlainText"/>
              <w:jc w:val="both"/>
              <w:rPr>
                <w:rFonts w:ascii="Times New Roman" w:hAnsi="Times New Roman"/>
                <w:sz w:val="26"/>
                <w:szCs w:val="26"/>
              </w:rPr>
            </w:pPr>
            <w:r>
              <w:rPr>
                <w:rFonts w:ascii="Times New Roman" w:hAnsi="Times New Roman"/>
                <w:sz w:val="26"/>
                <w:szCs w:val="26"/>
              </w:rPr>
              <w:t>Изучив проект планировки участка линейного объекта улично-дорожной сети - Реконструкция МКАД. Участок от Звенигородского шоссе до Волоколамского шоссе сообщаю, что это очень помогает жителям района. Одобряю.</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Чернышкова О.А.</w:t>
            </w:r>
          </w:p>
        </w:tc>
        <w:tc>
          <w:tcPr>
            <w:tcW w:w="6472" w:type="dxa"/>
          </w:tcPr>
          <w:p w:rsidR="00897B60" w:rsidRPr="00CC64C8"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от Волоколамского шоссе до Новорижского шоссе целиком и полностью его поддерживаю. Только поставте шумозащитные щиты.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Гвозкова В.В.</w:t>
            </w:r>
          </w:p>
        </w:tc>
        <w:tc>
          <w:tcPr>
            <w:tcW w:w="6472" w:type="dxa"/>
          </w:tcPr>
          <w:p w:rsidR="00897B60" w:rsidRPr="00CC64C8" w:rsidRDefault="00897B60" w:rsidP="00055DE1">
            <w:pPr>
              <w:pStyle w:val="PlainText"/>
              <w:jc w:val="both"/>
              <w:rPr>
                <w:rFonts w:ascii="Times New Roman" w:hAnsi="Times New Roman"/>
                <w:sz w:val="26"/>
                <w:szCs w:val="26"/>
              </w:rPr>
            </w:pPr>
            <w:r>
              <w:rPr>
                <w:rFonts w:ascii="Times New Roman" w:hAnsi="Times New Roman"/>
                <w:sz w:val="26"/>
                <w:szCs w:val="26"/>
              </w:rPr>
              <w:t>Полностью ЗА проект! (Реконструкция МКАД от Звенигородки до Волоколамки)</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Ацикян Г.О.</w:t>
            </w:r>
          </w:p>
        </w:tc>
        <w:tc>
          <w:tcPr>
            <w:tcW w:w="6472" w:type="dxa"/>
          </w:tcPr>
          <w:p w:rsidR="00897B60" w:rsidRPr="00CC64C8" w:rsidRDefault="00897B60" w:rsidP="00055DE1">
            <w:pPr>
              <w:pStyle w:val="PlainText"/>
              <w:jc w:val="both"/>
              <w:rPr>
                <w:rFonts w:ascii="Times New Roman" w:hAnsi="Times New Roman"/>
                <w:sz w:val="26"/>
                <w:szCs w:val="26"/>
              </w:rPr>
            </w:pPr>
            <w:r>
              <w:rPr>
                <w:rFonts w:ascii="Times New Roman" w:hAnsi="Times New Roman"/>
                <w:sz w:val="26"/>
                <w:szCs w:val="26"/>
              </w:rPr>
              <w:t>Согласна с проектом планировки участка линейного объекта улично-дорожной сети – МКАД. Участка от Звенигородского шоссе до Волоколамского шоссе. Считаю лучшим установку шумозащитных щитов.</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Кныщук В.И.</w:t>
            </w:r>
          </w:p>
        </w:tc>
        <w:tc>
          <w:tcPr>
            <w:tcW w:w="6472" w:type="dxa"/>
          </w:tcPr>
          <w:p w:rsidR="00897B60" w:rsidRPr="00652594" w:rsidRDefault="00897B60" w:rsidP="00055DE1">
            <w:pPr>
              <w:pStyle w:val="PlainText"/>
              <w:jc w:val="both"/>
              <w:rPr>
                <w:rFonts w:ascii="Times New Roman" w:hAnsi="Times New Roman"/>
                <w:sz w:val="26"/>
                <w:szCs w:val="26"/>
              </w:rPr>
            </w:pPr>
            <w:r>
              <w:rPr>
                <w:rFonts w:ascii="Times New Roman" w:hAnsi="Times New Roman"/>
                <w:sz w:val="26"/>
                <w:szCs w:val="26"/>
              </w:rPr>
              <w:t>Полностью поддерживаю проект планировки участка линейного объекта улично – дорожной сети – МКАД. Участок от Звенигородского шоссе до Волоколамского шоссе.</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Кирица С.М.</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Поддерживаю проект планировки МКАД от Звенигородского шоссе до Волоколамского ш. Стройте скорее.</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Коссяновская М.В.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считаю, что проект реконструкции МКАД от Н.Риги до Волоколамского шоссе очень помогает жителям района, да и всей Москве в борьбе с пробками. Всеми руками ЗА.</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Лысенков В.В.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В связи с тем, что я не мог участвовать в Собрании по обсуждению Проекта реконструкции МКАД 29.10.2013, прошу Вас учесть мой голос ЗА реконструкцию данного объекта. Я уверен, что предпринимаемые конструктивные решения благополучно скажутся на транспортной обстановке в Строгино</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Русакова М.И.</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На сайте управы увидела извещение о проведении публичных слушаний по проекту реконструкции МКАД от Новой Риги до Волоколамского шоссе. Хотелось бы выразить свое мнение. Это решение давно напрашивалось, только прошу включить в проект установку защитных от шума экранов</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Михута С.О.</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ознакомилась на сайте управы с проектом реконструкции МКАД от Риги до Волоколамки. Проект мне очень понравился,считаю что он значительно облегчит жизнь и существование людей в нашем районе, т.к. будет меньше машин на наших дорогах. Побыстрее это все сделайте!</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Опанасенко Г.Н.</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Я, как житель Строгино, поддерживаю Проект реконструкции МКАД. Это решение поможет жителям района, да и всего города, поменьше стоять в пробках.</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Стопаева М.В.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реконструкции МКАД от Звенигородского до Волоколамского ш. на сайте Префектуры СЗАО, полностью его (Проект) Поддерживаю</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Толстобо А.А.</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Полностью одобряю и поддерживаю проект реконструкции МКАД от Звенигородского шоссе до Волоколамского</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Садовенко Н.Е.</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реконструкции МКАД от Звенигородского проспекта до Волоколамского шоссе полностью его поддерживаю. Единственная просьба установить шумозащитные экраны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Садовенко И.Э.</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реконструкции МКАД от Звенигородского шоссе до Волоколамского шоссе полностью его поддерживаю. Единственная просьба установить шумозащитные экраны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 М.Е.</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Согласен с проектом планировки участка линейного объекта улично-дорожной (участка) сети – МКАД. Участок от Звенигородского шоссе до Волоколамского шоссе. Предлагаю установку шумозащитных считов</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Никитина С.А.</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Узнала, что будет реконструкция МКАД около нашего района. Это очень хорошо, мы ждем этого, а сейчас выехать стало невозможно из дома.</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Фадеев И.А.</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Уважаемый Владимир Валерьевич! Большая просьба учесть мой голос в публичных слушаниях по проекту реконструкции МКАД. Единственное пожелание, это установить защитные экраны.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Чернышова О.Б.</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Полностью поддерживаю проект реконструкции МКАД от Звенигородского шоссе до Волоколамского шоссе, в связи с тем, что данная рекострукция значительно улучшит дорожное движение, уменьшит количество пробок, облегчит заезд в район Строгино от МКАД. По возможности, считаю необходимым установить шумоизоляцию</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Сергеев Б.В.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Прошу удовлетворить в полном объеме предлагаемый проект реконструкции МКАД от Звенигородского шосседо Волоколамского, т.к. полагаю, что это существенно улучшит дорожно-транспортное движение и значительно уменьшит заторы на дорогах, облегчит въезд в район Строгино от МКАД. Прошу установить на данном участке дороги звукоизоляционные щиты.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Сергеева Т.В.</w:t>
            </w:r>
          </w:p>
        </w:tc>
        <w:tc>
          <w:tcPr>
            <w:tcW w:w="6472" w:type="dxa"/>
          </w:tcPr>
          <w:p w:rsidR="00897B60" w:rsidRDefault="00897B60" w:rsidP="00055DE1">
            <w:pPr>
              <w:pStyle w:val="PlainText"/>
              <w:jc w:val="both"/>
              <w:rPr>
                <w:rFonts w:ascii="Times New Roman" w:hAnsi="Times New Roman"/>
                <w:sz w:val="26"/>
                <w:szCs w:val="26"/>
              </w:rPr>
            </w:pPr>
            <w:r>
              <w:rPr>
                <w:rFonts w:ascii="Times New Roman" w:hAnsi="Times New Roman"/>
                <w:sz w:val="26"/>
                <w:szCs w:val="26"/>
              </w:rPr>
              <w:t>Прошу удовлетворить в полном объеме предлагаемый проект реконструкции МКАД от Звенигородского шосседо Волоколамского, т.к. полагаю, что это существенно улучшит дорожно-транспортное движение и значительно уменьшит заторы на дорогах, облегчит въезд в район Строгино от МКАД. Кроме того, считаю необходимым установить на данном участке дороги звукоизоляционные щиты.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416B76" w:rsidRDefault="00897B60" w:rsidP="00055DE1">
            <w:pPr>
              <w:autoSpaceDE w:val="0"/>
              <w:autoSpaceDN w:val="0"/>
              <w:adjustRightInd w:val="0"/>
              <w:rPr>
                <w:sz w:val="26"/>
                <w:szCs w:val="26"/>
              </w:rPr>
            </w:pPr>
            <w:r>
              <w:rPr>
                <w:sz w:val="26"/>
                <w:szCs w:val="26"/>
              </w:rPr>
              <w:t>Бикина Ю.М.</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p>
          <w:p w:rsidR="00897B60" w:rsidRDefault="00897B60" w:rsidP="00055DE1">
            <w:pPr>
              <w:jc w:val="both"/>
              <w:rPr>
                <w:sz w:val="26"/>
                <w:szCs w:val="26"/>
              </w:rPr>
            </w:pPr>
          </w:p>
          <w:p w:rsidR="00897B60" w:rsidRPr="00AD1D3E" w:rsidRDefault="00897B60" w:rsidP="00055DE1">
            <w:pPr>
              <w:jc w:val="both"/>
              <w:rPr>
                <w:sz w:val="26"/>
                <w:szCs w:val="26"/>
              </w:rPr>
            </w:pPr>
            <w:r>
              <w:rPr>
                <w:sz w:val="26"/>
                <w:szCs w:val="26"/>
              </w:rPr>
              <w:t>Наша организация располагается на территории района Строгино по адресу</w:t>
            </w:r>
            <w:r w:rsidRPr="00AD1D3E">
              <w:rPr>
                <w:sz w:val="26"/>
                <w:szCs w:val="26"/>
              </w:rPr>
              <w:t xml:space="preserve">: </w:t>
            </w:r>
            <w:r>
              <w:rPr>
                <w:sz w:val="26"/>
                <w:szCs w:val="26"/>
              </w:rPr>
              <w:t>ул. М.Катукова, д. 9, к. 3</w:t>
            </w: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Кузьминова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Тверитинова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Кантова Е.Д.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Водякина Г.Н.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Савинова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Полетаева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Новикова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Пеняшкин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Петровнина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Ларионова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Надина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Иванов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Жаримова Н.Д.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Имохина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Юрьева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Панова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Шевченко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Евсина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Лебедева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Кононено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Бусарова Г.И.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Павтова Т.А.</w:t>
            </w:r>
          </w:p>
        </w:tc>
        <w:tc>
          <w:tcPr>
            <w:tcW w:w="6472" w:type="dxa"/>
            <w:vMerge w:val="restart"/>
          </w:tcPr>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p>
          <w:p w:rsidR="00897B60" w:rsidRDefault="00897B60" w:rsidP="00055DE1">
            <w:pPr>
              <w:jc w:val="both"/>
              <w:rPr>
                <w:sz w:val="26"/>
                <w:szCs w:val="26"/>
              </w:rPr>
            </w:pPr>
          </w:p>
          <w:p w:rsidR="00897B60" w:rsidRDefault="00897B60" w:rsidP="00055DE1">
            <w:pPr>
              <w:pStyle w:val="PlainText"/>
              <w:jc w:val="both"/>
              <w:rPr>
                <w:rFonts w:ascii="Times New Roman" w:hAnsi="Times New Roman"/>
                <w:sz w:val="26"/>
                <w:szCs w:val="26"/>
              </w:rPr>
            </w:pPr>
            <w:r>
              <w:rPr>
                <w:rFonts w:ascii="Times New Roman" w:hAnsi="Times New Roman"/>
                <w:sz w:val="26"/>
                <w:szCs w:val="26"/>
              </w:rPr>
              <w:t>Мы жители района Строгино 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а так же на МКАД на протяжении вдоль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улично-дорожной сети.</w:t>
            </w:r>
          </w:p>
          <w:p w:rsidR="00897B60" w:rsidRPr="008439BA" w:rsidRDefault="00897B60" w:rsidP="00055DE1">
            <w:pPr>
              <w:autoSpaceDE w:val="0"/>
              <w:autoSpaceDN w:val="0"/>
              <w:adjustRightInd w:val="0"/>
              <w:jc w:val="both"/>
              <w:rPr>
                <w:sz w:val="26"/>
                <w:szCs w:val="26"/>
              </w:rPr>
            </w:pPr>
            <w:r>
              <w:rPr>
                <w:sz w:val="26"/>
                <w:szCs w:val="26"/>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Раюшина Л.Е.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Яковлева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Колеганова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Волкова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Ларионова Т.И.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Барановская Т.Ф.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Авраменко Т.Н.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Звягинцева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Афонина В.К.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Соселия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Соселия М.Г.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Анисимова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Евдошенко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Хусаинов М.М.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Ковалева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Полетаева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Аргандева Е.П.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 xml:space="preserve">Панкратова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Абрамова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Журавлева Л.В.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Павлов А.А.</w:t>
            </w:r>
          </w:p>
        </w:tc>
        <w:tc>
          <w:tcPr>
            <w:tcW w:w="6472" w:type="dxa"/>
          </w:tcPr>
          <w:p w:rsidR="00897B60" w:rsidRPr="008439BA" w:rsidRDefault="00897B60" w:rsidP="00055DE1">
            <w:pPr>
              <w:autoSpaceDE w:val="0"/>
              <w:autoSpaceDN w:val="0"/>
              <w:adjustRightInd w:val="0"/>
              <w:jc w:val="both"/>
              <w:rPr>
                <w:sz w:val="26"/>
                <w:szCs w:val="26"/>
              </w:rPr>
            </w:pPr>
            <w:r>
              <w:rPr>
                <w:sz w:val="26"/>
                <w:szCs w:val="26"/>
              </w:rPr>
              <w:t>Ознакомившись с проектом реконструкции МКАД от Звенигородского шоссе до Волоколамского шоссе полностью его поддерживаю. Единственная просьба установить шумозащитные экраны.</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6C250E" w:rsidRDefault="00897B60" w:rsidP="00055DE1">
            <w:pPr>
              <w:autoSpaceDE w:val="0"/>
              <w:autoSpaceDN w:val="0"/>
              <w:adjustRightInd w:val="0"/>
              <w:jc w:val="both"/>
            </w:pPr>
            <w:r>
              <w:t>Осипов П.И.</w:t>
            </w:r>
          </w:p>
        </w:tc>
        <w:tc>
          <w:tcPr>
            <w:tcW w:w="6472" w:type="dxa"/>
            <w:vMerge w:val="restart"/>
          </w:tcPr>
          <w:p w:rsidR="00897B60" w:rsidRDefault="00897B60" w:rsidP="00055DE1">
            <w:pPr>
              <w:pStyle w:val="PlainText"/>
              <w:jc w:val="both"/>
              <w:rPr>
                <w:rFonts w:ascii="Times New Roman" w:hAnsi="Times New Roman"/>
                <w:sz w:val="22"/>
                <w:szCs w:val="22"/>
              </w:rPr>
            </w:pPr>
            <w:r>
              <w:rPr>
                <w:rFonts w:ascii="Times New Roman" w:hAnsi="Times New Roman"/>
                <w:sz w:val="22"/>
                <w:szCs w:val="22"/>
              </w:rPr>
              <w:t>В окружную комиссию по вопросам градостроительства, землнпользования и застройки при Правительстве Москвы в Северо-Западном административном округе города Москвы от ОАО «Управление механизации №4»</w:t>
            </w:r>
          </w:p>
          <w:p w:rsidR="00897B60" w:rsidRDefault="00897B60" w:rsidP="00055DE1">
            <w:pPr>
              <w:pStyle w:val="PlainText"/>
              <w:jc w:val="both"/>
              <w:rPr>
                <w:rFonts w:ascii="Times New Roman" w:hAnsi="Times New Roman"/>
                <w:sz w:val="22"/>
                <w:szCs w:val="22"/>
              </w:rPr>
            </w:pPr>
            <w:r>
              <w:rPr>
                <w:rFonts w:ascii="Times New Roman" w:hAnsi="Times New Roman"/>
                <w:sz w:val="22"/>
                <w:szCs w:val="22"/>
              </w:rPr>
              <w:t>Наша организация, располагается на территории района Строгино по адресу: г. Москва, проезд 607, вл. 10,  корп. 1</w:t>
            </w:r>
          </w:p>
          <w:p w:rsidR="00897B60" w:rsidRDefault="00897B60" w:rsidP="00055DE1">
            <w:pPr>
              <w:pStyle w:val="PlainText"/>
              <w:jc w:val="both"/>
              <w:rPr>
                <w:rFonts w:ascii="Times New Roman" w:hAnsi="Times New Roman"/>
                <w:sz w:val="22"/>
                <w:szCs w:val="22"/>
              </w:rPr>
            </w:pPr>
            <w:r>
              <w:rPr>
                <w:rFonts w:ascii="Times New Roman" w:hAnsi="Times New Roman"/>
                <w:sz w:val="22"/>
                <w:szCs w:val="22"/>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в обоих направлениях, считаем целесообразным поддержать проект с обязательным условием по установке шумозащитных экранов на всем протяжении реконструируемого участка улично-дорожных сети, а также дополнительной проработки вопроса по организации съезда с Проспекта Маршала Жукова, в сторону Строгино.</w:t>
            </w:r>
          </w:p>
          <w:p w:rsidR="00897B60" w:rsidRPr="008439BA" w:rsidRDefault="00897B60" w:rsidP="00055DE1">
            <w:pPr>
              <w:autoSpaceDE w:val="0"/>
              <w:autoSpaceDN w:val="0"/>
              <w:adjustRightInd w:val="0"/>
              <w:jc w:val="both"/>
              <w:rPr>
                <w:sz w:val="26"/>
                <w:szCs w:val="26"/>
              </w:rPr>
            </w:pPr>
            <w:r>
              <w:rPr>
                <w:sz w:val="22"/>
                <w:szCs w:val="22"/>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Седов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Свирин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Рыкин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Рузаев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Рождественский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Родионов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Рогачев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Поцелуйко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Плотников С.П.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Пиляев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Петров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Пестин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Парамонов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Панарин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Паленов М.Г.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Секера Ю.Д.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Никишов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Нестеров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Михеев Ю.П.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Митюшин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Митюшин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Махаев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Масюков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Масленников И.Д.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Макаров Ю.С.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Макаров С.Е.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Лясковец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Лясковец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Ледяйкин И.Я.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Ларкин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Ларкин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Курочкин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Халтурин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Яцков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Якута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Якименко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Юхин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Щербаков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Шутов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Шанин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Чутчев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Черяпкин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Черышев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Черкашин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Чеботаев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Хомяков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Хапаев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Семенов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Фомин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Федулов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Ушаков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Трохин П.М.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Трофимов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Торопкин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Тимофеев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Строганов Б.В.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Спорягин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Спицин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Солянкин А.Д.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Скочко Ф.Ф.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Скиперский Е.М.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Сидякин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Серегин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Ящук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Гусев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Желтухин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Жаткин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Басыров Б.К.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Белов Л.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Ермаков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Егоров Р.И.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Дрожжин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Драныш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Будорагин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Доляновский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Денисов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Барышев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Гречишкин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Гребеньков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Быков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Горелов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Гопта В.Л.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Варин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Варин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Ганюшкин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Варфоламеев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Воинов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Гавриленко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Карпухин М.М.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Куликов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Кузьмин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Кузьменков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Кошелев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Кочетков Н.И.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Колеманский Е.П.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Абрамов Б.Н.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 Г.Г.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Александров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Клундих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Баранов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Карасев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Карасев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Артемов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Кабанов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Ищенко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Архипов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Исаков С.Ф.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Илюхин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Балаян К.Р.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Балашов А. А.</w:t>
            </w:r>
          </w:p>
        </w:tc>
        <w:tc>
          <w:tcPr>
            <w:tcW w:w="6472" w:type="dxa"/>
            <w:vMerge w:val="restart"/>
          </w:tcPr>
          <w:p w:rsidR="00897B60" w:rsidRDefault="00897B60" w:rsidP="00055DE1">
            <w:pPr>
              <w:pStyle w:val="PlainText"/>
              <w:jc w:val="right"/>
              <w:rPr>
                <w:rFonts w:ascii="Times New Roman" w:hAnsi="Times New Roman"/>
                <w:b/>
                <w:sz w:val="22"/>
                <w:szCs w:val="22"/>
              </w:rPr>
            </w:pPr>
            <w:r w:rsidRPr="00D4113F">
              <w:rPr>
                <w:rFonts w:ascii="Times New Roman" w:hAnsi="Times New Roman"/>
                <w:b/>
                <w:sz w:val="22"/>
                <w:szCs w:val="22"/>
              </w:rPr>
              <w:t>Главе Управы района Строгино Травкину В.В.</w:t>
            </w:r>
          </w:p>
          <w:p w:rsidR="00897B60" w:rsidRDefault="00897B60" w:rsidP="00055DE1">
            <w:pPr>
              <w:pStyle w:val="PlainText"/>
              <w:jc w:val="right"/>
              <w:rPr>
                <w:rFonts w:ascii="Times New Roman" w:hAnsi="Times New Roman"/>
                <w:b/>
                <w:sz w:val="22"/>
                <w:szCs w:val="22"/>
              </w:rPr>
            </w:pPr>
            <w:r>
              <w:rPr>
                <w:rFonts w:ascii="Times New Roman" w:hAnsi="Times New Roman"/>
                <w:b/>
                <w:sz w:val="22"/>
                <w:szCs w:val="22"/>
              </w:rPr>
              <w:t>от ООО «Фена-ЗЕТ», расположенного по адресу: ул.Твардовского, д.8</w:t>
            </w:r>
          </w:p>
          <w:p w:rsidR="00897B60" w:rsidRDefault="00897B60" w:rsidP="00055DE1">
            <w:pPr>
              <w:pStyle w:val="PlainText"/>
              <w:jc w:val="right"/>
              <w:rPr>
                <w:rFonts w:ascii="Times New Roman" w:hAnsi="Times New Roman"/>
                <w:sz w:val="22"/>
                <w:szCs w:val="22"/>
              </w:rPr>
            </w:pPr>
            <w:r w:rsidRPr="003F02DB">
              <w:rPr>
                <w:rFonts w:ascii="Times New Roman" w:hAnsi="Times New Roman"/>
                <w:sz w:val="22"/>
                <w:szCs w:val="22"/>
              </w:rPr>
              <w:t>Мы</w:t>
            </w:r>
            <w:r>
              <w:rPr>
                <w:rFonts w:ascii="Times New Roman" w:hAnsi="Times New Roman"/>
                <w:sz w:val="22"/>
                <w:szCs w:val="22"/>
              </w:rPr>
              <w:t>, коллектив ООО «Фена-ЗЕТ» убедительно просим  Вас передать  наше обращение в комиссию по публичным слушаниям по проекту реконструкции  участка МКАД  от Звенигородского шоссе  до Волоколамского шоссе .</w:t>
            </w:r>
          </w:p>
          <w:p w:rsidR="00897B60" w:rsidRPr="008439BA" w:rsidRDefault="00897B60" w:rsidP="00055DE1">
            <w:pPr>
              <w:autoSpaceDE w:val="0"/>
              <w:autoSpaceDN w:val="0"/>
              <w:adjustRightInd w:val="0"/>
              <w:jc w:val="both"/>
              <w:rPr>
                <w:sz w:val="26"/>
                <w:szCs w:val="26"/>
              </w:rPr>
            </w:pPr>
            <w:r>
              <w:rPr>
                <w:sz w:val="22"/>
                <w:szCs w:val="22"/>
              </w:rPr>
              <w:t>Мы полностью потдерживаем  представленный проект. Считаем что после реализации проекта  дорожная ситуация улучшится.</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Гуленюк Л. 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Долгих С.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Белов А.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Юшин А. 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Аверьянов Д. А.</w:t>
            </w:r>
          </w:p>
        </w:tc>
        <w:tc>
          <w:tcPr>
            <w:tcW w:w="6472" w:type="dxa"/>
            <w:vMerge w:val="restart"/>
          </w:tcPr>
          <w:p w:rsidR="00897B60" w:rsidRPr="0087394E" w:rsidRDefault="00897B60" w:rsidP="00055DE1">
            <w:pPr>
              <w:jc w:val="right"/>
              <w:rPr>
                <w:i/>
                <w:sz w:val="22"/>
                <w:szCs w:val="22"/>
                <w:lang w:eastAsia="ja-JP"/>
              </w:rPr>
            </w:pPr>
          </w:p>
          <w:p w:rsidR="00897B60" w:rsidRDefault="00897B60" w:rsidP="00055DE1">
            <w:pPr>
              <w:jc w:val="right"/>
              <w:rPr>
                <w:b/>
                <w:sz w:val="22"/>
                <w:szCs w:val="22"/>
                <w:lang w:eastAsia="ja-JP"/>
              </w:rPr>
            </w:pPr>
            <w:r w:rsidRPr="0087394E">
              <w:rPr>
                <w:b/>
                <w:sz w:val="22"/>
                <w:szCs w:val="22"/>
                <w:lang w:eastAsia="ja-JP"/>
              </w:rPr>
              <w:t>Главе Управы района Строгино Травкину В.В.</w:t>
            </w:r>
          </w:p>
          <w:p w:rsidR="00897B60" w:rsidRPr="0087394E" w:rsidRDefault="00897B60" w:rsidP="00055DE1">
            <w:pPr>
              <w:jc w:val="right"/>
              <w:rPr>
                <w:b/>
                <w:sz w:val="22"/>
                <w:szCs w:val="22"/>
                <w:lang w:eastAsia="ja-JP"/>
              </w:rPr>
            </w:pPr>
            <w:r w:rsidRPr="0087394E">
              <w:rPr>
                <w:b/>
                <w:sz w:val="22"/>
                <w:szCs w:val="22"/>
                <w:lang w:eastAsia="ja-JP"/>
              </w:rPr>
              <w:t>от ООО «</w:t>
            </w:r>
            <w:r>
              <w:rPr>
                <w:b/>
                <w:sz w:val="22"/>
                <w:szCs w:val="22"/>
                <w:lang w:eastAsia="ja-JP"/>
              </w:rPr>
              <w:t>Автознак», расположе</w:t>
            </w:r>
            <w:r w:rsidRPr="0087394E">
              <w:rPr>
                <w:b/>
                <w:sz w:val="22"/>
                <w:szCs w:val="22"/>
                <w:lang w:eastAsia="ja-JP"/>
              </w:rPr>
              <w:t>нного по адресу</w:t>
            </w:r>
            <w:r>
              <w:rPr>
                <w:b/>
                <w:sz w:val="22"/>
                <w:szCs w:val="22"/>
                <w:lang w:eastAsia="ja-JP"/>
              </w:rPr>
              <w:t>:</w:t>
            </w:r>
            <w:r w:rsidRPr="0087394E">
              <w:rPr>
                <w:b/>
                <w:sz w:val="22"/>
                <w:szCs w:val="22"/>
                <w:lang w:eastAsia="ja-JP"/>
              </w:rPr>
              <w:t xml:space="preserve"> ул.Твардовского, д.8</w:t>
            </w:r>
          </w:p>
          <w:p w:rsidR="00897B60" w:rsidRPr="0087394E" w:rsidRDefault="00897B60" w:rsidP="00055DE1">
            <w:pPr>
              <w:jc w:val="right"/>
              <w:rPr>
                <w:sz w:val="22"/>
                <w:szCs w:val="22"/>
                <w:lang w:eastAsia="ja-JP"/>
              </w:rPr>
            </w:pPr>
            <w:r w:rsidRPr="0087394E">
              <w:rPr>
                <w:sz w:val="22"/>
                <w:szCs w:val="22"/>
                <w:lang w:eastAsia="ja-JP"/>
              </w:rPr>
              <w:t>Мы, коллектив ООО «</w:t>
            </w:r>
            <w:r>
              <w:rPr>
                <w:sz w:val="22"/>
                <w:szCs w:val="22"/>
                <w:lang w:eastAsia="ja-JP"/>
              </w:rPr>
              <w:t>Автознак</w:t>
            </w:r>
            <w:r w:rsidRPr="0087394E">
              <w:rPr>
                <w:sz w:val="22"/>
                <w:szCs w:val="22"/>
                <w:lang w:eastAsia="ja-JP"/>
              </w:rPr>
              <w:t>» убедительно просим  Вас передать  наше обращение в комиссию по публичным слушаниям по проекту реконструкции  участка МК</w:t>
            </w:r>
            <w:r>
              <w:rPr>
                <w:sz w:val="22"/>
                <w:szCs w:val="22"/>
                <w:lang w:eastAsia="ja-JP"/>
              </w:rPr>
              <w:t>АД  от Звенигородского шоссе</w:t>
            </w:r>
            <w:r w:rsidRPr="0087394E">
              <w:rPr>
                <w:sz w:val="22"/>
                <w:szCs w:val="22"/>
                <w:lang w:eastAsia="ja-JP"/>
              </w:rPr>
              <w:t xml:space="preserve">  до Волоколамского шоссе .</w:t>
            </w:r>
          </w:p>
          <w:p w:rsidR="00897B60" w:rsidRPr="008439BA" w:rsidRDefault="00897B60" w:rsidP="00055DE1">
            <w:pPr>
              <w:autoSpaceDE w:val="0"/>
              <w:autoSpaceDN w:val="0"/>
              <w:adjustRightInd w:val="0"/>
              <w:jc w:val="both"/>
              <w:rPr>
                <w:sz w:val="26"/>
                <w:szCs w:val="26"/>
              </w:rPr>
            </w:pPr>
            <w:r w:rsidRPr="0087394E">
              <w:rPr>
                <w:sz w:val="22"/>
                <w:szCs w:val="22"/>
                <w:lang w:eastAsia="ja-JP"/>
              </w:rPr>
              <w:t>Мы полностью потдерживаем  представленный проект. Считаем что после реализации проекта  дорожная ситуация улучшится.</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Ременяк П. 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Касаткина Н. 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Северченко       С. 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Вагайцев Д. 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Корнилов П. 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Егоров М. 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Аверьянов А. 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Соловьев А.В.</w:t>
            </w:r>
          </w:p>
        </w:tc>
        <w:tc>
          <w:tcPr>
            <w:tcW w:w="6472" w:type="dxa"/>
            <w:vMerge w:val="restart"/>
          </w:tcPr>
          <w:p w:rsidR="00897B60" w:rsidRDefault="00897B60" w:rsidP="00055DE1">
            <w:pPr>
              <w:jc w:val="right"/>
              <w:rPr>
                <w:b/>
                <w:sz w:val="22"/>
                <w:szCs w:val="22"/>
                <w:lang w:eastAsia="ja-JP"/>
              </w:rPr>
            </w:pPr>
            <w:r w:rsidRPr="0087394E">
              <w:rPr>
                <w:b/>
                <w:sz w:val="22"/>
                <w:szCs w:val="22"/>
                <w:lang w:eastAsia="ja-JP"/>
              </w:rPr>
              <w:t>Главе Управы района Строгино Травкину В.В.</w:t>
            </w:r>
          </w:p>
          <w:p w:rsidR="00897B60" w:rsidRPr="0087394E" w:rsidRDefault="00897B60" w:rsidP="00055DE1">
            <w:pPr>
              <w:jc w:val="right"/>
              <w:rPr>
                <w:b/>
                <w:sz w:val="22"/>
                <w:szCs w:val="22"/>
                <w:lang w:eastAsia="ja-JP"/>
              </w:rPr>
            </w:pPr>
            <w:r w:rsidRPr="0087394E">
              <w:rPr>
                <w:b/>
                <w:sz w:val="22"/>
                <w:szCs w:val="22"/>
                <w:lang w:eastAsia="ja-JP"/>
              </w:rPr>
              <w:t xml:space="preserve">от </w:t>
            </w:r>
            <w:r>
              <w:rPr>
                <w:b/>
                <w:sz w:val="22"/>
                <w:szCs w:val="22"/>
                <w:lang w:eastAsia="ja-JP"/>
              </w:rPr>
              <w:t xml:space="preserve"> ИП «Соловьев А.В.»</w:t>
            </w:r>
            <w:r w:rsidRPr="0087394E">
              <w:rPr>
                <w:b/>
                <w:sz w:val="22"/>
                <w:szCs w:val="22"/>
                <w:lang w:eastAsia="ja-JP"/>
              </w:rPr>
              <w:t>, расположенного по адресу</w:t>
            </w:r>
            <w:r>
              <w:rPr>
                <w:b/>
                <w:sz w:val="22"/>
                <w:szCs w:val="22"/>
                <w:lang w:eastAsia="ja-JP"/>
              </w:rPr>
              <w:t>:</w:t>
            </w:r>
            <w:r w:rsidRPr="0087394E">
              <w:rPr>
                <w:b/>
                <w:sz w:val="22"/>
                <w:szCs w:val="22"/>
                <w:lang w:eastAsia="ja-JP"/>
              </w:rPr>
              <w:t xml:space="preserve"> ул.Твардовского, </w:t>
            </w:r>
            <w:r>
              <w:rPr>
                <w:b/>
                <w:sz w:val="22"/>
                <w:szCs w:val="22"/>
                <w:lang w:eastAsia="ja-JP"/>
              </w:rPr>
              <w:t>д.</w:t>
            </w:r>
            <w:r w:rsidRPr="0087394E">
              <w:rPr>
                <w:b/>
                <w:sz w:val="22"/>
                <w:szCs w:val="22"/>
                <w:lang w:eastAsia="ja-JP"/>
              </w:rPr>
              <w:t>8</w:t>
            </w:r>
          </w:p>
          <w:p w:rsidR="00897B60" w:rsidRPr="0087394E" w:rsidRDefault="00897B60" w:rsidP="00055DE1">
            <w:pPr>
              <w:jc w:val="right"/>
              <w:rPr>
                <w:sz w:val="22"/>
                <w:szCs w:val="22"/>
                <w:lang w:eastAsia="ja-JP"/>
              </w:rPr>
            </w:pPr>
            <w:r w:rsidRPr="0087394E">
              <w:rPr>
                <w:sz w:val="22"/>
                <w:szCs w:val="22"/>
                <w:lang w:eastAsia="ja-JP"/>
              </w:rPr>
              <w:t xml:space="preserve">Мы, коллектив </w:t>
            </w:r>
            <w:r>
              <w:rPr>
                <w:sz w:val="22"/>
                <w:szCs w:val="22"/>
                <w:lang w:eastAsia="ja-JP"/>
              </w:rPr>
              <w:t>ИП «Соловьев»</w:t>
            </w:r>
            <w:r w:rsidRPr="0087394E">
              <w:rPr>
                <w:sz w:val="22"/>
                <w:szCs w:val="22"/>
                <w:lang w:eastAsia="ja-JP"/>
              </w:rPr>
              <w:t xml:space="preserve"> убедительно просим  Вас передать  наше обращение в комиссию по публичным слушаниям по проекту реконструкции  участка МК</w:t>
            </w:r>
            <w:r>
              <w:rPr>
                <w:sz w:val="22"/>
                <w:szCs w:val="22"/>
                <w:lang w:eastAsia="ja-JP"/>
              </w:rPr>
              <w:t>АД  от Звенигородского шоссе</w:t>
            </w:r>
            <w:r w:rsidRPr="0087394E">
              <w:rPr>
                <w:sz w:val="22"/>
                <w:szCs w:val="22"/>
                <w:lang w:eastAsia="ja-JP"/>
              </w:rPr>
              <w:t xml:space="preserve">  до Волоколамского шоссе .</w:t>
            </w:r>
          </w:p>
          <w:p w:rsidR="00897B60" w:rsidRPr="008439BA" w:rsidRDefault="00897B60" w:rsidP="00055DE1">
            <w:pPr>
              <w:autoSpaceDE w:val="0"/>
              <w:autoSpaceDN w:val="0"/>
              <w:adjustRightInd w:val="0"/>
              <w:jc w:val="both"/>
              <w:rPr>
                <w:sz w:val="26"/>
                <w:szCs w:val="26"/>
              </w:rPr>
            </w:pPr>
            <w:r w:rsidRPr="0087394E">
              <w:rPr>
                <w:sz w:val="22"/>
                <w:szCs w:val="22"/>
                <w:lang w:eastAsia="ja-JP"/>
              </w:rPr>
              <w:t>Мы полностью потдерживаем  представленный проект. Считаем что после реализации проекта  дорожная ситуация улучшится.</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Комаровского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Пономаренко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Галушкин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Сыроменчиков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Приходько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Билык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Вильямс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Гимельштейн С.Я.</w:t>
            </w:r>
          </w:p>
        </w:tc>
        <w:tc>
          <w:tcPr>
            <w:tcW w:w="6472" w:type="dxa"/>
            <w:vMerge w:val="restart"/>
          </w:tcPr>
          <w:p w:rsidR="00897B60" w:rsidRDefault="00897B60" w:rsidP="00055DE1">
            <w:pPr>
              <w:jc w:val="right"/>
              <w:rPr>
                <w:b/>
                <w:sz w:val="22"/>
                <w:szCs w:val="22"/>
                <w:lang w:eastAsia="ja-JP"/>
              </w:rPr>
            </w:pPr>
            <w:r w:rsidRPr="0087394E">
              <w:rPr>
                <w:b/>
                <w:sz w:val="22"/>
                <w:szCs w:val="22"/>
                <w:lang w:eastAsia="ja-JP"/>
              </w:rPr>
              <w:t>Главе Управы района Строгино Травкину В.В.</w:t>
            </w:r>
          </w:p>
          <w:p w:rsidR="00897B60" w:rsidRPr="0087394E" w:rsidRDefault="00897B60" w:rsidP="00055DE1">
            <w:pPr>
              <w:jc w:val="right"/>
              <w:rPr>
                <w:b/>
                <w:sz w:val="22"/>
                <w:szCs w:val="22"/>
                <w:lang w:eastAsia="ja-JP"/>
              </w:rPr>
            </w:pPr>
            <w:r w:rsidRPr="0087394E">
              <w:rPr>
                <w:b/>
                <w:sz w:val="22"/>
                <w:szCs w:val="22"/>
                <w:lang w:eastAsia="ja-JP"/>
              </w:rPr>
              <w:t xml:space="preserve">от </w:t>
            </w:r>
            <w:r>
              <w:rPr>
                <w:b/>
                <w:sz w:val="22"/>
                <w:szCs w:val="22"/>
                <w:lang w:eastAsia="ja-JP"/>
              </w:rPr>
              <w:t xml:space="preserve"> ООО «СЕНЕКС»</w:t>
            </w:r>
            <w:r w:rsidRPr="0087394E">
              <w:rPr>
                <w:b/>
                <w:sz w:val="22"/>
                <w:szCs w:val="22"/>
                <w:lang w:eastAsia="ja-JP"/>
              </w:rPr>
              <w:t>, расположенного по адресу</w:t>
            </w:r>
            <w:r>
              <w:rPr>
                <w:b/>
                <w:sz w:val="22"/>
                <w:szCs w:val="22"/>
                <w:lang w:eastAsia="ja-JP"/>
              </w:rPr>
              <w:t>:</w:t>
            </w:r>
            <w:r w:rsidRPr="0087394E">
              <w:rPr>
                <w:b/>
                <w:sz w:val="22"/>
                <w:szCs w:val="22"/>
                <w:lang w:eastAsia="ja-JP"/>
              </w:rPr>
              <w:t xml:space="preserve"> ул.Твардовского, д.8</w:t>
            </w:r>
          </w:p>
          <w:p w:rsidR="00897B60" w:rsidRPr="0087394E" w:rsidRDefault="00897B60" w:rsidP="00055DE1">
            <w:pPr>
              <w:jc w:val="right"/>
              <w:rPr>
                <w:sz w:val="22"/>
                <w:szCs w:val="22"/>
                <w:lang w:eastAsia="ja-JP"/>
              </w:rPr>
            </w:pPr>
            <w:r w:rsidRPr="0087394E">
              <w:rPr>
                <w:sz w:val="22"/>
                <w:szCs w:val="22"/>
                <w:lang w:eastAsia="ja-JP"/>
              </w:rPr>
              <w:t xml:space="preserve">Мы, коллектив </w:t>
            </w:r>
            <w:r>
              <w:rPr>
                <w:sz w:val="22"/>
                <w:szCs w:val="22"/>
                <w:lang w:eastAsia="ja-JP"/>
              </w:rPr>
              <w:t>ООО «СЕНЕКС»</w:t>
            </w:r>
            <w:r w:rsidRPr="0087394E">
              <w:rPr>
                <w:sz w:val="22"/>
                <w:szCs w:val="22"/>
                <w:lang w:eastAsia="ja-JP"/>
              </w:rPr>
              <w:t xml:space="preserve"> убедительно просим  Вас передать  наше обращение в комиссию по публичным слушаниям по проекту реконструкции  участка МК</w:t>
            </w:r>
            <w:r>
              <w:rPr>
                <w:sz w:val="22"/>
                <w:szCs w:val="22"/>
                <w:lang w:eastAsia="ja-JP"/>
              </w:rPr>
              <w:t>АД  от Звенигородского шоссе</w:t>
            </w:r>
            <w:r w:rsidRPr="0087394E">
              <w:rPr>
                <w:sz w:val="22"/>
                <w:szCs w:val="22"/>
                <w:lang w:eastAsia="ja-JP"/>
              </w:rPr>
              <w:t xml:space="preserve">  до Волоколамского шоссе .</w:t>
            </w:r>
          </w:p>
          <w:p w:rsidR="00897B60" w:rsidRPr="008439BA" w:rsidRDefault="00897B60" w:rsidP="00055DE1">
            <w:pPr>
              <w:autoSpaceDE w:val="0"/>
              <w:autoSpaceDN w:val="0"/>
              <w:adjustRightInd w:val="0"/>
              <w:jc w:val="both"/>
              <w:rPr>
                <w:sz w:val="26"/>
                <w:szCs w:val="26"/>
              </w:rPr>
            </w:pPr>
            <w:r w:rsidRPr="0087394E">
              <w:rPr>
                <w:sz w:val="22"/>
                <w:szCs w:val="22"/>
                <w:lang w:eastAsia="ja-JP"/>
              </w:rPr>
              <w:t>Мы полностью потдерживаем  представленный проект. Считаем что после реализации проекта</w:t>
            </w:r>
            <w:r>
              <w:rPr>
                <w:sz w:val="22"/>
                <w:szCs w:val="22"/>
                <w:lang w:eastAsia="ja-JP"/>
              </w:rPr>
              <w:t xml:space="preserve">  дорожная ситуация улучшится.</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Нековаль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 xml:space="preserve">Шарипова Л.Е.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Серомешников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Босмина Е.В.</w:t>
            </w:r>
          </w:p>
        </w:tc>
        <w:tc>
          <w:tcPr>
            <w:tcW w:w="6472" w:type="dxa"/>
            <w:vMerge w:val="restart"/>
          </w:tcPr>
          <w:p w:rsidR="00897B60" w:rsidRDefault="00897B60" w:rsidP="00055DE1">
            <w:pPr>
              <w:jc w:val="right"/>
              <w:rPr>
                <w:b/>
                <w:sz w:val="22"/>
                <w:szCs w:val="22"/>
                <w:lang w:eastAsia="ja-JP"/>
              </w:rPr>
            </w:pPr>
            <w:r w:rsidRPr="0087394E">
              <w:rPr>
                <w:b/>
                <w:sz w:val="22"/>
                <w:szCs w:val="22"/>
                <w:lang w:eastAsia="ja-JP"/>
              </w:rPr>
              <w:t>Главе Управы района Строгино Травкину В.В.</w:t>
            </w:r>
          </w:p>
          <w:p w:rsidR="00897B60" w:rsidRPr="0087394E" w:rsidRDefault="00897B60" w:rsidP="00055DE1">
            <w:pPr>
              <w:jc w:val="right"/>
              <w:rPr>
                <w:b/>
                <w:sz w:val="22"/>
                <w:szCs w:val="22"/>
                <w:lang w:eastAsia="ja-JP"/>
              </w:rPr>
            </w:pPr>
            <w:r w:rsidRPr="0087394E">
              <w:rPr>
                <w:b/>
                <w:sz w:val="22"/>
                <w:szCs w:val="22"/>
                <w:lang w:eastAsia="ja-JP"/>
              </w:rPr>
              <w:t xml:space="preserve">от </w:t>
            </w:r>
            <w:r>
              <w:rPr>
                <w:b/>
                <w:sz w:val="22"/>
                <w:szCs w:val="22"/>
                <w:lang w:eastAsia="ja-JP"/>
              </w:rPr>
              <w:t>УВД по СЗАО</w:t>
            </w:r>
            <w:r w:rsidRPr="0087394E">
              <w:rPr>
                <w:b/>
                <w:sz w:val="22"/>
                <w:szCs w:val="22"/>
                <w:lang w:eastAsia="ja-JP"/>
              </w:rPr>
              <w:t>, расположенного по адресу</w:t>
            </w:r>
            <w:r>
              <w:rPr>
                <w:b/>
                <w:sz w:val="22"/>
                <w:szCs w:val="22"/>
                <w:lang w:eastAsia="ja-JP"/>
              </w:rPr>
              <w:t>:</w:t>
            </w:r>
            <w:r w:rsidRPr="0087394E">
              <w:rPr>
                <w:b/>
                <w:sz w:val="22"/>
                <w:szCs w:val="22"/>
                <w:lang w:eastAsia="ja-JP"/>
              </w:rPr>
              <w:t xml:space="preserve"> ул.Твардовского, д.</w:t>
            </w:r>
            <w:r>
              <w:rPr>
                <w:b/>
                <w:sz w:val="22"/>
                <w:szCs w:val="22"/>
                <w:lang w:eastAsia="ja-JP"/>
              </w:rPr>
              <w:t>7</w:t>
            </w:r>
          </w:p>
          <w:p w:rsidR="00897B60" w:rsidRPr="00B8521E" w:rsidRDefault="00897B60" w:rsidP="00055DE1">
            <w:pPr>
              <w:jc w:val="right"/>
              <w:rPr>
                <w:sz w:val="22"/>
                <w:szCs w:val="22"/>
                <w:lang w:eastAsia="ja-JP"/>
              </w:rPr>
            </w:pPr>
            <w:r w:rsidRPr="00B8521E">
              <w:rPr>
                <w:sz w:val="22"/>
                <w:szCs w:val="22"/>
                <w:lang w:eastAsia="ja-JP"/>
              </w:rPr>
              <w:t>Мы, коллектив УВД по СЗАО убедительно просим  Вас передать  наше обращение в комиссию по публичным слушаниям по проекту реконструкции  участка МК</w:t>
            </w:r>
            <w:r>
              <w:rPr>
                <w:sz w:val="22"/>
                <w:szCs w:val="22"/>
                <w:lang w:eastAsia="ja-JP"/>
              </w:rPr>
              <w:t>АД  от Звенигородского шоссе</w:t>
            </w:r>
            <w:r w:rsidRPr="00B8521E">
              <w:rPr>
                <w:sz w:val="22"/>
                <w:szCs w:val="22"/>
                <w:lang w:eastAsia="ja-JP"/>
              </w:rPr>
              <w:t xml:space="preserve">  до Волоколамского шоссе .</w:t>
            </w:r>
          </w:p>
          <w:p w:rsidR="00897B60" w:rsidRPr="008439BA" w:rsidRDefault="00897B60" w:rsidP="00055DE1">
            <w:pPr>
              <w:autoSpaceDE w:val="0"/>
              <w:autoSpaceDN w:val="0"/>
              <w:adjustRightInd w:val="0"/>
              <w:jc w:val="both"/>
              <w:rPr>
                <w:sz w:val="26"/>
                <w:szCs w:val="26"/>
              </w:rPr>
            </w:pPr>
            <w:r w:rsidRPr="00B8521E">
              <w:rPr>
                <w:sz w:val="22"/>
                <w:szCs w:val="22"/>
              </w:rPr>
              <w:t>Мы полностью потдерживаем  представленный проект. Считаем что после реализации проекта  дорожная ситуация улучшится.</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Черкасов Г.Д.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Шумкина Г.Д.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Музыко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Кузнецова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Лопатин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Нурев С.К.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Мусин М.Х.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Передельская Н.П.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Савкина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Пецикоз Г.А.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Корусов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Коровин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Петров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Бугейкин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Ситько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Жилин С.Ю.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Титов Г.Н.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Бычков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Любимов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Слепков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Хваньков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Сидоров И.Г.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Сорокин Г.А.</w:t>
            </w:r>
          </w:p>
        </w:tc>
        <w:tc>
          <w:tcPr>
            <w:tcW w:w="6472" w:type="dxa"/>
            <w:vMerge w:val="restart"/>
          </w:tcPr>
          <w:p w:rsidR="00897B60" w:rsidRPr="0087394E" w:rsidRDefault="00897B60" w:rsidP="00055DE1">
            <w:pPr>
              <w:jc w:val="right"/>
              <w:rPr>
                <w:i/>
                <w:sz w:val="22"/>
                <w:szCs w:val="22"/>
                <w:lang w:eastAsia="ja-JP"/>
              </w:rPr>
            </w:pPr>
          </w:p>
          <w:p w:rsidR="00897B60" w:rsidRDefault="00897B60" w:rsidP="00055DE1">
            <w:pPr>
              <w:rPr>
                <w:b/>
                <w:sz w:val="22"/>
                <w:szCs w:val="22"/>
                <w:lang w:eastAsia="ja-JP"/>
              </w:rPr>
            </w:pPr>
            <w:r>
              <w:rPr>
                <w:b/>
                <w:sz w:val="22"/>
                <w:szCs w:val="22"/>
                <w:lang w:eastAsia="ja-JP"/>
              </w:rPr>
              <w:t xml:space="preserve">В окружную комиссию по вопросам градостроительства, землеполь зования и застройки при Правительстве Москвы в СЗАО г.Москвы </w:t>
            </w:r>
          </w:p>
          <w:p w:rsidR="00897B60" w:rsidRPr="00B90BE7" w:rsidRDefault="00897B60" w:rsidP="00055DE1">
            <w:pPr>
              <w:rPr>
                <w:b/>
                <w:sz w:val="22"/>
                <w:szCs w:val="22"/>
                <w:lang w:eastAsia="ja-JP"/>
              </w:rPr>
            </w:pPr>
            <w:r w:rsidRPr="0087394E">
              <w:rPr>
                <w:b/>
                <w:sz w:val="22"/>
                <w:szCs w:val="22"/>
                <w:lang w:eastAsia="ja-JP"/>
              </w:rPr>
              <w:t xml:space="preserve">от </w:t>
            </w:r>
            <w:r w:rsidRPr="00B90BE7">
              <w:rPr>
                <w:b/>
                <w:sz w:val="22"/>
                <w:szCs w:val="22"/>
                <w:lang w:eastAsia="ja-JP"/>
              </w:rPr>
              <w:t>ОБ ДПС СЗАО, расположенного по адресу: ул. Исаковского, д.35</w:t>
            </w:r>
          </w:p>
          <w:p w:rsidR="00897B60" w:rsidRDefault="00897B60" w:rsidP="00055DE1">
            <w:pPr>
              <w:jc w:val="both"/>
              <w:rPr>
                <w:sz w:val="22"/>
                <w:szCs w:val="22"/>
                <w:lang w:eastAsia="ja-JP"/>
              </w:rPr>
            </w:pPr>
            <w:r>
              <w:rPr>
                <w:sz w:val="22"/>
                <w:szCs w:val="22"/>
                <w:lang w:eastAsia="ja-JP"/>
              </w:rPr>
              <w:t>Наша организация располагается на территории района Строгино. В соответствии с нормами Градостроительного кодекса, лица, работающие на предприятии вправе выразить свое мнение по вопросу обсуждаемому в ходе проведения публичных слушаний.</w:t>
            </w:r>
          </w:p>
          <w:p w:rsidR="00897B60" w:rsidRDefault="00897B60" w:rsidP="00055DE1">
            <w:pPr>
              <w:jc w:val="both"/>
              <w:rPr>
                <w:sz w:val="22"/>
                <w:szCs w:val="22"/>
                <w:lang w:eastAsia="ja-JP"/>
              </w:rPr>
            </w:pPr>
            <w:r>
              <w:rPr>
                <w:sz w:val="22"/>
                <w:szCs w:val="22"/>
                <w:lang w:eastAsia="ja-JP"/>
              </w:rPr>
              <w:t>Ознакомившись с проектом Планировки участка</w:t>
            </w:r>
            <w:r w:rsidRPr="00B8521E">
              <w:rPr>
                <w:sz w:val="22"/>
                <w:szCs w:val="22"/>
                <w:lang w:eastAsia="ja-JP"/>
              </w:rPr>
              <w:t xml:space="preserve"> МКАД  от Звенигородского </w:t>
            </w:r>
            <w:r>
              <w:rPr>
                <w:sz w:val="22"/>
                <w:szCs w:val="22"/>
                <w:lang w:eastAsia="ja-JP"/>
              </w:rPr>
              <w:t>шоссе</w:t>
            </w:r>
            <w:r w:rsidRPr="00B8521E">
              <w:rPr>
                <w:sz w:val="22"/>
                <w:szCs w:val="22"/>
                <w:lang w:eastAsia="ja-JP"/>
              </w:rPr>
              <w:t xml:space="preserve">  до Волоколамского шоссе</w:t>
            </w:r>
            <w:r>
              <w:rPr>
                <w:sz w:val="22"/>
                <w:szCs w:val="22"/>
                <w:lang w:eastAsia="ja-JP"/>
              </w:rPr>
              <w:t xml:space="preserve"> на сайте префектуры СЗАО г.Москвы, в целях улучшения транспортной обстановки на территории района Строгино, а также на МКАД на протяжении вдоль района Строгино в обоих направлениях, считаем целесообразным поддержать проект.</w:t>
            </w:r>
          </w:p>
          <w:p w:rsidR="00897B60" w:rsidRPr="008439BA" w:rsidRDefault="00897B60" w:rsidP="00055DE1">
            <w:pPr>
              <w:autoSpaceDE w:val="0"/>
              <w:autoSpaceDN w:val="0"/>
              <w:adjustRightInd w:val="0"/>
              <w:jc w:val="both"/>
              <w:rPr>
                <w:sz w:val="26"/>
                <w:szCs w:val="26"/>
              </w:rPr>
            </w:pPr>
            <w:r>
              <w:rPr>
                <w:sz w:val="22"/>
                <w:szCs w:val="22"/>
                <w:lang w:eastAsia="ja-JP"/>
              </w:rPr>
              <w:t>Учитывая изложенное, просим учесть наши голоса в ходе проведения обсуждения по проекту.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Квасов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Скорпия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Левин П.</w:t>
            </w:r>
            <w:r>
              <w:rPr>
                <w:sz w:val="24"/>
                <w:szCs w:val="24"/>
              </w:rPr>
              <w:t>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Тарасов Г.В.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Грачев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Овенников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Холопенков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Хомин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Полухин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Богоявленский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Романов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Ларин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Тарасов А.Э.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Соколов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Алдохин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Киплев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Гузенко О.Э.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Маюров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Иванов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Козлов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Понов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Коротченков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Шведов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Девин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Марков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Крючкова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Касепов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Ли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Смагло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Бегусок А.Я.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Князев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Шершков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Анурова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Гордеева Р.Л.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Сидристая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Арисов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Минаев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Синд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Гудков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Зеленщиков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Зуев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Карюкин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Евтеев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Круглов Р.Е.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Кирилов А.Р.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Гичтов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Татаринов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Филиппов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Дидуренко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Намиулов Р.С.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Чулков Ю.М.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Тихомиров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Козлов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Буров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Крючкова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Никонов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Сасипов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 xml:space="preserve">Кузьмин С.В.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Крысанов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Галянов Е.М.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Сабиров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1C64AB" w:rsidRDefault="00897B60" w:rsidP="00055DE1">
            <w:pPr>
              <w:autoSpaceDE w:val="0"/>
              <w:autoSpaceDN w:val="0"/>
              <w:adjustRightInd w:val="0"/>
              <w:jc w:val="both"/>
              <w:rPr>
                <w:sz w:val="24"/>
                <w:szCs w:val="24"/>
              </w:rPr>
            </w:pPr>
            <w:r w:rsidRPr="001C64AB">
              <w:rPr>
                <w:sz w:val="24"/>
                <w:szCs w:val="24"/>
              </w:rPr>
              <w:t>Поташов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Иванишин И.И.</w:t>
            </w:r>
          </w:p>
        </w:tc>
        <w:tc>
          <w:tcPr>
            <w:tcW w:w="6472" w:type="dxa"/>
            <w:vMerge w:val="restart"/>
          </w:tcPr>
          <w:p w:rsidR="00897B60" w:rsidRDefault="00897B60" w:rsidP="00055DE1">
            <w:pPr>
              <w:pStyle w:val="PlainText"/>
              <w:jc w:val="both"/>
              <w:rPr>
                <w:rFonts w:ascii="Times New Roman" w:hAnsi="Times New Roman"/>
                <w:sz w:val="22"/>
                <w:szCs w:val="22"/>
              </w:rPr>
            </w:pPr>
          </w:p>
          <w:p w:rsidR="00897B60" w:rsidRDefault="00897B60" w:rsidP="00055DE1">
            <w:pPr>
              <w:pStyle w:val="PlainText"/>
              <w:jc w:val="both"/>
              <w:rPr>
                <w:rFonts w:ascii="Times New Roman" w:hAnsi="Times New Roman"/>
                <w:sz w:val="22"/>
                <w:szCs w:val="22"/>
              </w:rPr>
            </w:pPr>
            <w:r>
              <w:rPr>
                <w:rFonts w:ascii="Times New Roman" w:hAnsi="Times New Roman"/>
                <w:sz w:val="22"/>
                <w:szCs w:val="22"/>
              </w:rPr>
              <w:t>Наша организация «ЦСН ГУ МВД России по г. Москве) , располагается на территории района Строгино. В соответствии с нормами Градостроительного кодекса, лица, работающие на предприятии вправе выразить свое мнение по вопросу, обсуждаемому входе проведения публичных слушаний.</w:t>
            </w:r>
          </w:p>
          <w:p w:rsidR="00897B60" w:rsidRDefault="00897B60" w:rsidP="00055DE1">
            <w:pPr>
              <w:pStyle w:val="PlainText"/>
              <w:jc w:val="both"/>
              <w:rPr>
                <w:rFonts w:ascii="Times New Roman" w:hAnsi="Times New Roman"/>
                <w:sz w:val="22"/>
                <w:szCs w:val="22"/>
              </w:rPr>
            </w:pPr>
            <w:r>
              <w:rPr>
                <w:rFonts w:ascii="Times New Roman" w:hAnsi="Times New Roman"/>
                <w:sz w:val="22"/>
                <w:szCs w:val="22"/>
              </w:rPr>
              <w:t>Ознакомившись с проектом Планировки участка МКАД от Звенигородского шоссе до Волоколамского шоссе на сайте префектуры СЗАО г. Москвы, в целях улучшения транспортной обстановки на территории района Строгино в обоих направлениях, считаем целесообразным поддержать проект.</w:t>
            </w:r>
          </w:p>
          <w:p w:rsidR="00897B60" w:rsidRPr="00407FF8" w:rsidRDefault="00897B60" w:rsidP="00055DE1">
            <w:pPr>
              <w:pStyle w:val="PlainText"/>
              <w:jc w:val="both"/>
              <w:rPr>
                <w:sz w:val="26"/>
                <w:szCs w:val="26"/>
              </w:rPr>
            </w:pPr>
            <w:r w:rsidRPr="00407FF8">
              <w:rPr>
                <w:rFonts w:ascii="Times New Roman" w:hAnsi="Times New Roman"/>
                <w:sz w:val="22"/>
                <w:szCs w:val="22"/>
              </w:rPr>
              <w:t>Учитывая изложенное, просим учесть наши голоса в ходе проведения обсуждения по проект</w:t>
            </w:r>
            <w:r>
              <w:rPr>
                <w:rFonts w:ascii="Times New Roman" w:hAnsi="Times New Roman"/>
                <w:sz w:val="22"/>
                <w:szCs w:val="22"/>
              </w:rPr>
              <w:t>у.</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Шишков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Попов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Носачев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Горбунов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Ореков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Дивейкин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Савин Л.П.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Лальский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Тихомиров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Широков С.Е.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Ермаков О.Э.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Ткачук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Есиков И.П.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Забугин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Захаров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Викбов А.Р.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Спиридонов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Бучнев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Цыганков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Стручков О.М.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Лобаков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Зорин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Кудинов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Попаценко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Мохов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Поданов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Исанов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Лесков Ф.А.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Демидкин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Лашков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 С.Л.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Батарев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Должников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Терехов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Русинов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Щебелев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Добында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Демидов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Шурухин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Пастухов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Николаев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Рахмостулин </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Гаши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Берев Б.С.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Цыганков О.А.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Бабичев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Гольдов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Журавлев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Делид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Мнушкин Р.С.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Кудрин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Киселев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Гончаров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Барабанов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Кулагин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Потапов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Куклин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Чакаев Б.С.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Борзенко В.М.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Мешков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Заронин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Насонов П.М.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Савченко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Трифильев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Дементьев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Бурдин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Кливт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Савченко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Глебов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Куприянов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Черныш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Карпухина Н.Г.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Кузнецов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Пронин Ю.Л.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Клишев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Касаткин Я.И.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Закменцева Е.Г.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rPr>
                <w:sz w:val="26"/>
                <w:szCs w:val="26"/>
              </w:rPr>
            </w:pPr>
            <w:r>
              <w:rPr>
                <w:sz w:val="26"/>
                <w:szCs w:val="26"/>
              </w:rPr>
              <w:t>Улыбин В.Я.</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Никулин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Скрыпников Р.П.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Назарычев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Кашев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Вилянский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Ворончихин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Торбеев Р.Г.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Гусиков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Попов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Неполиев Н.Ю.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Двуреченский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Бельчев И.Ю.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Кривов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Сазонов К.Ю.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Дегтерева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Голубев Д.Ю.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Хаванов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Султанов И.Ф.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Глазков П.Ю.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Проказов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Белокопытов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Олейник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Свиридов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Семенова Ж.В.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Салихова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Лариков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Мочалова М.Е.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Акулькина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Данилир Д.Ф.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Романова Е.Ю.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Елин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Колосова Ю.В.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Круглов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Николаев Р.Н.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Ермоченков Е.Л.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Ковальченко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Радугин И.О.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Ветцель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Османов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Шитиков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Усанин М.Г.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Артемов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Бездетков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Богословский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Болдырев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Борисов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Васильев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Воронов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Голубовский А.К.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Годунов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Горпыныч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Гулидов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Гриценко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Гуменюк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Долгов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Евграфов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Егоров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Жабин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Катин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Кияков Д.Е.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Киселев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Клиндухов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Клиндухов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Колмаков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Королев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Кошелев М.Б.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Кузнецов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Курков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Курашов О.О.</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Левагин Д.Ю.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Лобанов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Малов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Меркулов А.Л.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Никифоров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Нечитаев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Павлычев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Петрушин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Протасов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Рыбаков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Саитов Р.Р.</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Свечников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Свечников Я.А.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Скибин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Тарабаров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Тарасов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Толстов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Титов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Уткин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Феногенов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Шелковников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Масленников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Фирсов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Сливченко В.Г.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Алексеев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Ананьин Ф.П.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Шошин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Терешко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Беспалов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Минаков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Сурков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Припанковский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Самосуев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Утушкин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Гонотов Д.Д.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Николаев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Вершинин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Яковлев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Ибрагимов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Щетинин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Юнусов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Демин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Машусов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Мокрушин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Лавренов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Шошин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Григорьев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Строков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Селедкин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Глуховской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Мельниченко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Фоминых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Терещенков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Мухин Д.Ю.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Шиц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Стоянов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Цебеков А.П.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Чистов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Вьюшкин В.Д.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Волошин С.И.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Пиганаев Е.М.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Раевский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Герасимов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Мукинов Д.К.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Шевченко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Костин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Молчанов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Рак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Хомутов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Калинин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Гриценко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Огнев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Кузин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Мышов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Сироткин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Матвеев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Черкасов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Кузин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Вирясов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Степанов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Стулов М.М.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Беликов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Грушевой И.С.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Еремкин И.П.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Евсеев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Мусакин С.М.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Семенцов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Автаев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Белов К.Н.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Блазнин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Бондаренко О.Н.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Булихов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Волошенко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Волошенко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Гималов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Гладышева Н.М.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Есипов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Кабацков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Канин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Каширин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Кондауров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Мальцев Р.С.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Мартыненко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Меженин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Медведев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Михайленко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Молодцов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Николаев Р.Н.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Нечаев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Пахляев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Сережкин А.Ф.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Сережкин П.Ф.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Симинченко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Симонов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Солоненко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Сторожев Р.Н.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Сузиков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Теличко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Тюрин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Учайкин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Фадеев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Федотов С.Ю.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Филонов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Фитисов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Еременко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Коршунов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Шуваев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Филимонов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Рязанова Ю.А.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Гудков Ю.Е.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Катехин Е.М.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Никитин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Бекетов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Малахов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Корчев А.Ю.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Тюлев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Пашков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Ермилов Г.Г.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Дронов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Кузмичев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Звягин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Милованов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Юрасов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Барадулин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Гусятников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Сысенко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Стародубцев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Дмитриенко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Белоус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Запольнев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Воропаев Е.А.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Нестеров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Пашигорев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Забзин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Тулинов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Сергеев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Арбузов Р.А.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Тендряков М.А.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Сидоровнин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Коренев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Фараонов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Федосинков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Полевнов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Отт А.Э.</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Ликов Ф.А.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Азаев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Маркелов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Ермошкин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Бердинов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Поздняков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Лукъянов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Лотков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Романовский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Меркин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Кревин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Дмитралов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Мякли Д.И.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Малькин С.Е.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Ширков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Михайлов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Красников Е.Б.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Иневаткин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Корамышев С.Г.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Барсов С.П.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Земин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Степкин С.Л.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Маринин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Самородин А.К.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Попова Е.Ю.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Малышев С.К.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Рязанова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Сорокин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Логвиненко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Акимов С.К.</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Казаков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Тредиев К.А.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Тужауден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Ляшко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Прощалыкин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Пушкерский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Саприкина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Баранова Е.В.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Березкина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Бачурина Т.С.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Сулимова Л.И.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Фархутдинова Ж.А.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Чикалина Е.Д.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Афанасьева М.Н.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Сергина С.В.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Логачев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Колашникова И.М.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Артюхина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Шарилова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Ивашкин В.Е.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Стельмах И.Л.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Азарцева Т.С.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Челышев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Щукина Т.А.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Щукин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Щеглова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Челядинова Ю.Л.</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Ибрагимова Д.Д.</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Круглов Н.В.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Просаженникова Т.В.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Малина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Фисенко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Шкуро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Безив Е.С.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Сорокин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Гуднев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Нешивих С.Ф.</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Родькин В.Н.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Драчев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Воробьев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Колосов А.Е.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Колосов И.Е.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Коваленко Н.Н.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Коваленко В.И.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Лобашев П.В.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Матвеев Н.С.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Гашек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Биманов Е.И.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Тамин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Тумеков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Разумкин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Савостьянов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Сергеев Д.В.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Контеев М.В.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Синигин И.А.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Акимов А.М.</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Пустовалов В.А.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Горбячев Н.Е.</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Катомнин И.Ю.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Полканов М.И.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Фендриков В.С.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Спивак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Горбачев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Лобанов И.Ю.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Ладин Д.Н.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Мустов А.И.</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Федоринин И.В.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Медведев И.Н.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Коновалов Р.С.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Пахомов А.Г.</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Кузнецов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Лепешкин Е.Н.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Акулов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Соколов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Пиренский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Пархоменко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Ануфриев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Ширатьков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Прохоров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Якушев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Баянов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Красько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Яшин Д.А.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Канцепин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Козлова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Лавренчик В.П.</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Сафонов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Радулов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Ляпин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Пуставалов С.Н.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Лукьянов Д.С.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Сергеев Р.В.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Братищев Н.А.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Кутявин С.А.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Распиян Л.А.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Ефокин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Поляков А.Н.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Князьков А.Б.</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Антров Г.Х.</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Алексеев Ю.Н.</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Салешников В.В.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Сафонова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Цветков К.В.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Рябинин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Каменский А.С.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Королев П.А.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Фролов А.В.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Кочетов М.С.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Кошелев В.Ю.</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Безвесельный О.В.</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Щербаков А.А.</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Маркелов С.С.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Прояев О.С.</w:t>
            </w:r>
          </w:p>
        </w:tc>
        <w:tc>
          <w:tcPr>
            <w:tcW w:w="6472" w:type="dxa"/>
            <w:vMerge/>
          </w:tcPr>
          <w:p w:rsidR="00897B60" w:rsidRPr="008439BA" w:rsidRDefault="00897B60" w:rsidP="00055DE1">
            <w:pPr>
              <w:autoSpaceDE w:val="0"/>
              <w:autoSpaceDN w:val="0"/>
              <w:adjustRightInd w:val="0"/>
              <w:jc w:val="both"/>
              <w:rPr>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Булкин П.П.</w:t>
            </w:r>
          </w:p>
        </w:tc>
        <w:tc>
          <w:tcPr>
            <w:tcW w:w="6472" w:type="dxa"/>
            <w:vMerge w:val="restart"/>
          </w:tcPr>
          <w:p w:rsidR="00897B60" w:rsidRPr="00346335" w:rsidRDefault="00897B60" w:rsidP="00055DE1">
            <w:pPr>
              <w:pStyle w:val="PlainText"/>
              <w:jc w:val="center"/>
              <w:rPr>
                <w:rFonts w:ascii="Times New Roman" w:hAnsi="Times New Roman"/>
                <w:b/>
                <w:sz w:val="24"/>
                <w:szCs w:val="24"/>
              </w:rPr>
            </w:pPr>
            <w:r w:rsidRPr="00346335">
              <w:rPr>
                <w:rFonts w:ascii="Times New Roman" w:hAnsi="Times New Roman"/>
                <w:b/>
                <w:sz w:val="24"/>
                <w:szCs w:val="24"/>
              </w:rPr>
              <w:t>В окружную комиссию по вопросам градостроительства, землепользования и застройки при Правительстве Москвы в Северо-Западного административном округе.</w:t>
            </w:r>
          </w:p>
          <w:p w:rsidR="00897B60" w:rsidRPr="00346335" w:rsidRDefault="00897B60" w:rsidP="00055DE1">
            <w:pPr>
              <w:pStyle w:val="PlainText"/>
              <w:jc w:val="both"/>
              <w:rPr>
                <w:rFonts w:ascii="Times New Roman" w:hAnsi="Times New Roman"/>
                <w:sz w:val="24"/>
                <w:szCs w:val="24"/>
              </w:rPr>
            </w:pPr>
            <w:r w:rsidRPr="00346335">
              <w:rPr>
                <w:rFonts w:ascii="Times New Roman" w:hAnsi="Times New Roman"/>
                <w:sz w:val="24"/>
                <w:szCs w:val="24"/>
              </w:rPr>
              <w:t>Мы, нижеподписавшиеся граждане, участники публичных слушаний по проекту «Проект планировки участка линейного объекта улично-дорожной сети – реконструкция МКАД. Учас</w:t>
            </w:r>
            <w:r>
              <w:rPr>
                <w:rFonts w:ascii="Times New Roman" w:hAnsi="Times New Roman"/>
                <w:sz w:val="24"/>
                <w:szCs w:val="24"/>
              </w:rPr>
              <w:t>ток от Звенигородского шоссе</w:t>
            </w:r>
            <w:r w:rsidRPr="00346335">
              <w:rPr>
                <w:rFonts w:ascii="Times New Roman" w:hAnsi="Times New Roman"/>
                <w:sz w:val="24"/>
                <w:szCs w:val="24"/>
              </w:rPr>
              <w:t xml:space="preserve"> до Волоколамского шоссе» (далее – проект) в порядке пункта 5 части 17 статьи 68 Градостроительного кодекса города Москвы направляем свои письменные предложения и замечания. В соответствии с пунктом 3 части 19 статьи 68 просим внести нижеизложенные предложения и замечания в протокол публичных слушаний. </w:t>
            </w:r>
          </w:p>
          <w:p w:rsidR="00897B60" w:rsidRDefault="00897B60" w:rsidP="003350B6">
            <w:pPr>
              <w:pStyle w:val="PlainText"/>
              <w:numPr>
                <w:ilvl w:val="0"/>
                <w:numId w:val="22"/>
              </w:numPr>
              <w:jc w:val="center"/>
              <w:rPr>
                <w:rFonts w:ascii="Times New Roman" w:hAnsi="Times New Roman"/>
                <w:b/>
                <w:sz w:val="26"/>
                <w:szCs w:val="26"/>
              </w:rPr>
            </w:pPr>
            <w:r w:rsidRPr="00346335">
              <w:rPr>
                <w:rFonts w:ascii="Times New Roman" w:hAnsi="Times New Roman"/>
                <w:b/>
                <w:sz w:val="24"/>
                <w:szCs w:val="24"/>
              </w:rPr>
              <w:t>Мы поддерживаем проект планировки в части следующих решений:</w:t>
            </w:r>
          </w:p>
          <w:p w:rsidR="00897B60" w:rsidRDefault="00897B60" w:rsidP="003350B6">
            <w:pPr>
              <w:pStyle w:val="PlainText"/>
              <w:numPr>
                <w:ilvl w:val="1"/>
                <w:numId w:val="22"/>
              </w:numPr>
              <w:jc w:val="both"/>
              <w:rPr>
                <w:rFonts w:ascii="Times New Roman" w:hAnsi="Times New Roman"/>
                <w:sz w:val="24"/>
                <w:szCs w:val="24"/>
              </w:rPr>
            </w:pPr>
            <w:r>
              <w:rPr>
                <w:rFonts w:ascii="Times New Roman" w:hAnsi="Times New Roman"/>
                <w:sz w:val="24"/>
                <w:szCs w:val="24"/>
              </w:rPr>
              <w:t>Направленные съезды от  МФЦ «Крокус Сити» в сторону внутреннего МКАД и с внутреннего МКАД в сторону Мякинино.</w:t>
            </w:r>
          </w:p>
          <w:p w:rsidR="00897B60" w:rsidRDefault="00897B60" w:rsidP="003350B6">
            <w:pPr>
              <w:pStyle w:val="PlainText"/>
              <w:numPr>
                <w:ilvl w:val="1"/>
                <w:numId w:val="22"/>
              </w:numPr>
              <w:jc w:val="both"/>
              <w:rPr>
                <w:rFonts w:ascii="Times New Roman" w:hAnsi="Times New Roman"/>
                <w:sz w:val="24"/>
                <w:szCs w:val="24"/>
              </w:rPr>
            </w:pPr>
            <w:r>
              <w:rPr>
                <w:rFonts w:ascii="Times New Roman" w:hAnsi="Times New Roman"/>
                <w:sz w:val="24"/>
                <w:szCs w:val="24"/>
              </w:rPr>
              <w:t xml:space="preserve">Строительство улчино-дорожной сети с внешней стороны МКАД, в т.ч. боковой проезд вдоль МКАД с организацией выездов на него с прилегающих территорий. </w:t>
            </w:r>
          </w:p>
          <w:p w:rsidR="00897B60" w:rsidRDefault="00897B60" w:rsidP="00055DE1">
            <w:pPr>
              <w:pStyle w:val="PlainText"/>
              <w:ind w:left="360"/>
              <w:jc w:val="both"/>
              <w:rPr>
                <w:rFonts w:ascii="Times New Roman" w:hAnsi="Times New Roman"/>
                <w:sz w:val="24"/>
                <w:szCs w:val="24"/>
              </w:rPr>
            </w:pPr>
          </w:p>
          <w:p w:rsidR="00897B60" w:rsidRDefault="00897B60" w:rsidP="003350B6">
            <w:pPr>
              <w:pStyle w:val="PlainText"/>
              <w:numPr>
                <w:ilvl w:val="0"/>
                <w:numId w:val="22"/>
              </w:numPr>
              <w:jc w:val="center"/>
              <w:rPr>
                <w:rFonts w:ascii="Times New Roman" w:hAnsi="Times New Roman"/>
                <w:b/>
                <w:sz w:val="24"/>
                <w:szCs w:val="24"/>
              </w:rPr>
            </w:pPr>
            <w:r>
              <w:rPr>
                <w:rFonts w:ascii="Times New Roman" w:hAnsi="Times New Roman"/>
                <w:b/>
                <w:sz w:val="24"/>
                <w:szCs w:val="24"/>
              </w:rPr>
              <w:t>Мы возражаем против следующих решений:</w:t>
            </w:r>
          </w:p>
          <w:p w:rsidR="00897B60" w:rsidRDefault="00897B60" w:rsidP="003350B6">
            <w:pPr>
              <w:pStyle w:val="PlainText"/>
              <w:numPr>
                <w:ilvl w:val="1"/>
                <w:numId w:val="22"/>
              </w:numPr>
              <w:jc w:val="both"/>
              <w:rPr>
                <w:rFonts w:ascii="Times New Roman" w:hAnsi="Times New Roman"/>
                <w:sz w:val="24"/>
                <w:szCs w:val="24"/>
              </w:rPr>
            </w:pPr>
            <w:r>
              <w:rPr>
                <w:rFonts w:ascii="Times New Roman" w:hAnsi="Times New Roman"/>
                <w:sz w:val="24"/>
                <w:szCs w:val="24"/>
              </w:rPr>
              <w:t xml:space="preserve">Полоса разгона после съезда с улицы М.Катукова на внутреннюю сторону МКАД. Организация полосы несущественно сократит время движения транспорта, направляющегося в сторону Волоколамского шоссе по МКАД с улицы М.Катукова, но приведет к сокращению озеленных зон, в т.ч. относящихся к территории ООПТ «Москворецкий». В целом является решением проекта, вызывающим наибольший протест жителей. В случае крайней необходимости строительства полосы, компенсация ООПТ целесообразна только в границах района Строгино. </w:t>
            </w:r>
          </w:p>
          <w:p w:rsidR="00897B60" w:rsidRDefault="00897B60" w:rsidP="003350B6">
            <w:pPr>
              <w:pStyle w:val="PlainText"/>
              <w:numPr>
                <w:ilvl w:val="1"/>
                <w:numId w:val="22"/>
              </w:numPr>
              <w:jc w:val="both"/>
              <w:rPr>
                <w:rFonts w:ascii="Times New Roman" w:hAnsi="Times New Roman"/>
                <w:sz w:val="24"/>
                <w:szCs w:val="24"/>
              </w:rPr>
            </w:pPr>
            <w:r>
              <w:rPr>
                <w:rFonts w:ascii="Times New Roman" w:hAnsi="Times New Roman"/>
                <w:sz w:val="24"/>
                <w:szCs w:val="24"/>
              </w:rPr>
              <w:t xml:space="preserve"> Разворотная эстакада от Пятницкого/Волоколамского шоссе в направлении внутренней стороны МКАД. Эстакада увеличит поток автомобилей Митина и МО в границах района Строгино. Альтернативой эстакады является создание двухуровневой раязвязки Пятницкого шоссе и 1-ого Митинского проезда (с локальным уширением последнего) и создание направленного либо клеверного съезда с улицы Саломеи Нерис (в центр) в сторону внутреннего МКАД.</w:t>
            </w:r>
          </w:p>
          <w:p w:rsidR="00897B60" w:rsidRDefault="00897B60" w:rsidP="003350B6">
            <w:pPr>
              <w:pStyle w:val="PlainText"/>
              <w:numPr>
                <w:ilvl w:val="1"/>
                <w:numId w:val="22"/>
              </w:numPr>
              <w:jc w:val="both"/>
              <w:rPr>
                <w:rFonts w:ascii="Times New Roman" w:hAnsi="Times New Roman"/>
                <w:sz w:val="24"/>
                <w:szCs w:val="24"/>
              </w:rPr>
            </w:pPr>
            <w:r>
              <w:rPr>
                <w:rFonts w:ascii="Times New Roman" w:hAnsi="Times New Roman"/>
                <w:sz w:val="24"/>
                <w:szCs w:val="24"/>
              </w:rPr>
              <w:t>Отсутствие правого поворота с Неманского проезда (участок с 7 до 11-го дома) на Мякининский проезд (в сторону внешнего МКАД). Поворот целесообразно организовать, при необходимости, убрав правый съезд с Мякининского проезда (из центра) в сторону внутренного МКАД.</w:t>
            </w:r>
          </w:p>
          <w:p w:rsidR="00897B60" w:rsidRDefault="00897B60" w:rsidP="00055DE1">
            <w:pPr>
              <w:pStyle w:val="PlainText"/>
              <w:jc w:val="both"/>
              <w:rPr>
                <w:rFonts w:ascii="Times New Roman" w:hAnsi="Times New Roman"/>
                <w:sz w:val="24"/>
                <w:szCs w:val="24"/>
              </w:rPr>
            </w:pPr>
          </w:p>
          <w:p w:rsidR="00897B60" w:rsidRDefault="00897B60" w:rsidP="003350B6">
            <w:pPr>
              <w:pStyle w:val="PlainText"/>
              <w:numPr>
                <w:ilvl w:val="0"/>
                <w:numId w:val="22"/>
              </w:numPr>
              <w:jc w:val="center"/>
              <w:rPr>
                <w:rFonts w:ascii="Times New Roman" w:hAnsi="Times New Roman"/>
                <w:b/>
                <w:sz w:val="24"/>
                <w:szCs w:val="24"/>
              </w:rPr>
            </w:pPr>
            <w:r>
              <w:rPr>
                <w:rFonts w:ascii="Times New Roman" w:hAnsi="Times New Roman"/>
                <w:b/>
                <w:sz w:val="24"/>
                <w:szCs w:val="24"/>
              </w:rPr>
              <w:t>Мы просим включения в проект шумозащитного экрана:</w:t>
            </w:r>
          </w:p>
          <w:p w:rsidR="00897B60" w:rsidRDefault="00897B60" w:rsidP="00055DE1">
            <w:pPr>
              <w:pStyle w:val="PlainText"/>
              <w:jc w:val="both"/>
              <w:rPr>
                <w:rFonts w:ascii="Times New Roman" w:hAnsi="Times New Roman"/>
                <w:sz w:val="24"/>
                <w:szCs w:val="24"/>
              </w:rPr>
            </w:pPr>
            <w:r>
              <w:rPr>
                <w:rFonts w:ascii="Times New Roman" w:hAnsi="Times New Roman"/>
                <w:sz w:val="24"/>
                <w:szCs w:val="24"/>
              </w:rPr>
              <w:t xml:space="preserve">Предложение НИиПИ Генплана по сокращению зон </w:t>
            </w:r>
            <w:r>
              <w:rPr>
                <w:rFonts w:ascii="Times New Roman" w:hAnsi="Times New Roman"/>
                <w:i/>
                <w:sz w:val="24"/>
                <w:szCs w:val="24"/>
              </w:rPr>
              <w:t xml:space="preserve">сверхнормативного воздействия по фактору шума и загрязнению атмосферного воздуха, </w:t>
            </w:r>
            <w:r>
              <w:rPr>
                <w:rFonts w:ascii="Times New Roman" w:hAnsi="Times New Roman"/>
                <w:sz w:val="24"/>
                <w:szCs w:val="24"/>
              </w:rPr>
              <w:t xml:space="preserve">предусматривающие строительство шумозащитного экрана высотой 6м лишь вдоль территории </w:t>
            </w:r>
            <w:r>
              <w:rPr>
                <w:rFonts w:ascii="Times New Roman" w:hAnsi="Times New Roman"/>
                <w:i/>
                <w:sz w:val="24"/>
                <w:szCs w:val="24"/>
              </w:rPr>
              <w:t>строящегося коттеджного поселка (стр. 37</w:t>
            </w:r>
            <w:r>
              <w:rPr>
                <w:rFonts w:ascii="Times New Roman" w:hAnsi="Times New Roman"/>
                <w:sz w:val="24"/>
                <w:szCs w:val="24"/>
              </w:rPr>
              <w:t xml:space="preserve"> пояснительной записки «Существующее состояние окружающей среды) считаем недостаточным. Целесообразно включение в проектную документацию строительство шумозащитного экрана высотой 6м вдоль всей линии жилой застройки района Строгино.</w:t>
            </w:r>
          </w:p>
          <w:p w:rsidR="00897B60" w:rsidRDefault="00897B60" w:rsidP="00055DE1">
            <w:pPr>
              <w:pStyle w:val="PlainText"/>
              <w:jc w:val="right"/>
              <w:rPr>
                <w:rFonts w:ascii="Times New Roman" w:hAnsi="Times New Roman"/>
                <w:sz w:val="26"/>
                <w:szCs w:val="26"/>
              </w:rPr>
            </w:pPr>
          </w:p>
          <w:p w:rsidR="00897B60" w:rsidRPr="004D614A" w:rsidRDefault="00897B60" w:rsidP="00055DE1">
            <w:pPr>
              <w:pStyle w:val="PlainText"/>
              <w:jc w:val="right"/>
              <w:rPr>
                <w:rFonts w:ascii="Times New Roman" w:hAnsi="Times New Roman"/>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6C250E" w:rsidRDefault="00897B60" w:rsidP="00055DE1">
            <w:pPr>
              <w:autoSpaceDE w:val="0"/>
              <w:autoSpaceDN w:val="0"/>
              <w:adjustRightInd w:val="0"/>
              <w:jc w:val="both"/>
            </w:pPr>
            <w:r>
              <w:t>Булкина Е.Е.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Шалабанова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Быков Э.В.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Бобылев П.М.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Москаленко Л.В.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Баранова Е.К.</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Уваров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Уварова Н.А.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Фроева А.Г.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Питерев М.С.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Андросенко М.А.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Захаров Ф.И.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Брусков Р.С.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Затера Э.А.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Левчук Е.Ф.</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Левчук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Громова Е.А.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Кошкина К.С.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Помиовникова Т.А.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Елисеева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 Д.Т.</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Пастухова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Щукина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Тюреева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Суворова Г.В.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 И.И.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Гаврильчак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Гаврильчак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Сикоркая Т.И.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Анохины</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Новикова Т.П.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Савостьянова Н.И.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Яковлева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Чернов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Волкова Г.П.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Шингарева А.К.</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Шмаков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Сердюков Б.В.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Фоминых Г.В.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Богатова Т.Ф.</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Иванова Ю.В.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 О.Г.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Макарова Д.А.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Чикова А.Е.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Шуминов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Мальсянов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Якушинов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Ревзина Б.О.</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Афанасьев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Рыбин Б.А.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Ловчикова Т.В.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Орлова Н.И.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Игумнова И.А.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Кравков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Баранова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Булычева В.П.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Булычев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Кульчева Н.А.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Кульчева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Тюрев Д.Ю.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Фатеев И.В.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Смирнова Т.В.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Смирнова 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Миронова Т.А.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Гриднева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Беседнина Е.А.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Белцин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Шапошникова И.А.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Шапошникова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Фатикова К.М.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Еркоев А.Н.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Тихонович И.А.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 Ю.И.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Козлова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Ишанова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 А.С.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Волкова Н.Г.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Шевякова С.И.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Ширяева Н.А.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Диброва Т.А.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Соколов Д.Г.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Денисова 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Столбова О.Л.</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Алтухова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Ковалева Н.С.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Кривенкова Т.П.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Вельтищева О.Н.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Пасюк В.П.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Корнеев Г.А.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Боровских Т.Н.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Зеленская Н.С.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Зеленская Л.С.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Сафронова Т.И.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Сафронова С.В.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Ананьева О.Б.</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Сидорова О.А.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Соловьева Е.И.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Резникова Н.А.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Рыжова Е.Г.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Машкова А.С.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Сидоров И.С.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Резников В.О.</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Резников Т.О.</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Резников В.П.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Резников К.П.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Давыдова Г.К.</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Спиридонова Н.Н.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Порошина О.Н.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Гаврилова Н.Б.</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Засорин Г.П.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Сидякин Д.А.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Сагова Д.Ю.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Четверикова О.А.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Четвериков Т.Н.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Петухова Е.А.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Краснова И.А.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Кулагина И.А.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Шевандина Л.А.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Корский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Суворова Е.А.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Зеленищев И.С.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Овчинникова И.В.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Шумова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Гаранина А.Ю.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Горобец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Никонов А.Л.</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Гришин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Толечнова Л.М.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Акпаров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Мосина Т.А.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Константинова Е.Ю.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Семенов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Манцуров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Каневский Л.И.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Клименко В.И.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Клименко Т.А.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Великаданова Л.В.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Румянцева </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Тё В.Ю.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Тё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Тё Д.В.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Симонян Л.С.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Ящемко В.М.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Новикова Т.П.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Иванова Т.Е.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Иванов Д.Н.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Панфилов С.В.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Колотейникова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Космодемьянский К.Н.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Третьенов С.М.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Филиппова </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Великаданова И.В.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Великаданов С.В.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Великаданова Л.В.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Рослик Е.Е.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Тамева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Сархаян Э.С.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Митрофанова Е.С.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Митрофанов А.Ю.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Комкова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Смирнов Д.</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Дьяченко М.И.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Дрозд О.Ю.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Толкацкер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Дианов Х.Р.</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Дианова Х.А.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Подколзины</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Ферапонтов Ф.Н.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Розенберг 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Сентерева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Урмангиева 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Петрусевич Е.С.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Тепляков А.С.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Теплякова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Ожерелкова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Ожерелков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Ожерекова Г.А.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Исаченко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Исаченко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Люсимова А.Г.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Ремизов Б.В.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Ремизова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Степанова В.Я.</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Соснин А.Г.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Ястребов И.В.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Ястребова Ю.В.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Мычко-Мегрин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Мычко-Мегрин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Кирмуни С.П.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Андрианова Е.И.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Андрианова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Андрианов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Андрианов К.В.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Цыбенко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Кириченко И.В.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Сахаров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Сахарова Ю.А.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Ловен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Лауткина Р.Н.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Самойлова С.М.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Самойлова С.М.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Самойлов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Орлова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Уткин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Беляева 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Беляев К.В.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Сархали О.И.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Табунова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Хозова 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Епифанова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Орлов О.С.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Черных Н.И.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Черных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Черных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Веселовский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Галицкая О.В.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Суровенкова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Суровенков К.А.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Садрединова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Садрединов Г.И.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Садрединов И.Э.</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Майорова Г.С.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Майоров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Яшина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Яшина Э.Ю.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Жихорев А.Н.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Ерамев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Полетаева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Ливенцова Т.В.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Исмаилов Х.В.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Робин Б.И.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Сапрыкина Г.В.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Сапрыкин И.И.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Гурьева М.Ю.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Гурьев С.Н.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Красовский В.Ю.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Шевякин Ю.О.</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Безручкина Е.И.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Бартеньева Е.О.</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Бартеньева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Илыш И.Г.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Илыш О.А.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Овчинникова К.Р.</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Овчинникова Р.Ю.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Ковалев С.И.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Шамов Ю.Т.</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Васильева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Акинин М.Н.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Акинин Д.М.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Головков Н.А.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Головкова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Плеханова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Шишов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Шетейн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Шетейн М.И.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Павлова Е.М.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Павлов Г.О.</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Шебякин Д.Ю.</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Беловицкая М.П.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Катипуиго А.П.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Барт А.Р.</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Фелюст Т.Е.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Фелюст А.П.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Шордухован А.П.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Плихунов В.В.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Допеха И.А.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Степанова О.А.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Кондратьев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Кондратьев Л.А.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Абдуллина Р.Р.</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Батова Н.М.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Потеха А.Е.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Потеха Е.А.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Нестерова Е.С.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Вознесенский С.И.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 xml:space="preserve">Всюкович М.В. </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Олиментива С.Н.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Топорихин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Соломатин Т.К.</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Соломатина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Корнеева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Носенко Е.А.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Сергеева О.А.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Рождественский И.М.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Рождественская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Мочалин С.В.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Полякова М.В.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Поляков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Фадеева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Фадеева Е.В.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Фадеев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Конкина С.А.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Конкин О.И.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Барбакадзе 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Барбакдзе Э.</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Барбакадзе З.</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Красовская 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Носенко Я.</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Пашевич А.В.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Степашкин Е.Ф.</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Степашкин С.М.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Васильцова Е.Н.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Семулкова Ю.Б.</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Семулков В.Г.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Алиева Г.М.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Круглов К.Н.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Морев А.П.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Морева И.Д.</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Борисов А.А.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Борисова И.Н.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Золотухина И.М.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Геуголенко В.Г.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Степанова Н.Д.</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Носенко В.И.</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Алексеева Г.Г.</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Шахович Н.В.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Чебан П.В.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Чебан Е.П.</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Глинский А.С.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Юзев В.А.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Юрьева Д.Н.</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Юрьева Д.А.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Юрьев Д.А.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Глинская В.М.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Шаповленко Т.В.</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Глинская И.Б.</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Глинский О.С.</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Глинская П.А.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Иноземцева Е.Е.</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Васина Е.М.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Реляичева Ю.А.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Васин А.М.</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Бутин П.А.</w:t>
            </w:r>
          </w:p>
        </w:tc>
        <w:tc>
          <w:tcPr>
            <w:tcW w:w="6472" w:type="dxa"/>
            <w:vMerge/>
          </w:tcPr>
          <w:p w:rsidR="00897B60" w:rsidRDefault="00897B60" w:rsidP="00055DE1">
            <w:pPr>
              <w:pStyle w:val="PlainText"/>
              <w:jc w:val="right"/>
              <w:rPr>
                <w:rFonts w:ascii="Times New Roman" w:hAnsi="Times New Roman"/>
                <w:sz w:val="26"/>
                <w:szCs w:val="26"/>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Соленова Т.С.</w:t>
            </w:r>
          </w:p>
        </w:tc>
        <w:tc>
          <w:tcPr>
            <w:tcW w:w="6472" w:type="dxa"/>
            <w:vMerge w:val="restart"/>
          </w:tcPr>
          <w:p w:rsidR="00897B60" w:rsidRPr="00C55088" w:rsidRDefault="00897B60" w:rsidP="00055DE1">
            <w:pPr>
              <w:pStyle w:val="PlainText"/>
              <w:jc w:val="both"/>
              <w:rPr>
                <w:rFonts w:ascii="Times New Roman" w:hAnsi="Times New Roman"/>
                <w:sz w:val="26"/>
                <w:szCs w:val="26"/>
              </w:rPr>
            </w:pPr>
            <w:r w:rsidRPr="00C55088">
              <w:rPr>
                <w:rFonts w:ascii="Times New Roman" w:hAnsi="Times New Roman"/>
                <w:sz w:val="26"/>
                <w:szCs w:val="26"/>
              </w:rPr>
              <w:t xml:space="preserve">Коллективное обращение </w:t>
            </w:r>
            <w:r>
              <w:rPr>
                <w:rFonts w:ascii="Times New Roman" w:hAnsi="Times New Roman"/>
                <w:sz w:val="26"/>
                <w:szCs w:val="26"/>
              </w:rPr>
              <w:t>жителей района Строгино</w:t>
            </w:r>
            <w:r w:rsidRPr="00C55088">
              <w:rPr>
                <w:rFonts w:ascii="Times New Roman" w:hAnsi="Times New Roman"/>
                <w:sz w:val="26"/>
                <w:szCs w:val="26"/>
              </w:rPr>
              <w:t>:</w:t>
            </w:r>
          </w:p>
          <w:p w:rsidR="00897B60" w:rsidRDefault="00897B60" w:rsidP="00055DE1">
            <w:pPr>
              <w:jc w:val="both"/>
              <w:rPr>
                <w:sz w:val="26"/>
                <w:szCs w:val="26"/>
              </w:rPr>
            </w:pPr>
          </w:p>
          <w:p w:rsidR="00897B60" w:rsidRDefault="00897B60" w:rsidP="00055DE1">
            <w:pPr>
              <w:jc w:val="both"/>
              <w:rPr>
                <w:sz w:val="26"/>
                <w:szCs w:val="26"/>
              </w:rPr>
            </w:pPr>
            <w:r>
              <w:rPr>
                <w:sz w:val="26"/>
                <w:szCs w:val="26"/>
              </w:rPr>
              <w:t xml:space="preserve">В окружную </w:t>
            </w:r>
            <w:r w:rsidRPr="00C55088">
              <w:rPr>
                <w:sz w:val="26"/>
                <w:szCs w:val="26"/>
              </w:rPr>
              <w:t>Комисси</w:t>
            </w:r>
            <w:r>
              <w:rPr>
                <w:sz w:val="26"/>
                <w:szCs w:val="26"/>
              </w:rPr>
              <w:t>ю</w:t>
            </w:r>
            <w:r w:rsidRPr="00C55088">
              <w:rPr>
                <w:sz w:val="26"/>
                <w:szCs w:val="26"/>
              </w:rPr>
              <w:t xml:space="preserve"> по вопросам градостроительства, землепользования и застройки при Правительстве Москвы в Северо-Западном административном округе</w:t>
            </w:r>
            <w:r>
              <w:rPr>
                <w:sz w:val="26"/>
                <w:szCs w:val="26"/>
              </w:rPr>
              <w:t>.</w:t>
            </w:r>
          </w:p>
          <w:p w:rsidR="00897B60" w:rsidRDefault="00897B60" w:rsidP="00055DE1">
            <w:pPr>
              <w:jc w:val="both"/>
              <w:rPr>
                <w:sz w:val="26"/>
                <w:szCs w:val="26"/>
              </w:rPr>
            </w:pPr>
          </w:p>
          <w:p w:rsidR="00897B60" w:rsidRDefault="00897B60" w:rsidP="00055DE1">
            <w:pPr>
              <w:jc w:val="both"/>
              <w:rPr>
                <w:sz w:val="26"/>
                <w:szCs w:val="26"/>
              </w:rPr>
            </w:pPr>
            <w:r>
              <w:rPr>
                <w:sz w:val="26"/>
                <w:szCs w:val="26"/>
              </w:rPr>
              <w:t>Мы, нижеподписавшиеся граждане, участники публичных слушаний по проекту «Проект планировки участка линейного объекта улично-дорожной сети – реконструкция МКАД. Участок от Звенигородского проспекта до Волоколамского шоссе» (далее - проект)в порядке пункта 5 части 17 статьи 68 Градостроительного кодекса города Москвы направляем свои письменные предложения и замечания. В соответствии с пунктом 3 части 19 статьи 68 просим внести нижеизложенные предложения и замечания в протокол публичных слушаний.</w:t>
            </w:r>
          </w:p>
          <w:p w:rsidR="00897B60" w:rsidRDefault="00897B60" w:rsidP="00055DE1">
            <w:pPr>
              <w:jc w:val="both"/>
              <w:rPr>
                <w:sz w:val="26"/>
                <w:szCs w:val="26"/>
              </w:rPr>
            </w:pPr>
          </w:p>
          <w:p w:rsidR="00897B60" w:rsidRDefault="00897B60" w:rsidP="003350B6">
            <w:pPr>
              <w:numPr>
                <w:ilvl w:val="0"/>
                <w:numId w:val="23"/>
              </w:numPr>
              <w:jc w:val="both"/>
              <w:rPr>
                <w:sz w:val="26"/>
                <w:szCs w:val="26"/>
              </w:rPr>
            </w:pPr>
            <w:r>
              <w:rPr>
                <w:sz w:val="26"/>
                <w:szCs w:val="26"/>
              </w:rPr>
              <w:t>Мы поддерживаем проект планировки в части следующих решений</w:t>
            </w:r>
            <w:r w:rsidRPr="0047784E">
              <w:rPr>
                <w:sz w:val="26"/>
                <w:szCs w:val="26"/>
              </w:rPr>
              <w:t xml:space="preserve">: </w:t>
            </w:r>
          </w:p>
          <w:p w:rsidR="00897B60" w:rsidRDefault="00897B60" w:rsidP="003350B6">
            <w:pPr>
              <w:numPr>
                <w:ilvl w:val="1"/>
                <w:numId w:val="23"/>
              </w:numPr>
              <w:jc w:val="both"/>
              <w:rPr>
                <w:sz w:val="26"/>
                <w:szCs w:val="26"/>
              </w:rPr>
            </w:pPr>
            <w:r>
              <w:rPr>
                <w:sz w:val="26"/>
                <w:szCs w:val="26"/>
              </w:rPr>
              <w:t>Направленные съезды от МФЦ «Крокус Сити» в сторону внутреннего МКАД и с внутреннего МКАД в сторону Мякинино.</w:t>
            </w:r>
          </w:p>
          <w:p w:rsidR="00897B60" w:rsidRDefault="00897B60" w:rsidP="003350B6">
            <w:pPr>
              <w:numPr>
                <w:ilvl w:val="1"/>
                <w:numId w:val="23"/>
              </w:numPr>
              <w:jc w:val="both"/>
              <w:rPr>
                <w:sz w:val="26"/>
                <w:szCs w:val="26"/>
              </w:rPr>
            </w:pPr>
            <w:r>
              <w:rPr>
                <w:sz w:val="26"/>
                <w:szCs w:val="26"/>
              </w:rPr>
              <w:t>Строительство улично-дорожной сети с внешней стороны МКАД, в т.ч. боковой проезд вдоль МКАД и с организацией выездов на него с прилегающих территорий.</w:t>
            </w:r>
          </w:p>
          <w:p w:rsidR="00897B60" w:rsidRDefault="00897B60" w:rsidP="00055DE1">
            <w:pPr>
              <w:ind w:left="720"/>
              <w:jc w:val="both"/>
              <w:rPr>
                <w:sz w:val="26"/>
                <w:szCs w:val="26"/>
              </w:rPr>
            </w:pPr>
          </w:p>
          <w:p w:rsidR="00897B60" w:rsidRDefault="00897B60" w:rsidP="003350B6">
            <w:pPr>
              <w:numPr>
                <w:ilvl w:val="0"/>
                <w:numId w:val="23"/>
              </w:numPr>
              <w:jc w:val="both"/>
              <w:rPr>
                <w:sz w:val="26"/>
                <w:szCs w:val="26"/>
              </w:rPr>
            </w:pPr>
            <w:r>
              <w:rPr>
                <w:sz w:val="26"/>
                <w:szCs w:val="26"/>
              </w:rPr>
              <w:t>Мы возражаем против следующих решений</w:t>
            </w:r>
            <w:r w:rsidRPr="0047784E">
              <w:rPr>
                <w:sz w:val="26"/>
                <w:szCs w:val="26"/>
              </w:rPr>
              <w:t>:</w:t>
            </w:r>
          </w:p>
          <w:p w:rsidR="00897B60" w:rsidRDefault="00897B60" w:rsidP="003350B6">
            <w:pPr>
              <w:numPr>
                <w:ilvl w:val="1"/>
                <w:numId w:val="23"/>
              </w:numPr>
              <w:jc w:val="both"/>
              <w:rPr>
                <w:sz w:val="26"/>
                <w:szCs w:val="26"/>
              </w:rPr>
            </w:pPr>
            <w:r>
              <w:rPr>
                <w:sz w:val="26"/>
                <w:szCs w:val="26"/>
              </w:rPr>
              <w:t>Полоса разгона после съезда с улицы М.Катукова на внутреннюю сторону МКАД. Организация полосы несущественно сократит время движения транспорта, направляющегося в сторону Волоколамского шоссе по МКАД с улицы М.Катукова, но приведет к сокращению озелененных зон, в т.ч.относящихся к территории ООПТ «Москворецкий». В целом является решением проекта, вызывающим наибольшей протест жителей. В случае крайней необходимости строительства полосы, компенсация ООПТ целесообразна только в границах района Строгино.</w:t>
            </w:r>
          </w:p>
          <w:p w:rsidR="00897B60" w:rsidRDefault="00897B60" w:rsidP="003350B6">
            <w:pPr>
              <w:numPr>
                <w:ilvl w:val="1"/>
                <w:numId w:val="23"/>
              </w:numPr>
              <w:jc w:val="both"/>
              <w:rPr>
                <w:sz w:val="26"/>
                <w:szCs w:val="26"/>
              </w:rPr>
            </w:pPr>
            <w:r>
              <w:rPr>
                <w:sz w:val="26"/>
                <w:szCs w:val="26"/>
              </w:rPr>
              <w:t>Разводная эстакада от Пятницкого/Волоколамского шоссе в направлении внутренней стороны МКАД. Эстакада увеличит поток автомобилей Митина и МО в границах района Строгино. Альтернативой эстакады является создание двухуровневой развязки Пятницкого шоссе и 1-го Митинского проезда (с локальным уширением последнего) и создание направленного либо клеверного съезда с улицы Соломеи Нерис (в центр) в сторону внутреннего МКАД.</w:t>
            </w:r>
          </w:p>
          <w:p w:rsidR="00897B60" w:rsidRDefault="00897B60" w:rsidP="003350B6">
            <w:pPr>
              <w:numPr>
                <w:ilvl w:val="1"/>
                <w:numId w:val="23"/>
              </w:numPr>
              <w:jc w:val="both"/>
              <w:rPr>
                <w:sz w:val="26"/>
                <w:szCs w:val="26"/>
              </w:rPr>
            </w:pPr>
            <w:r>
              <w:rPr>
                <w:sz w:val="26"/>
                <w:szCs w:val="26"/>
              </w:rPr>
              <w:t>Отсутствие правого поворота с Неманского проезда (участок с 7 до 11-го дома) на Мякининский проезд (в сторону внешнего МКАД). Поворот целесообразно организовать, при необходимости, убрав правый съезд с Мякининского проезда (из центра) в сторону внутреннего МКАД.</w:t>
            </w:r>
          </w:p>
          <w:p w:rsidR="00897B60" w:rsidRDefault="00897B60" w:rsidP="003350B6">
            <w:pPr>
              <w:numPr>
                <w:ilvl w:val="0"/>
                <w:numId w:val="23"/>
              </w:numPr>
              <w:jc w:val="both"/>
              <w:rPr>
                <w:sz w:val="26"/>
                <w:szCs w:val="26"/>
              </w:rPr>
            </w:pPr>
            <w:r>
              <w:rPr>
                <w:sz w:val="26"/>
                <w:szCs w:val="26"/>
              </w:rPr>
              <w:t>Мы просим включения в проект шумозащитного экрана.</w:t>
            </w:r>
          </w:p>
          <w:p w:rsidR="00897B60" w:rsidRPr="00A642F0" w:rsidRDefault="00897B60" w:rsidP="00055DE1">
            <w:pPr>
              <w:ind w:left="720"/>
              <w:jc w:val="both"/>
              <w:rPr>
                <w:sz w:val="26"/>
                <w:szCs w:val="26"/>
              </w:rPr>
            </w:pPr>
            <w:r>
              <w:rPr>
                <w:sz w:val="26"/>
                <w:szCs w:val="26"/>
              </w:rPr>
              <w:t xml:space="preserve">Существующее предложение НИиПИ Генплана по сокращению зон </w:t>
            </w:r>
            <w:r w:rsidRPr="00A642F0">
              <w:rPr>
                <w:i/>
                <w:sz w:val="26"/>
                <w:szCs w:val="26"/>
              </w:rPr>
              <w:t>сверхнормативного воздействия по факту шума и загрязнению атмосферного воздуха</w:t>
            </w:r>
            <w:r>
              <w:rPr>
                <w:sz w:val="26"/>
                <w:szCs w:val="26"/>
              </w:rPr>
              <w:t xml:space="preserve">, предусматривающие строительство шумозащитного экрана высотой 6м лишь вдоль территории </w:t>
            </w:r>
            <w:r w:rsidRPr="00A642F0">
              <w:rPr>
                <w:i/>
                <w:sz w:val="26"/>
                <w:szCs w:val="26"/>
              </w:rPr>
              <w:t>строящегося коттеджного поселка</w:t>
            </w:r>
            <w:r>
              <w:rPr>
                <w:i/>
                <w:sz w:val="26"/>
                <w:szCs w:val="26"/>
              </w:rPr>
              <w:t xml:space="preserve">, </w:t>
            </w:r>
            <w:r>
              <w:rPr>
                <w:sz w:val="26"/>
                <w:szCs w:val="26"/>
              </w:rPr>
              <w:t>считаем недостаточным. Целесообразно включение в проектную документацию строительство шумозащитного экрана высотой 6 м вдоль всей линии жилой застройки района Строгино.</w:t>
            </w:r>
          </w:p>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Соленов Л.</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Ахамченова С.П.</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Ховирлено Е.В.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Пошанов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Лавская Т.А.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Хопуренко Е.И.</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Тихомиров. А.А.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Арсеньев О.Ю.</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Будаева М.В.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Рябцова Е.О.</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Камаданов А.С.</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Плопотовская М.М.</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Плопотовская Ф.В.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Федоров В.В.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Булач В.А.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Морщинина Е.П.</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Кузнецов А.Д.</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Ванулин А.И.</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Сахаров А.М.</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Мягченков А.Ю.</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Соколова Н.М.</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Морщенин Л.В.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Стенчиков С.В.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Киселев Л.А.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Фатеева З.Н.</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Киселева Ю.Л.</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Морщинина Е.П.</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Кузьмин К.А.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Князева А.А.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Степчиков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Бондаренко Е.А.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Жегамов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Бондарева Н.Ю.</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Чуйко</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Врачеенко И.Ф.</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Назаренко Г.С.</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Муратова О.А.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Никакев М.И.</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Петрова С.В.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Сирилец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Лепенкова М.В.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Дмтриева Т.А.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Васильев Л.В.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Жеганова А.А.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Горай</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Бримов С.Л.</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Куракина Л.В.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Куракин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Храмова И.Я.</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Комар В.Д.</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Степанова Т.А.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Логачев И.В.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7C2D72" w:rsidRDefault="00897B60" w:rsidP="00055DE1">
            <w:pPr>
              <w:autoSpaceDE w:val="0"/>
              <w:autoSpaceDN w:val="0"/>
              <w:adjustRightInd w:val="0"/>
              <w:jc w:val="both"/>
              <w:rPr>
                <w:sz w:val="26"/>
                <w:szCs w:val="26"/>
              </w:rPr>
            </w:pPr>
            <w:r>
              <w:rPr>
                <w:sz w:val="26"/>
                <w:szCs w:val="26"/>
              </w:rPr>
              <w:t>Антонова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Столярова О.А.</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Хачатрян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Озиева Ф.М.</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Катомаров К.В.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Комар Л.О.</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Кудря А.П.</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6"/>
                <w:szCs w:val="26"/>
              </w:rPr>
            </w:pPr>
            <w:r>
              <w:rPr>
                <w:sz w:val="26"/>
                <w:szCs w:val="26"/>
              </w:rPr>
              <w:t>Бурин А.В.</w:t>
            </w:r>
          </w:p>
        </w:tc>
        <w:tc>
          <w:tcPr>
            <w:tcW w:w="6472" w:type="dxa"/>
            <w:vMerge/>
          </w:tcPr>
          <w:p w:rsidR="00897B60" w:rsidRDefault="00897B60" w:rsidP="00055DE1">
            <w:pPr>
              <w:pStyle w:val="PlainText"/>
              <w:jc w:val="right"/>
              <w:rPr>
                <w:rFonts w:ascii="Times New Roman" w:hAnsi="Times New Roman"/>
                <w:i/>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E54D86" w:rsidRDefault="00897B60" w:rsidP="00055DE1">
            <w:pPr>
              <w:autoSpaceDE w:val="0"/>
              <w:autoSpaceDN w:val="0"/>
              <w:adjustRightInd w:val="0"/>
              <w:jc w:val="both"/>
              <w:rPr>
                <w:sz w:val="20"/>
                <w:szCs w:val="20"/>
              </w:rPr>
            </w:pPr>
            <w:r w:rsidRPr="00E54D86">
              <w:rPr>
                <w:sz w:val="20"/>
                <w:szCs w:val="20"/>
              </w:rPr>
              <w:t>Берлянд И.Е.</w:t>
            </w:r>
          </w:p>
        </w:tc>
        <w:tc>
          <w:tcPr>
            <w:tcW w:w="6472" w:type="dxa"/>
            <w:vMerge w:val="restart"/>
          </w:tcPr>
          <w:p w:rsidR="00897B60" w:rsidRPr="00E54D86" w:rsidRDefault="00897B60" w:rsidP="00055DE1">
            <w:pPr>
              <w:jc w:val="right"/>
              <w:rPr>
                <w:sz w:val="20"/>
                <w:szCs w:val="20"/>
              </w:rPr>
            </w:pPr>
          </w:p>
          <w:p w:rsidR="00897B60" w:rsidRPr="00E54D86" w:rsidRDefault="00897B60" w:rsidP="00055DE1">
            <w:pPr>
              <w:rPr>
                <w:sz w:val="20"/>
                <w:szCs w:val="20"/>
              </w:rPr>
            </w:pPr>
            <w:r w:rsidRPr="00E54D86">
              <w:rPr>
                <w:sz w:val="20"/>
                <w:szCs w:val="20"/>
              </w:rPr>
              <w:t>в Управу Строгино от жителей Строгино Берлянд И.Е., Шершакова А.А., депутата МС Строгино Мышаева Е.И.</w:t>
            </w:r>
          </w:p>
          <w:p w:rsidR="00897B60" w:rsidRPr="00E54D86" w:rsidRDefault="00897B60" w:rsidP="00055DE1">
            <w:pPr>
              <w:rPr>
                <w:sz w:val="20"/>
                <w:szCs w:val="20"/>
              </w:rPr>
            </w:pPr>
            <w:r w:rsidRPr="00E54D86">
              <w:rPr>
                <w:sz w:val="20"/>
                <w:szCs w:val="20"/>
              </w:rPr>
              <w:t xml:space="preserve">            В Строгино проходят публичные слушания по «</w:t>
            </w:r>
            <w:r w:rsidRPr="00E54D86">
              <w:rPr>
                <w:color w:val="333333"/>
                <w:sz w:val="20"/>
                <w:szCs w:val="20"/>
                <w:shd w:val="clear" w:color="auto" w:fill="FAFAFA"/>
              </w:rPr>
              <w:t>Проекту планировки участка линейного объекта улично-дорожной сети – Реконструкция МКАД. Учас</w:t>
            </w:r>
            <w:r>
              <w:rPr>
                <w:color w:val="333333"/>
                <w:sz w:val="20"/>
                <w:szCs w:val="20"/>
                <w:shd w:val="clear" w:color="auto" w:fill="FAFAFA"/>
              </w:rPr>
              <w:t>ток от Звенигородского шоссе</w:t>
            </w:r>
            <w:r w:rsidRPr="00E54D86">
              <w:rPr>
                <w:color w:val="333333"/>
                <w:sz w:val="20"/>
                <w:szCs w:val="20"/>
                <w:shd w:val="clear" w:color="auto" w:fill="FAFAFA"/>
              </w:rPr>
              <w:t xml:space="preserve"> до Волоколамского шоссе</w:t>
            </w:r>
            <w:r w:rsidRPr="00E54D86">
              <w:rPr>
                <w:sz w:val="20"/>
                <w:szCs w:val="20"/>
              </w:rPr>
              <w:t>». Слушания проводятся с нарушениями ст. 68 Градостроительного кодекса г. Москвы.</w:t>
            </w:r>
          </w:p>
          <w:p w:rsidR="00897B60" w:rsidRPr="00E54D86" w:rsidRDefault="00897B60" w:rsidP="00055DE1">
            <w:pPr>
              <w:rPr>
                <w:sz w:val="20"/>
                <w:szCs w:val="20"/>
              </w:rPr>
            </w:pPr>
            <w:r w:rsidRPr="00E54D86">
              <w:rPr>
                <w:sz w:val="20"/>
                <w:szCs w:val="20"/>
              </w:rPr>
              <w:t>1.В оповещении о публичных слушаниях, размещенных на информационных стендах и на подъездах жилых домов, был неверно указан номер школы, в помещении которой проводилось собрание участников публичных слушаний, и неверно указан адрес, а именно: указано, что «</w:t>
            </w:r>
            <w:r w:rsidRPr="00E54D86">
              <w:rPr>
                <w:color w:val="333333"/>
                <w:sz w:val="20"/>
                <w:szCs w:val="20"/>
                <w:shd w:val="clear" w:color="auto" w:fill="FAFAFA"/>
              </w:rPr>
              <w:t>Собрание участников публичных слушаний состоится 29 октября 2013 г. в 19:00 часов по адресу: ул. Кулакова, д. 2/2, корп. 1 (в зданииГБОУ СОШ № 1136)</w:t>
            </w:r>
            <w:r w:rsidRPr="00E54D86">
              <w:rPr>
                <w:sz w:val="20"/>
                <w:szCs w:val="20"/>
              </w:rPr>
              <w:t>». Собрание же проводилось в помещении школы № 69 по адресу ул. Кулакова, д. 2 корп. 1.</w:t>
            </w:r>
          </w:p>
          <w:p w:rsidR="00897B60" w:rsidRPr="00E54D86" w:rsidRDefault="00897B60" w:rsidP="00055DE1">
            <w:pPr>
              <w:rPr>
                <w:sz w:val="20"/>
                <w:szCs w:val="20"/>
              </w:rPr>
            </w:pPr>
            <w:r w:rsidRPr="00E54D86">
              <w:rPr>
                <w:sz w:val="20"/>
                <w:szCs w:val="20"/>
              </w:rPr>
              <w:t>Сотрудникам управы в день проведения собрания было об этом известно, однако ко времени начала регистрации у здания школы 1136, куда подходили участники публичных слушаний, чтобы принять участие в собрании, не было ни объявления о месте проведения собрания, ни сотрудника управы, который мог бы исправить ошибку и указать место проведения собрания, о чем составлен акт (приложение 1).</w:t>
            </w:r>
          </w:p>
          <w:p w:rsidR="00897B60" w:rsidRPr="00E54D86" w:rsidRDefault="00897B60" w:rsidP="00055DE1">
            <w:pPr>
              <w:rPr>
                <w:rStyle w:val="apple-converted-space"/>
                <w:color w:val="222222"/>
                <w:sz w:val="20"/>
                <w:szCs w:val="20"/>
                <w:shd w:val="clear" w:color="auto" w:fill="FFFFFF"/>
              </w:rPr>
            </w:pPr>
            <w:r w:rsidRPr="00E54D86">
              <w:rPr>
                <w:sz w:val="20"/>
                <w:szCs w:val="20"/>
              </w:rPr>
              <w:t xml:space="preserve">2.Оповещения на подъездах домов появились 16-17 октября, в то время как согласно Градостроительному кодексу они должны быть не позже чем на неделю до открытия экспозиции (экспозиция открылась 14-го октября). Оповещения были не на всех домах, так, на подъездах домов по адресам </w:t>
            </w:r>
            <w:r w:rsidRPr="00E54D86">
              <w:rPr>
                <w:color w:val="222222"/>
                <w:sz w:val="20"/>
                <w:szCs w:val="20"/>
                <w:shd w:val="clear" w:color="auto" w:fill="FFFFFF"/>
              </w:rPr>
              <w:t>Неманского 1-1,  Неманского 5-1, Неманского 3</w:t>
            </w:r>
            <w:r w:rsidRPr="00E54D86">
              <w:rPr>
                <w:rStyle w:val="apple-converted-space"/>
                <w:color w:val="222222"/>
                <w:sz w:val="20"/>
                <w:szCs w:val="20"/>
                <w:shd w:val="clear" w:color="auto" w:fill="FFFFFF"/>
              </w:rPr>
              <w:t> оповещений не было.</w:t>
            </w:r>
          </w:p>
          <w:p w:rsidR="00897B60" w:rsidRPr="00E54D86" w:rsidRDefault="00897B60" w:rsidP="00055DE1">
            <w:pPr>
              <w:rPr>
                <w:color w:val="333333"/>
                <w:sz w:val="20"/>
                <w:szCs w:val="20"/>
                <w:shd w:val="clear" w:color="auto" w:fill="FAFAFA"/>
              </w:rPr>
            </w:pPr>
            <w:r w:rsidRPr="00E54D86">
              <w:rPr>
                <w:rStyle w:val="apple-converted-space"/>
                <w:color w:val="222222"/>
                <w:sz w:val="20"/>
                <w:szCs w:val="20"/>
                <w:shd w:val="clear" w:color="auto" w:fill="FFFFFF"/>
              </w:rPr>
              <w:t>3.</w:t>
            </w:r>
            <w:r w:rsidRPr="00E54D86">
              <w:rPr>
                <w:sz w:val="20"/>
                <w:szCs w:val="20"/>
              </w:rPr>
              <w:t xml:space="preserve">В момент закрытия экспозиции были доступны книги для внесения предложений </w:t>
            </w:r>
            <w:r w:rsidRPr="00E54D86">
              <w:rPr>
                <w:color w:val="333333"/>
                <w:sz w:val="20"/>
                <w:szCs w:val="20"/>
                <w:shd w:val="clear" w:color="auto" w:fill="FAFAFA"/>
              </w:rPr>
              <w:t>№ 6 и №7 (приложение 2). Регистрация на собрании участников публичных слушаний проводилась в книгах под номерами 10-16 (приложение 3). Между тем Градостроительный кодекс г. Москвы не предусматривает возможности внесения замечаний и предложений в промежутке между окончанием экспозиции и собранием участников. В связи с этим неясно, что содержится в книгах № 8 и № 9.</w:t>
            </w:r>
          </w:p>
          <w:p w:rsidR="00897B60" w:rsidRPr="00E54D86" w:rsidRDefault="00897B60" w:rsidP="00055DE1">
            <w:pPr>
              <w:rPr>
                <w:sz w:val="20"/>
                <w:szCs w:val="20"/>
              </w:rPr>
            </w:pPr>
            <w:r w:rsidRPr="00E54D86">
              <w:rPr>
                <w:color w:val="333333"/>
                <w:sz w:val="20"/>
                <w:szCs w:val="20"/>
                <w:shd w:val="clear" w:color="auto" w:fill="FAFAFA"/>
              </w:rPr>
              <w:t>4.</w:t>
            </w:r>
            <w:r w:rsidRPr="00E54D86">
              <w:rPr>
                <w:sz w:val="20"/>
                <w:szCs w:val="20"/>
              </w:rPr>
              <w:t xml:space="preserve">Согласно п. 17 ст. 68 Градостроительного кодекса каждый участник публичных слушаний имеет право </w:t>
            </w:r>
            <w:r w:rsidRPr="00E54D86">
              <w:rPr>
                <w:color w:val="2B3841"/>
                <w:sz w:val="20"/>
                <w:szCs w:val="20"/>
                <w:shd w:val="clear" w:color="auto" w:fill="FFFFFF"/>
              </w:rPr>
              <w:t>представить свои предложения и замечания по обсуждаемому проекту посредством &lt;…&gt; « записи в книге (журнале) учета (регистрации) участвующих в собрании участников публичных слушаний». Однако участникам собрания при регистрации не предлагалось вносить замечания в книги регистрации; в книгах регистрации под номерами 10-16  не было соответствующей графы. Вместо этого участникам собрания раздавались для внесения предложений и замечаний листы с номерами регистрации, которых было недостаточно, многим участникам собрания их не хватило.</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Обращаем внимание на то, что Управа Строгино систематически допускает нарушения при организации  публичных слушаний, о чем неоднократно подавались обращения жителей.</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В связи с изложенным, просим:</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1.Привлечь к дисциплинарной ответственности сотрудников, виновных в указанных нарушениях.</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2. Принять меры к недопущению подобных нарушений в будущем.</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 xml:space="preserve">3.Включить в группу по подготовке протокола публичных слушаний представителей общественности и предоставить им доступ к оригиналам всех записей замечаний и предложений, во всех 16-ти книгах, сделанных на экспозиции, во время собрания, поданных после собрания, а также в загадочных книгах регистрации за №№ 8 и 9. </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 xml:space="preserve">Просим ответить письменно в установленный законом срок по адресу: </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Приложения:</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1.Акт от 29.10.13, составленный на территории школы № 1136.</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2.Акт от 21.10.13.</w:t>
            </w:r>
          </w:p>
          <w:p w:rsidR="00897B60" w:rsidRPr="00E54D86" w:rsidRDefault="00897B60" w:rsidP="00055DE1">
            <w:pPr>
              <w:rPr>
                <w:color w:val="2B3841"/>
                <w:sz w:val="20"/>
                <w:szCs w:val="20"/>
                <w:shd w:val="clear" w:color="auto" w:fill="FFFFFF"/>
              </w:rPr>
            </w:pPr>
            <w:r w:rsidRPr="00E54D86">
              <w:rPr>
                <w:color w:val="2B3841"/>
                <w:sz w:val="20"/>
                <w:szCs w:val="20"/>
                <w:shd w:val="clear" w:color="auto" w:fill="FFFFFF"/>
              </w:rPr>
              <w:t>3.Акт от 29.10.13, составленный в помещении школы 69.</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E54D86" w:rsidRDefault="00897B60" w:rsidP="00055DE1">
            <w:pPr>
              <w:autoSpaceDE w:val="0"/>
              <w:autoSpaceDN w:val="0"/>
              <w:adjustRightInd w:val="0"/>
              <w:jc w:val="both"/>
              <w:rPr>
                <w:sz w:val="20"/>
                <w:szCs w:val="20"/>
              </w:rPr>
            </w:pPr>
            <w:r w:rsidRPr="00E54D86">
              <w:rPr>
                <w:sz w:val="20"/>
                <w:szCs w:val="20"/>
              </w:rPr>
              <w:t>Шершаков А.А.</w:t>
            </w:r>
          </w:p>
        </w:tc>
        <w:tc>
          <w:tcPr>
            <w:tcW w:w="6472" w:type="dxa"/>
            <w:vMerge/>
          </w:tcPr>
          <w:p w:rsidR="00897B60" w:rsidRPr="00E54D86" w:rsidRDefault="00897B60" w:rsidP="00055DE1">
            <w:pPr>
              <w:rPr>
                <w:sz w:val="20"/>
                <w:szCs w:val="20"/>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E54D86" w:rsidRDefault="00897B60" w:rsidP="00055DE1">
            <w:pPr>
              <w:rPr>
                <w:sz w:val="20"/>
                <w:szCs w:val="20"/>
              </w:rPr>
            </w:pPr>
            <w:r w:rsidRPr="00E54D86">
              <w:rPr>
                <w:sz w:val="20"/>
                <w:szCs w:val="20"/>
              </w:rPr>
              <w:t xml:space="preserve">Мышаев Е.И. депутат МС </w:t>
            </w:r>
          </w:p>
        </w:tc>
        <w:tc>
          <w:tcPr>
            <w:tcW w:w="6472" w:type="dxa"/>
            <w:vMerge/>
          </w:tcPr>
          <w:p w:rsidR="00897B60" w:rsidRPr="00E54D86" w:rsidRDefault="00897B60" w:rsidP="00055DE1">
            <w:pPr>
              <w:rPr>
                <w:sz w:val="20"/>
                <w:szCs w:val="20"/>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B90BE7" w:rsidRDefault="00897B60" w:rsidP="00055DE1">
            <w:pPr>
              <w:rPr>
                <w:sz w:val="20"/>
                <w:szCs w:val="20"/>
              </w:rPr>
            </w:pPr>
            <w:r w:rsidRPr="00B90BE7">
              <w:rPr>
                <w:sz w:val="20"/>
                <w:szCs w:val="20"/>
              </w:rPr>
              <w:t>Кудрявцев С.Е.</w:t>
            </w:r>
          </w:p>
        </w:tc>
        <w:tc>
          <w:tcPr>
            <w:tcW w:w="6472" w:type="dxa"/>
          </w:tcPr>
          <w:p w:rsidR="00897B60" w:rsidRPr="00E54D86" w:rsidRDefault="00897B60" w:rsidP="00055DE1">
            <w:pPr>
              <w:jc w:val="center"/>
              <w:rPr>
                <w:b/>
                <w:sz w:val="20"/>
                <w:szCs w:val="20"/>
              </w:rPr>
            </w:pPr>
            <w:r w:rsidRPr="00E54D86">
              <w:rPr>
                <w:b/>
                <w:sz w:val="20"/>
                <w:szCs w:val="20"/>
              </w:rPr>
              <w:t>Против такого расширения МКАД</w:t>
            </w:r>
          </w:p>
          <w:p w:rsidR="00897B60" w:rsidRPr="00E54D86" w:rsidRDefault="00897B60" w:rsidP="00055DE1">
            <w:pPr>
              <w:jc w:val="both"/>
              <w:rPr>
                <w:sz w:val="20"/>
                <w:szCs w:val="20"/>
              </w:rPr>
            </w:pPr>
            <w:r w:rsidRPr="00E54D86">
              <w:rPr>
                <w:sz w:val="20"/>
                <w:szCs w:val="20"/>
              </w:rPr>
              <w:t xml:space="preserve">            Я, как житель Строгино с 1980г., категорически против ТАКОГО предлагаемого проекта расширения МКАД за счет нашего парка. Считаю, что этот проект существенно ухудшит экологическую ситуацию в районе, приведёт к абсолютно неоправданному уничтожению существенной части парка. Впрочем, уничтожение парка входит как составная часть в планы вашей власти по созданию условий, невыносимых для проживания коренного населения Москвы. </w:t>
            </w:r>
          </w:p>
          <w:p w:rsidR="00897B60" w:rsidRPr="00E54D86" w:rsidRDefault="00897B60" w:rsidP="00055DE1">
            <w:pPr>
              <w:jc w:val="both"/>
              <w:rPr>
                <w:sz w:val="20"/>
                <w:szCs w:val="20"/>
              </w:rPr>
            </w:pPr>
            <w:r w:rsidRPr="00E54D86">
              <w:rPr>
                <w:sz w:val="20"/>
                <w:szCs w:val="20"/>
              </w:rPr>
              <w:t xml:space="preserve">            Увеличение пропускной способности МКАД через подобное это путь в никуда. Во многих странах делают многоуровневые дороги. Можно сделать это и в Москве. Стоимость дорог в России, в том числе в Москве, существенно выше, в разы, чем в США, Германии и т.п. при самом скверном качестве строительства. Если не воровать, не назначать прибыль в 500-800%, не завышать во много раз объёмы работ, то вполне можно сделать 2-х уровневую дорогу. При этом было бы правильно поставить вдоль всей МКАД специальные звукозащитные экраны. </w:t>
            </w:r>
          </w:p>
          <w:p w:rsidR="00897B60" w:rsidRPr="00E54D86" w:rsidRDefault="00897B60" w:rsidP="00055DE1">
            <w:pPr>
              <w:jc w:val="both"/>
              <w:rPr>
                <w:sz w:val="20"/>
                <w:szCs w:val="20"/>
              </w:rPr>
            </w:pPr>
            <w:r w:rsidRPr="00E54D86">
              <w:rPr>
                <w:sz w:val="20"/>
                <w:szCs w:val="20"/>
              </w:rPr>
              <w:t xml:space="preserve">             Другой вопрос, зачем вообще всё это нужно? Если ваша власть так обеспокоена московскими «пробками», то проблему следует решать не путём строительства дорог, а иными способами:</w:t>
            </w:r>
          </w:p>
          <w:p w:rsidR="00897B60" w:rsidRPr="00E54D86" w:rsidRDefault="00897B60" w:rsidP="00055DE1">
            <w:pPr>
              <w:jc w:val="both"/>
              <w:rPr>
                <w:sz w:val="20"/>
                <w:szCs w:val="20"/>
              </w:rPr>
            </w:pPr>
            <w:r w:rsidRPr="00E54D86">
              <w:rPr>
                <w:sz w:val="20"/>
                <w:szCs w:val="20"/>
              </w:rPr>
              <w:t>- возвратом в места постоянного проживания нескольких миллионов мигрантов из бывших союзных республик, в большинстве своём нелегальных. Зачем нам решать их проблемы? Зачем нужны их «шахид-такси», неисправные коптящие грузовики, частный извоз на рассыпающемся на ходу автохламе, постоянные нарушения ПДД? Полагаю, что пришла пора расстаться навсегда с торговцами наркотой, потенциальными террористами, иным криминальным элементом.</w:t>
            </w:r>
          </w:p>
          <w:p w:rsidR="00897B60" w:rsidRPr="00E54D86" w:rsidRDefault="00897B60" w:rsidP="00055DE1">
            <w:pPr>
              <w:jc w:val="both"/>
              <w:rPr>
                <w:sz w:val="20"/>
                <w:szCs w:val="20"/>
              </w:rPr>
            </w:pPr>
            <w:r w:rsidRPr="00E54D86">
              <w:rPr>
                <w:sz w:val="20"/>
                <w:szCs w:val="20"/>
              </w:rPr>
              <w:t xml:space="preserve">- созданием в подмосковных городах (хотя бы на территории т.н. «новой Москвы») рабочих мест, в том числе разного рода офисных центров. В этом случае людской и автомобильный поток собственно в Москву существенно уменьшится. </w:t>
            </w:r>
          </w:p>
          <w:p w:rsidR="00897B60" w:rsidRPr="00E54D86" w:rsidRDefault="00897B60" w:rsidP="00055DE1">
            <w:pPr>
              <w:jc w:val="both"/>
              <w:rPr>
                <w:sz w:val="20"/>
                <w:szCs w:val="20"/>
              </w:rPr>
            </w:pPr>
            <w:r w:rsidRPr="00E54D86">
              <w:rPr>
                <w:sz w:val="20"/>
                <w:szCs w:val="20"/>
              </w:rPr>
              <w:t xml:space="preserve">- прекращением ликвидации промзон, которые были распространены по всему городу. Если будут промзоны, будет производство, будет работа близко от мест проживания людей, то не надо будет ехать на работу через весь город. Значит, и пробок будет меньше. И вредительских проектов тоже. </w:t>
            </w:r>
          </w:p>
          <w:p w:rsidR="00897B60" w:rsidRPr="00E54D86" w:rsidRDefault="00897B60" w:rsidP="00055DE1">
            <w:pPr>
              <w:jc w:val="both"/>
              <w:rPr>
                <w:sz w:val="20"/>
                <w:szCs w:val="20"/>
              </w:rPr>
            </w:pPr>
            <w:r w:rsidRPr="00E54D86">
              <w:rPr>
                <w:sz w:val="20"/>
                <w:szCs w:val="20"/>
              </w:rPr>
              <w:t xml:space="preserve">    Считаю, что этот проект расширения МКАД следует отклонить.</w:t>
            </w:r>
          </w:p>
          <w:p w:rsidR="00897B60" w:rsidRPr="00E54D86" w:rsidRDefault="00897B60" w:rsidP="00055DE1">
            <w:pPr>
              <w:jc w:val="both"/>
              <w:rPr>
                <w:sz w:val="20"/>
                <w:szCs w:val="20"/>
              </w:rPr>
            </w:pPr>
            <w:r w:rsidRPr="00E54D86">
              <w:rPr>
                <w:sz w:val="20"/>
                <w:szCs w:val="20"/>
              </w:rPr>
              <w:t xml:space="preserve">    Кудрявцев Сергей Евгеньевич, </w:t>
            </w:r>
          </w:p>
          <w:p w:rsidR="00897B60" w:rsidRPr="00E54D86" w:rsidRDefault="00897B60" w:rsidP="00055DE1">
            <w:pPr>
              <w:jc w:val="both"/>
              <w:rPr>
                <w:sz w:val="20"/>
                <w:szCs w:val="20"/>
              </w:rPr>
            </w:pPr>
            <w:r w:rsidRPr="00E54D86">
              <w:rPr>
                <w:sz w:val="20"/>
                <w:szCs w:val="20"/>
              </w:rPr>
              <w:t>проживающий по адресу: Москва, ул. Исаковского, 8, к.1, кв.220</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Хабаров И.В.</w:t>
            </w:r>
          </w:p>
        </w:tc>
        <w:tc>
          <w:tcPr>
            <w:tcW w:w="6472" w:type="dxa"/>
            <w:vMerge w:val="restart"/>
          </w:tcPr>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Мэру Москвы С.С.Собянину</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Городская комиссия по вопросам градостроительства, землепользования и застройки при Правительстве Москвы</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Окружная комиссия по вопросам градостроительства, землепользования и застройки при Правительстве Москвы в СЗАО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w:t>
            </w:r>
            <w:r>
              <w:rPr>
                <w:rFonts w:ascii="Times New Roman" w:hAnsi="Times New Roman"/>
                <w:sz w:val="24"/>
                <w:szCs w:val="24"/>
              </w:rPr>
              <w:t>ого шоссе</w:t>
            </w:r>
            <w:r w:rsidRPr="002B51A1">
              <w:rPr>
                <w:rFonts w:ascii="Times New Roman" w:hAnsi="Times New Roman"/>
                <w:sz w:val="24"/>
                <w:szCs w:val="24"/>
              </w:rPr>
              <w:t xml:space="preserve">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соответствии с п.3 части 19 ст.68 просим внести нижеизложенные предложения и замечания в протокол публичных слушаний.</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Мы категорически против данного проекта и требуем отклонить его по следующим основаниям: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1.Уменьшение площади ООПТ ПИП «Москворецкий на 1,8 га в районе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Приближение МКАД к жилым домам района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3. Превышение допустимого уровня шума в многоквартирных домах, находящихся в непосредственной близости от МКАД</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Просим рассмотреть вопрос о разработке нового проекта ««Проект планировки участка линейного объекта улично-дорожной сети – МКАД. Учас</w:t>
            </w:r>
            <w:r>
              <w:rPr>
                <w:rFonts w:ascii="Times New Roman" w:hAnsi="Times New Roman"/>
                <w:sz w:val="24"/>
                <w:szCs w:val="24"/>
              </w:rPr>
              <w:t>ток от Звенигородского шоссе</w:t>
            </w:r>
            <w:r w:rsidRPr="002B51A1">
              <w:rPr>
                <w:rFonts w:ascii="Times New Roman" w:hAnsi="Times New Roman"/>
                <w:sz w:val="24"/>
                <w:szCs w:val="24"/>
              </w:rPr>
              <w:t xml:space="preserve"> до Волоколамского шоссе» по следующим техническом заданиям: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1.Расширение МКАД с внешней стороны с организацией двухстороннего движения;</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Сохранение парка «Мосвкорецкий» в Строгино в существующих границах;</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3. Установка шумозащитных экранов на всей протяженности МКАД в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4. В порядке ч.21 ст.68 Градостроительного кодекса г.Москвы просим направить заверенную копию протокола публичных слушаний_____, проживающей (ему) по адресу: г.Москва, …. (</w:t>
            </w:r>
            <w:r w:rsidRPr="002B51A1">
              <w:rPr>
                <w:rFonts w:ascii="Times New Roman" w:hAnsi="Times New Roman"/>
                <w:i/>
                <w:sz w:val="24"/>
                <w:szCs w:val="24"/>
              </w:rPr>
              <w:t>указаны ФИО и адреса</w:t>
            </w:r>
            <w:r w:rsidRPr="002B51A1">
              <w:rPr>
                <w:rFonts w:ascii="Times New Roman" w:hAnsi="Times New Roman"/>
                <w:sz w:val="24"/>
                <w:szCs w:val="24"/>
              </w:rPr>
              <w:t xml:space="preserve">) </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Мазура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Костина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Куир Н.Е.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Завидова Н.С.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Токарева М.М.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Петкова М.Ю.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Гусев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Гусева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Чернышова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Соленова Т.С.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Соленов 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Ахалшенова С.Б.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Вильшин Ш.М.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Васильева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Лошаков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Арсеньев О.Ю.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Гайзер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Шевчук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Шевчук Е.К.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Ефремова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Соколова Н.М.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Арзангельская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Кравах А.Ю.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Щербакова О.А.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Савушкина 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Лем С.Э.</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Будылов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Митин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Фетисович Н.Л.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rPr>
                <w:sz w:val="24"/>
                <w:szCs w:val="24"/>
              </w:rPr>
            </w:pPr>
            <w:r w:rsidRPr="002B51A1">
              <w:rPr>
                <w:sz w:val="24"/>
                <w:szCs w:val="24"/>
              </w:rPr>
              <w:t>Трушин С.В.</w:t>
            </w:r>
          </w:p>
          <w:p w:rsidR="00897B60" w:rsidRPr="002B51A1" w:rsidRDefault="00897B60" w:rsidP="00055DE1">
            <w:pPr>
              <w:autoSpaceDE w:val="0"/>
              <w:autoSpaceDN w:val="0"/>
              <w:adjustRightInd w:val="0"/>
              <w:jc w:val="both"/>
              <w:rPr>
                <w:sz w:val="24"/>
                <w:szCs w:val="24"/>
              </w:rPr>
            </w:pP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Николаев Е.Ю.</w:t>
            </w:r>
          </w:p>
        </w:tc>
        <w:tc>
          <w:tcPr>
            <w:tcW w:w="6472" w:type="dxa"/>
            <w:vMerge w:val="restart"/>
          </w:tcPr>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Мэру Москвы С.С.Собянину</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Городская комиссия по вопросам градостроительства, землепользования и застройки при Правительстве Москвы</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Окружная комиссия по вопросам градостроительства, землепользования и застройки при Правительстве Москвы в СЗАО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Звенигородского проспекта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соответствии с п.3 части 19 ст.68 просим внести нижеизложенные предложения и замечания в протокол публичных слушаний.</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Мы категорически против данного проекта и требуем отклонить его по следующим основаниям: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1.Уменьшение площади ООПТ ПИП «Москворецкий на 1,8 га в районе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Приближение МКАД к жилым домам района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3. Превышение допустимого уровня шума в многоквартирных домах, находящихся в непосредственной близости от МКАД</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Просим рассмотреть вопрос о разработке нового проекта ««Проект планировки участка линейного объекта улично-дорожной сети – МКАД. Участок от Звенигородского проспекта до Волоколамского шоссе» по следующим техническом заданиям: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1.Расширение МКАД с внешней стороны с организацией двухстороннего движения;</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2.Сохранение парка «Мосвкорецкий» в Строгино в существующих границах;</w:t>
            </w:r>
          </w:p>
          <w:p w:rsidR="00897B60" w:rsidRDefault="00897B60" w:rsidP="00055DE1">
            <w:pPr>
              <w:pStyle w:val="PlainText"/>
              <w:jc w:val="both"/>
              <w:rPr>
                <w:rFonts w:ascii="Times New Roman" w:hAnsi="Times New Roman"/>
                <w:sz w:val="24"/>
                <w:szCs w:val="24"/>
              </w:rPr>
            </w:pPr>
            <w:r w:rsidRPr="002B51A1">
              <w:rPr>
                <w:rFonts w:ascii="Times New Roman" w:hAnsi="Times New Roman"/>
                <w:sz w:val="24"/>
                <w:szCs w:val="24"/>
              </w:rPr>
              <w:t>3.Установка шумозащитных экранов на всей</w:t>
            </w:r>
            <w:r>
              <w:rPr>
                <w:rFonts w:ascii="Times New Roman" w:hAnsi="Times New Roman"/>
                <w:sz w:val="24"/>
                <w:szCs w:val="24"/>
              </w:rPr>
              <w:t xml:space="preserve"> протяженности МКАД в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4.В порядке ч.21 ст.68 Градостроительного кодекса г.Москвы просим направить заверенную копию протокола публичных слушаний_____, проживающей (ему) по адресу: </w:t>
            </w:r>
            <w:r w:rsidRPr="002B51A1">
              <w:rPr>
                <w:rFonts w:ascii="Times New Roman" w:hAnsi="Times New Roman"/>
                <w:sz w:val="16"/>
                <w:szCs w:val="16"/>
              </w:rPr>
              <w:t>(</w:t>
            </w:r>
            <w:r w:rsidRPr="002B51A1">
              <w:rPr>
                <w:rFonts w:ascii="Times New Roman" w:hAnsi="Times New Roman"/>
                <w:i/>
                <w:sz w:val="16"/>
                <w:szCs w:val="16"/>
              </w:rPr>
              <w:t>указаны ФИО и адреса</w:t>
            </w:r>
            <w:r w:rsidRPr="002B51A1">
              <w:rPr>
                <w:rFonts w:ascii="Times New Roman" w:hAnsi="Times New Roman"/>
                <w:sz w:val="16"/>
                <w:szCs w:val="16"/>
              </w:rPr>
              <w:t>)</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Лебедев А.Д.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Мухина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Мухин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Ефремова А.Б.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Паринос И.И.</w:t>
            </w:r>
          </w:p>
        </w:tc>
        <w:tc>
          <w:tcPr>
            <w:tcW w:w="6472" w:type="dxa"/>
            <w:vMerge w:val="restart"/>
          </w:tcPr>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Мэру Москвы С.С.Собянину</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Городская комиссия по вопросам градостроительства, землепользования и застройки при Правительстве Москвы</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Окружная комиссия по вопросам градостроительства, землепользования и застройки при Правительстве Москвы в СЗАО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Звенигородского проспекта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соответствии с п.3 части 19 ст.68 просим внести нижеизложенные предложения и замечания в протокол публичных слушаний.</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Мы категорически против данного проекта и требуем отклонить его по следующим основаниям: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1.Уменьшение площади ООПТ ПИП «Москворецкий на 1,8 га в районе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Приближение МКАД к жилым домам района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3. Превышение допустимого уровня шума в многоквартирных домах, находящихся в непосредственной близости от МКАД</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Просим рассмотреть вопрос о разработке нового проекта ««Проект планировки участка линейного объекта улично-дорожной сети – МКАД. Участок от Звенигородского проспекта до Волоколамского шоссе» по следующим техническом заданиям: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1.Расширение МКАД с внешней стороны с организацией двухстороннего движения;</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Сохранение парка «Мосвкорецкий» в Строгино в существующих границах;</w:t>
            </w:r>
          </w:p>
          <w:p w:rsidR="00897B60" w:rsidRDefault="00897B60" w:rsidP="00055DE1">
            <w:pPr>
              <w:pStyle w:val="PlainText"/>
              <w:jc w:val="both"/>
              <w:rPr>
                <w:rFonts w:ascii="Times New Roman" w:hAnsi="Times New Roman"/>
                <w:sz w:val="24"/>
                <w:szCs w:val="24"/>
              </w:rPr>
            </w:pPr>
            <w:r w:rsidRPr="002B51A1">
              <w:rPr>
                <w:rFonts w:ascii="Times New Roman" w:hAnsi="Times New Roman"/>
                <w:sz w:val="24"/>
                <w:szCs w:val="24"/>
              </w:rPr>
              <w:t>3. Установка шумозащитных экранов на всей</w:t>
            </w:r>
            <w:r>
              <w:rPr>
                <w:rFonts w:ascii="Times New Roman" w:hAnsi="Times New Roman"/>
                <w:sz w:val="24"/>
                <w:szCs w:val="24"/>
              </w:rPr>
              <w:t xml:space="preserve"> протяженности МКАД в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4.В порядке ч.21 ст.68 Градостроительного кодекса г.Москвы просим направить заверенную копию протокола публичных слушаний_____, проживающей (ему) по адресу: </w:t>
            </w:r>
            <w:r w:rsidRPr="002B51A1">
              <w:rPr>
                <w:rFonts w:ascii="Times New Roman" w:hAnsi="Times New Roman"/>
                <w:sz w:val="16"/>
                <w:szCs w:val="16"/>
              </w:rPr>
              <w:t>(</w:t>
            </w:r>
            <w:r w:rsidRPr="002B51A1">
              <w:rPr>
                <w:rFonts w:ascii="Times New Roman" w:hAnsi="Times New Roman"/>
                <w:i/>
                <w:sz w:val="16"/>
                <w:szCs w:val="16"/>
              </w:rPr>
              <w:t>указаны ФИО и адреса</w:t>
            </w:r>
            <w:r w:rsidRPr="002B51A1">
              <w:rPr>
                <w:rFonts w:ascii="Times New Roman" w:hAnsi="Times New Roman"/>
                <w:sz w:val="16"/>
                <w:szCs w:val="16"/>
              </w:rPr>
              <w:t>)</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Болтенко Е.Л.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Паринос Г.И.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Марченко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Зиненков А.М.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Зиненкова И.Аю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Зиненков И.С.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Чобан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Гопошин В.Л.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Сваталова Т.И.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Сваталов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Митрохина В.Ф.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Королев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Фомина В.Е.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Шитиков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Волкова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 А.Д.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Волкова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 Д.А.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Синицын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Зотов И.М.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Зотова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Литвиненко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Петрушина Л.Л.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Косиков Н.К.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Хизматуллина С.И.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Королев Д.Е.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Успенская Г.В.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Успенский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Савина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Силуянов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Силуянов И.Ю.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Силуянов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Силуянова О.К.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Щепановский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Зайцева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Зайцев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Зайцев К.Н.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Зайцев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Александрова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Селиванов И.К.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Селиванова И.К.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Селиванов А.К.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Петровская А.С.</w:t>
            </w:r>
          </w:p>
        </w:tc>
        <w:tc>
          <w:tcPr>
            <w:tcW w:w="6472" w:type="dxa"/>
            <w:vMerge w:val="restart"/>
          </w:tcPr>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Мэру Москвы С.С.Собянину</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Городская комиссия по вопросам градостроительства, землепользования и застройки при Правительстве Москвы</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Окружная комиссия по вопросам градостроительства, землепользования и застройки при Правительстве Москвы в СЗАО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Звенигородского проспекта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соответствии с п.3 части 19 ст.68 просим внести нижеизложенные предложения и замечания в протокол публичных слушаний.</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Мы категорически против данного проекта и требуем отклонить его по следующим основаниям: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1.Уменьшение площади ООПТ ПИП «Москворецкий на 1,8 га в районе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Приближение МКАД к жилым домам района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3. Превышение допустимого уровня шума в многоквартирных домах, находящихся в непосредственной близости от МКАД</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Просим рассмотреть вопрос о разработке нового проекта ««Проект планировки участка линейного объекта улично-дорожной сети – МКАД. Участок от Звенигородского проспекта до Волоколамского шоссе» по следующим техническом заданиям: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1.Расширение МКАД с внешней стороны с организацией двухстороннего движения;</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Сохранение парка «Мосвкорецкий» в Строгино в существующих границах;</w:t>
            </w:r>
          </w:p>
          <w:p w:rsidR="00897B60" w:rsidRDefault="00897B60" w:rsidP="00055DE1">
            <w:pPr>
              <w:pStyle w:val="PlainText"/>
              <w:jc w:val="both"/>
              <w:rPr>
                <w:rFonts w:ascii="Times New Roman" w:hAnsi="Times New Roman"/>
                <w:sz w:val="24"/>
                <w:szCs w:val="24"/>
              </w:rPr>
            </w:pPr>
            <w:r w:rsidRPr="002B51A1">
              <w:rPr>
                <w:rFonts w:ascii="Times New Roman" w:hAnsi="Times New Roman"/>
                <w:sz w:val="24"/>
                <w:szCs w:val="24"/>
              </w:rPr>
              <w:t>3. Установка шумозащитных экранов на всей</w:t>
            </w:r>
            <w:r>
              <w:rPr>
                <w:rFonts w:ascii="Times New Roman" w:hAnsi="Times New Roman"/>
                <w:sz w:val="24"/>
                <w:szCs w:val="24"/>
              </w:rPr>
              <w:t xml:space="preserve"> протяженности МКАД в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4.В порядке ч.21 ст.68 Градостроительного кодекса г.Москвы просим направить заверенную копию протокола публичных слушаний_____, проживающей (ему) по адресу: </w:t>
            </w:r>
            <w:r w:rsidRPr="002B51A1">
              <w:rPr>
                <w:rFonts w:ascii="Times New Roman" w:hAnsi="Times New Roman"/>
                <w:sz w:val="16"/>
                <w:szCs w:val="16"/>
              </w:rPr>
              <w:t>(</w:t>
            </w:r>
            <w:r w:rsidRPr="002B51A1">
              <w:rPr>
                <w:rFonts w:ascii="Times New Roman" w:hAnsi="Times New Roman"/>
                <w:i/>
                <w:sz w:val="16"/>
                <w:szCs w:val="16"/>
              </w:rPr>
              <w:t>указаны ФИО и адреса</w:t>
            </w:r>
            <w:r w:rsidRPr="002B51A1">
              <w:rPr>
                <w:rFonts w:ascii="Times New Roman" w:hAnsi="Times New Roman"/>
                <w:sz w:val="16"/>
                <w:szCs w:val="16"/>
              </w:rPr>
              <w:t>)</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Петровская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Петровский С.О.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Петровская Д.С.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Борисова О.Ф.</w:t>
            </w:r>
          </w:p>
        </w:tc>
        <w:tc>
          <w:tcPr>
            <w:tcW w:w="6472" w:type="dxa"/>
            <w:vMerge w:val="restart"/>
          </w:tcPr>
          <w:p w:rsidR="00897B60" w:rsidRPr="002B51A1" w:rsidRDefault="00897B60" w:rsidP="00055DE1">
            <w:pPr>
              <w:pStyle w:val="PlainText"/>
              <w:jc w:val="right"/>
              <w:rPr>
                <w:rFonts w:ascii="Times New Roman" w:hAnsi="Times New Roman"/>
                <w:i/>
                <w:sz w:val="24"/>
                <w:szCs w:val="24"/>
              </w:rPr>
            </w:pPr>
          </w:p>
          <w:p w:rsidR="00897B60" w:rsidRPr="002B51A1" w:rsidRDefault="00897B60" w:rsidP="00055DE1">
            <w:pPr>
              <w:pStyle w:val="PlainText"/>
              <w:jc w:val="right"/>
              <w:rPr>
                <w:rFonts w:ascii="Times New Roman" w:hAnsi="Times New Roman"/>
                <w:b/>
                <w:sz w:val="24"/>
                <w:szCs w:val="24"/>
              </w:rPr>
            </w:pPr>
            <w:r w:rsidRPr="002B51A1">
              <w:rPr>
                <w:rFonts w:ascii="Times New Roman" w:hAnsi="Times New Roman"/>
                <w:b/>
                <w:sz w:val="24"/>
                <w:szCs w:val="24"/>
              </w:rPr>
              <w:t>Главе Управы района Строгино Травкину В.В.</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Направляю Вам подписи участников публичных слушаний не согласных с расширением МКАД с внутренней стороны по проекту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Приложение: -на 41 листе;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                       -подписи в количестве 1256 шт.</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С уважением, </w:t>
            </w:r>
          </w:p>
          <w:p w:rsidR="00897B60" w:rsidRPr="002B51A1" w:rsidRDefault="00897B60" w:rsidP="00055DE1">
            <w:pPr>
              <w:pStyle w:val="PlainText"/>
              <w:jc w:val="both"/>
              <w:rPr>
                <w:rFonts w:ascii="Times New Roman" w:hAnsi="Times New Roman"/>
                <w:b/>
                <w:sz w:val="24"/>
                <w:szCs w:val="24"/>
              </w:rPr>
            </w:pPr>
            <w:r w:rsidRPr="002B51A1">
              <w:rPr>
                <w:rFonts w:ascii="Times New Roman" w:hAnsi="Times New Roman"/>
                <w:b/>
                <w:sz w:val="24"/>
                <w:szCs w:val="24"/>
              </w:rPr>
              <w:t>Руководитель общественной приемной РОДП «Яблоко»  И.Н.Копкина</w:t>
            </w:r>
          </w:p>
          <w:p w:rsidR="00897B60" w:rsidRPr="002B51A1" w:rsidRDefault="00897B60" w:rsidP="00055DE1">
            <w:pPr>
              <w:pStyle w:val="PlainText"/>
              <w:jc w:val="both"/>
              <w:rPr>
                <w:rFonts w:ascii="Times New Roman" w:hAnsi="Times New Roman"/>
                <w:sz w:val="24"/>
                <w:szCs w:val="24"/>
              </w:rPr>
            </w:pP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Мэру Москвы С.С.Собянину</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Городская комиссия по вопросам градостроительства, землепользования и застройки при Правительстве Москвы</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Окружная комиссия по вопросам градостроительства, землепользования и застройки при Правительстве Москвы в СЗАО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Звенигородского проспекта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соответствии с п.3 части 19 ст.68 просим внести нижеизложенные предложения и замечания в протокол публичных слушаний.</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Мы категорически против данного проекта и требуем отклонить его по следующим основаниям: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1.Уменьшение площади ООПТ ПИП «Москворецкий на 1,8 га в районе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2. Приближение МКАД к жилым домам района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3. Превышение допустимого уровня шума в многоквартирных домах, находящихся в непосредственной близости от МКАД</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Просим рассмотреть вопрос о разработке нового проекта ««Проект планировки участка линейного объекта улично-дорожной сети – МКАД. Участок от Звенигородского проспекта до Волоколамского шоссе» по следующим техническом заданиям:</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1.Расширение МКАД с внешней стороны с организацией двухстороннего движения;</w:t>
            </w:r>
          </w:p>
          <w:p w:rsidR="00897B60"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2. </w:t>
            </w:r>
            <w:r>
              <w:rPr>
                <w:rFonts w:ascii="Times New Roman" w:hAnsi="Times New Roman"/>
                <w:sz w:val="24"/>
                <w:szCs w:val="24"/>
              </w:rPr>
              <w:t>Обращение в Координационный Совет Москвы и Московской области по решению транспортных вопросов для открытия двустороннего движения на всем протяжении существующей автодороги (параллельной МКАД) за торговыми центрами, зданием Областного суда и выставочными корпусами с продлением в створе метромоста и выходом на Волоколамское шоссе.</w:t>
            </w:r>
          </w:p>
          <w:p w:rsidR="00897B60" w:rsidRPr="002B51A1" w:rsidRDefault="00897B60" w:rsidP="00055DE1">
            <w:pPr>
              <w:pStyle w:val="PlainText"/>
              <w:jc w:val="both"/>
              <w:rPr>
                <w:rFonts w:ascii="Times New Roman" w:hAnsi="Times New Roman"/>
                <w:sz w:val="24"/>
                <w:szCs w:val="24"/>
              </w:rPr>
            </w:pPr>
            <w:r>
              <w:rPr>
                <w:rFonts w:ascii="Times New Roman" w:hAnsi="Times New Roman"/>
                <w:sz w:val="24"/>
                <w:szCs w:val="24"/>
              </w:rPr>
              <w:t>3.</w:t>
            </w:r>
            <w:r w:rsidRPr="002B51A1">
              <w:rPr>
                <w:rFonts w:ascii="Times New Roman" w:hAnsi="Times New Roman"/>
                <w:sz w:val="24"/>
                <w:szCs w:val="24"/>
              </w:rPr>
              <w:t>Сохранение парка «Москворецкий» в Строгино в существующих границах;</w:t>
            </w:r>
          </w:p>
          <w:p w:rsidR="00897B60" w:rsidRPr="002B51A1" w:rsidRDefault="00897B60" w:rsidP="00055DE1">
            <w:pPr>
              <w:pStyle w:val="PlainText"/>
              <w:jc w:val="both"/>
              <w:rPr>
                <w:rFonts w:ascii="Times New Roman" w:hAnsi="Times New Roman"/>
                <w:sz w:val="24"/>
                <w:szCs w:val="24"/>
              </w:rPr>
            </w:pPr>
            <w:r>
              <w:rPr>
                <w:rFonts w:ascii="Times New Roman" w:hAnsi="Times New Roman"/>
                <w:sz w:val="24"/>
                <w:szCs w:val="24"/>
              </w:rPr>
              <w:t>4.</w:t>
            </w:r>
            <w:r w:rsidRPr="002B51A1">
              <w:rPr>
                <w:rFonts w:ascii="Times New Roman" w:hAnsi="Times New Roman"/>
                <w:sz w:val="24"/>
                <w:szCs w:val="24"/>
              </w:rPr>
              <w:t>Установка шумозащитных экранов на всей протяженности МКАД в Строгино;</w:t>
            </w:r>
          </w:p>
          <w:p w:rsidR="00897B60" w:rsidRPr="002B51A1" w:rsidRDefault="00897B60" w:rsidP="00055DE1">
            <w:pPr>
              <w:pStyle w:val="PlainText"/>
              <w:jc w:val="both"/>
              <w:rPr>
                <w:rFonts w:ascii="Times New Roman" w:hAnsi="Times New Roman"/>
                <w:sz w:val="24"/>
                <w:szCs w:val="24"/>
              </w:rPr>
            </w:pPr>
            <w:r w:rsidRPr="002B51A1">
              <w:rPr>
                <w:rFonts w:ascii="Times New Roman" w:hAnsi="Times New Roman"/>
                <w:sz w:val="24"/>
                <w:szCs w:val="24"/>
              </w:rPr>
              <w:t xml:space="preserve">В порядке ч.21 ст.68 Градостроительного кодекса г.Москвы просим направить заверенную копию протокола публичных слушаний Копкиной Ирине Николаевне, проживающему по адресу: Москва, Неманский проезд, д.1, корп.1, кв.80. </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Борисов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Зинченко Ж.Г.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Зинченко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Илюшина Р.К.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Лазорин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Лазорина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Гринева Ю.А.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Маркова З.Д.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Марков И.М.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Ухаботин Б.А.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Ухаботина Т.И.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Ухаботин О.Б.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Панеровский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Панеровская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Панеровская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Титов Р.В.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Королева В.Л.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Королев И.С.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Новикова Е.И.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Киселева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Киселев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Киселева Е.Н.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Старкова Н.К.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Новицкая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Милешкина И.К.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Руслова Н.И.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 П.С.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Щекалев Б.А.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Щекалева А.Б.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Филатов Н.Ф.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Сальников Н.С. </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Сергеев В.М.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Богдан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Жданова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Фетисова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Титов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Титова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Абрамцев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Абрамова Е.Я.</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Абрамова С.М.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Захарова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Моргаева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Моргаева Е.Ю.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Шерстнева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Шерстнева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Алексеев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Шилина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Андреева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Сарычев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Сарычева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Белов С.Ф.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Морозова И.П.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Дмитриева 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Шурупова 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Якимова Т.</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Казаков Ю.Б.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Кириллова Н.Б.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Коломенская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Сидоров Ю.А.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Сидорова Т.Р.</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Павлова Д.Ю.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Бакалкина Л.М.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Плахотина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Хмелева Е.Е.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Ламова З.И.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Зинченко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Кочеткова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Каширский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Терехова М.Л.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Кутакова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Румянцева Т.С.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Барановская 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Соловьева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Панкратенко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Батов Г.А.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Рума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Бобровская И.В.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Родин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Сулименко И.Л.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Паничева И.В.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Никитина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Щеулова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Щеулов В.Д.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Щеулов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Науменко С.Н.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Курлова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Соломашин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Волчкова Г.Н.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Шинелев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Бузыкина Е.И.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Потемкина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Соколова Л.Р.</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Алдошин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Юнусов Р.С.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Короткова Д.Е.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Горуций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Горуций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Короткова Л.Б.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Галкина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Жогла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Логинова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Логинова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Эмербаев Ш.Х.</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Козырев А.Ю.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Старовойтова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Старовойтов А.М.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Ковелова М.А.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Ковелов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Токарева Т.Д.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Галич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Ворба Е.И.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Щепилова К.В.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Щепилов Ю.А.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Чурбишина Г.П.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Агафина Л.Г.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Ковалева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Маркин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Стаек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Коченков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Ипятова Д.П.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Мишенко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Волкова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Казин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Ежелева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Ежелев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Воробьева К.В.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Кошарова С.К.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Жуть Ф.С.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Шуть Н.К.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Зверева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Пронина Н.Ф.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Пронин Л.С.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Парланичев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Рыженкова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Юсипова О.А.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Юсипова А.Р.</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Александров И.И.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Антипова С.И.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Чунякова Ю.Б.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Чудова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Чумакова А.Т.</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Ормин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Ляшенко М.Г.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Ляшенко И.М.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Жизневская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Жизневский С.Д.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Мелешникова Т.Ф.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Мелешникова К.М.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Саврасова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Швыдкая О.А.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Швыдкая Г.Н.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Бородин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Бородина Н.И.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Воронович Л.П.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Магнитская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Брокуплент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Колованова О.С.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Акимова З.М.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Акимов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Акимова И.С.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Майоров Н.Ф.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Черенева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Постникова Н.Ю.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Санина В.П.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Добряков В.О.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Сафронова А.М.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Сафронова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Панов Ю.Х.</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Косякин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Георгов М.С.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Голуб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Кирсанова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Глосов А.Б.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Федина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Лазарева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Борутенко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Сафронова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Клювитников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Козырев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Салтыков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Павлюченко Р.Д.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Червякова Н.И.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Червяков Л.О.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Голубкова А.К.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Алдошкина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Галкина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Долгих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Беликов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Божко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Балдина М.С.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Постников В.Е.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Крапилин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Мирзоян М.С.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Косотырева А.М.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Якунина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Потамкин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Алмазова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Миркулов Н.П.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Лапшов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Лапшов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Жиров Н.Д.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Жирова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Жиров Д.Н.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Стариц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Панашкина Т.И.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Заколюкина Л.Д.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Кононенко Е.Е.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Гаусман К.А.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Напрасникова Н.Д.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Жиляева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Гусева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Чичкова О.Н.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Чичков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Уделив Ю.С.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Лукашова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Лукашов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Кобякина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Строганов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Строганова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Малюта Ш.Н.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Назаренко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Дядечко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Дядечко Г.С.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Дядечко В.Т.</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Дядечко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Дядечко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Дядечко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Серикова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Сериков В.М.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Дрозова Л.М.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Луговая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Луговая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Добронравов И.С.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Преснова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Петехонов С.И.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Мосин Н.М.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Мосин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Жариков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Жарикова Р.Н.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Касьянова О.Т.</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Касьянов К.Ю.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Касьянов А.Ю.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Закольская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Закольский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Сухарева З.А.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Запольская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Фомичев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Виноградова Г.Г.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Виноградова Ю.К.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Виноградов К.Г.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Сидорова М.Ю.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Знаменская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Туманова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Виноградова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Смирнова И.Н.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Смирнова П.Н.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Мазуров В.Ю.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Горбачев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Шунков Р.Б.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Саламенник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Саламенник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Белова В.Ф.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Найда Е.И.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Найда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Магшанов Э.А.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Магжанова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Сидорович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Сидорович В.О.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Рыбаков А.П.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Минаев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Шибунеев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Журавлева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Журавлева З.А.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Слюсарева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Мосина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Мисина М.А.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Лебушкина К.Н.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Артемьева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Артемьева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Мосейкова О.М.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Самоделкин В.М.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Ященко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Мищенко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Мищенко И.Ф.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Цымбалюк П.И.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Цымбалюк Р.И.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Сулейманова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Жукова Г.А.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Жуков А.О.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Ивашко К.А.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Полотебнов М.Л.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Полотеброва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Шабала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Авдеева Л.Ф.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Авдеев И.Н.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Ефимова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Завьялов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Булычева Д.М.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Туманова К.Л.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Туманов А.Б.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Туманова Н.М.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Петрова Н.С.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Николаев С.М.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Николаева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Калакина Г.И.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Калакин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Сергина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Моспанов А.Т.</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Алексеева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Алексеева Р.В.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Шерстнев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Шерстнева Н.Г.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Лытикова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Лытиков А.Г.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Лытикова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Осипова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Зябликова И.П.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Исмаилова М.Б.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Мысина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Мишина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Баулина И.Н.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Баулин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Ведерников МА.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Ведерникова О.П.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Ведерникова С.М.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Силина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Берикова М.А.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Шамаева З.В.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Шамаев Н.С.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Шагина 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Шагина О.</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Микулич 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Микулич Т.П.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Круглова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 Д.Б.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Криулова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Черненко Г.Н.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Прохорова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Абрамова М.М.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Крупин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Крупин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Крупин С.М.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Сабинина М.Г.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Яковлева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Иванова Г.П.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Яковлев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Циполева Е.А.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Резвазов Г.А.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Сабинина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Басова Г.Д.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Мордвичева В.Г.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Старикова Г.П.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Паповян Е.Н.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Паповян О.М.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Селецкая Л.П.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Селецкий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Крючков В.С.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Лисовская Т.</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Муравицкий 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Константинова 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Муравицкая 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Самородова 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Самородов В.Д.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Зубарева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Зубарев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Голубева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Купцова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Федина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Федина Е.А.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Соколова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 А.И.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Сокольская Т.О.</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Фирсакова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Сокольский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Васлева Г.Д.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Васлев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Ковалева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Агафина Л.Т.</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Маркин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Финодин Е.А.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Клювиткина Н.Д.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Клювиткин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Клювиткин Р.А.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Чеботарева ВС.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Чеботарев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Чеботарев М.А.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Симакова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Симакова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Симаков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Старолатин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Старовойтова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Сидор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Невзорова Л.И.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Крючков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Крючкова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Воропаев Д.Д.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Пика Е.Б.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Гавва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Ольшанников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Фомина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Царева В.Ф.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Осипова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Зябликова И.П.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Мысина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Мишина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Быкова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Смирнова Л.М.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Старков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Старков К.А.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Шакирова  В.Л.</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Кожарина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Нефедов Д.Е.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Ефимова Н.М.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Ефимова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Ефимова Д.В.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Арутюнов Г.Д.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Семенов В.Г.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 А.М.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Федорова П.И.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Скланова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Полтавин 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Стегина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Кузнецова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Морозова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Михеева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Сарычев Ю.Е.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Яковенко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Сахарук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Крупова З.П.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Барышева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Полякова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Корнилова Л.С.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Богдюн Г.Н.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Зубарев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Панкан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Комова Н.П.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Фаустова Е.Е.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Седова  Н.С.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Ларина А.Б.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Мурашкина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Лапшина А.Л.</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Генералов В.Н.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Стабровская М.В.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Стабровский А.Ю.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Генералов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Генералова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Генералова В.П.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Федосеева М.П.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Лобода Е.И.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Давыдов И.С.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Солоднева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Медведева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Воробьев 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Лебедев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Кирсанова Д.А.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Галактионов И.Г.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Липатов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Липатова Л.М.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Реброва Г.Р.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Сорокина Т.Ф.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Лагода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Дедгорина Н.Ф.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Дедгорина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Дедгорин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Еськин Д.А.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Лаврентьева Е.С.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Бахтеева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Бахтеев Н.Р.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Бахтеев Р.Ф.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Дремина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Шамин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Шамина Е.С.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Анфиногенов СМ.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Анфиногенов Д.М.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Анфиногенова М.И.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Гриднева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Гриднев А.М.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Гриднев М.А.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Гриднева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Кульшина А.Н.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Хухрина О.С.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Хухрина Д.А.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Беляков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Белякова М.С.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Белякова С.П.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Антипкина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Антипкин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Полякова ЕФ.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Малахов Е.Н.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Турукина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Прядко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Зюзина Т.Б.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Муромова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Сучков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Сучкова З.А.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Сушкова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Жукова Л.Б.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Кузумова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Иванова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Халиулин Х.З.</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Голиков Д.В.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Билык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Макарова Н.Е.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Макаров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Чоплиани Н.М.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Макарова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Воронков 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Воронкова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Воронкова Т.Е.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Крылова Е.Ф.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Иванова В.Ф.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Борисова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Талкина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w:t>
            </w:r>
            <w:r>
              <w:rPr>
                <w:sz w:val="24"/>
                <w:szCs w:val="24"/>
              </w:rPr>
              <w:t>ал</w:t>
            </w:r>
            <w:r w:rsidRPr="002B51A1">
              <w:rPr>
                <w:sz w:val="24"/>
                <w:szCs w:val="24"/>
              </w:rPr>
              <w:t>кин В.Ю.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Шамтурова А.Г.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Чубуков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Коновалов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Урывский О.И.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Кокот М.Е.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Калайзе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Атмаш В.Г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Куракова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Куракова А.И.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Алимова Т.И.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Паночек А.М.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Кузьмичева Е.Н.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Власова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Пилсудская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Лесная ЖТ.</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Ермолаев П.А.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Голубкова М.В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Ярославцева В.С.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Есикова Е.М.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Хапалова А.Р.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Алданкина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Куловкина Н.В.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Сычева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Смирнова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Мелузова Ю.В.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Куликова М.Н.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Смирнова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Терехина В.М.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Русаков В.Е.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Русакова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Русакова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Седов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Нагаева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Певченкова О.В.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Казакова Е.А.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Шарипова Н.Ж.</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Козлинский Е.Ю.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Козлинский АЕ.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Литвиненко ЕН.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Литвиненко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Коновалова О.Н.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Костюк Л.М.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Велигура Т.Е.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Любченко Т.С.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Шендрик А.Д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Приходько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Дымова Л.П.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Фатагдинова О.Е.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Иванова Т.Н.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Недугова Е.Е.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Соловкина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Архангельская О.Г.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Прудникова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Асонкина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Шатов А.Г.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Раков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Шилин Б.В.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Воропаева ВС.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Сулочева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Кулья</w:t>
            </w:r>
            <w:r>
              <w:rPr>
                <w:sz w:val="24"/>
                <w:szCs w:val="24"/>
              </w:rPr>
              <w:t>н</w:t>
            </w:r>
            <w:r w:rsidRPr="002B51A1">
              <w:rPr>
                <w:sz w:val="24"/>
                <w:szCs w:val="24"/>
              </w:rPr>
              <w:t>ов  А.Е.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Жирова Т.Г.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Ручкина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Заворуева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Кислякова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Богданович К.И.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Парфенов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Раком</w:t>
            </w:r>
            <w:r>
              <w:rPr>
                <w:sz w:val="24"/>
                <w:szCs w:val="24"/>
              </w:rPr>
              <w:t>л</w:t>
            </w:r>
            <w:r w:rsidRPr="002B51A1">
              <w:rPr>
                <w:sz w:val="24"/>
                <w:szCs w:val="24"/>
              </w:rPr>
              <w:t>ин 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Мешков П.В.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Сараева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Сахаров Д.А.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Сахаров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Сахарова Ю.А.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Щеглова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Кузьмина Т.Е.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w:t>
            </w:r>
            <w:r>
              <w:rPr>
                <w:sz w:val="24"/>
                <w:szCs w:val="24"/>
              </w:rPr>
              <w:t>аил</w:t>
            </w:r>
            <w:r w:rsidRPr="002B51A1">
              <w:rPr>
                <w:sz w:val="24"/>
                <w:szCs w:val="24"/>
              </w:rPr>
              <w:t>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Бахтиярова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Королева М.Т.</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Фомина Н.С.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Саттиева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Жеглова Т.И.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Крылова Е.А.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Крылов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Кальянова М</w:t>
            </w:r>
            <w:r>
              <w:rPr>
                <w:sz w:val="24"/>
                <w:szCs w:val="24"/>
              </w:rPr>
              <w:t>.</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w:t>
            </w:r>
            <w:r>
              <w:rPr>
                <w:sz w:val="24"/>
                <w:szCs w:val="24"/>
              </w:rPr>
              <w:t>ишо</w:t>
            </w:r>
            <w:r w:rsidRPr="002B51A1">
              <w:rPr>
                <w:sz w:val="24"/>
                <w:szCs w:val="24"/>
              </w:rPr>
              <w:t>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Антонова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Виноградова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Ермолаева Н.Б.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Беляева Т.С.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Беляев ЮБ.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Новичкова Е.Д.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Новичков Г.И.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Кордюкова Е.А.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Савельева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Мелкишева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Сафонова А.К.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Дмитрук Н.Д.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Маркелов А.Е.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Сорокин 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Зайцева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Галатенко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Галатенко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Копкина И.Н.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Воронцов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Курникова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Якименко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Гильманова З.К.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Пантелеева МП.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Куликова Р.В.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ФедороваН.В.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Чернов А.Е.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Чернова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Перекальская Л.М.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Максимович Т.В</w:t>
            </w:r>
            <w:r>
              <w:rPr>
                <w:sz w:val="24"/>
                <w:szCs w:val="24"/>
              </w:rPr>
              <w:t>.</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Токарева Г.И.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Елизарова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Черных Ю.М.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Черных Т.Ю.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Сиганова М.Н.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Генералова В.П.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Трошкина Я.Г.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Тихонова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Денисова Е.А.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Чиженкова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Тихонов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Мигаль В.М.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Кречетова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Сироткин С.И.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Звонова Е.М.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Рачков А.Е.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Андреева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Астахов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Егорушкина Ю.О.</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О.К.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Ю.Е.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Иманилов А.Л.</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Короткова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Аленчикова Т.Ф.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Коломойцев С. 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Коломойцев М.С.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Соловых М.С.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Ефимова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Шуберт И.Л.</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Почиталин М.М.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Почиталина О.Б.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Рачков О.Е.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Кошелева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Воронович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Воронович Н.Е.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Гордиевский К.О.</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Гордиевская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Лупанова К.О.</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Африкантов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Африкантова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Африкантов Д.А.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Гудкова Т.Е.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Соколова О.В.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Рачкова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 А.Ю.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Кузнецова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Гордей Т.Х.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Павленко В.П.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Балоян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Паладня Ю.Е.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Измайлов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Измайлов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Измайлова Л.М.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Измайлова Д.Е.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Иманилов П.Г.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Скоринов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Скоринова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Павленко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Бедрик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Бедрик О.В.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Балоян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Семова Т.И.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Макарихин Н.А.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Коссова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Кузьмицкая В.М.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Кузьмицкий Э.М.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Коротеева М.Б.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Коротеев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Коротеев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Качоровский А.Б.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Родионова Л.С.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Шушунин С.Д.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Шушунин Д.С.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Шушунина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Шушунина Е.С.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Краснощекова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Краснощеков А.Д.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Краснощекова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Краснощекова О.А.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Трофимов Д.А.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Трофимова М.А.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Андреев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Андреева М.Е.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Зотов С.М.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Еремеева Ю.Ю.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Петрова М.М.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Юсинова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Леонова С.М.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Тарасов Д.С.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Пахомов Р.И.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Пахомова А.Р.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Манарихин М.Н.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Говорун Д.М.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Буручашвили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Покунович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Панериович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Жданкова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Жданков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Солових Л.С.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Мешкова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Кулинцев А.И.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Кулинцева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Рязанцева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Рязанцев В.К.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Тарасова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Тарасов В.С.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Разоренова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Шапошникова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Галегова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Глазунова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Белоглазова И.И.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Савченко ВМ.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Чабуркина Р.В.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Борисов П.С.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Багрова Л.Р.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Шварцбурд Я.А.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Ткаченко 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Скворцова Р.В.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Хренкин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Сапунова О.А.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Сапунов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Слесарева Р.Г.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Верхоярова Н.С.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Селезнева Р.А.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Захаров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Мозгина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Смирнова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БурняноваГ.В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Керносов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Корнаушкина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Кернова Е.Г.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Плорина М.Б.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Маланичева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Тарасова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Несытова Л.П.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Усанов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Лысенко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Терехова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Вигасина М.Ф.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Шварцбурд Т.Я.</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Потикян Х.Х.</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Игнатьева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Гигоров Е.Б.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Селезнева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Кеворков Л.Р.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Десятинова 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Чапланов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Шадрова А.Ф.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Шадров А.Е.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Попова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Фелина В.Е.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Прохоренкова Т.Е.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Денисов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Морозова Г.А.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Медведева Л.И.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Парилина И.М.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Воробьев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Рыловская Н.М.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Рыловская О.Н.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Рыловский А.Н.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Ханаева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Белоногова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Липская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Капустин Е.С.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Дмитриева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Федорова .Е.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Малюкова Л.Р.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Гурышева Л.С.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Дубровская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Краморенко О.Н.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Демчук О.Г.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Федорова Т.Е.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Баламутенко А.Б.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Егорова С.К.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Евгеньева Т.С.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Лункина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Соловова О.Д.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Алесеева Е.Н.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Соколов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Шахназарова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Шахназарова Е.Ю.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Капустин С.П.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Чербунин К.С.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Васильева О.Д.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Грон-Николай  А.Г.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Пирогова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Ходинец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Рябова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Танков М.П.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Тарантина М.С.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Костюченко Т.А.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Тарковский К.Ю.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Князев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Горбатов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Тимофеева В.М.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Горбатова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Лысов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Алабин А.Ю.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Карпова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Болдина М.Т.</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Немировская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Шунин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Попова О.Г.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Мусин Р.Р.</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Мусина Х.Х.</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Лугов</w:t>
            </w:r>
            <w:r>
              <w:rPr>
                <w:sz w:val="24"/>
                <w:szCs w:val="24"/>
              </w:rPr>
              <w:t>о</w:t>
            </w:r>
            <w:r w:rsidRPr="002B51A1">
              <w:rPr>
                <w:sz w:val="24"/>
                <w:szCs w:val="24"/>
              </w:rPr>
              <w:t>й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Слюченко С.Г.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Чикунова Т.В.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Балашова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Харламов А.В.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Харламова Т.Д.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Сметухина О.Г.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Шикунова Г.Н.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Кироида Е.Ю.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Соломатина Л.П.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Барыбина Е.Г.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Максимова Л.М.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Пискарев С.А.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Охлопкова Л.Ю.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Хмара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Пронина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Кучерский В.М.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Игнатова И.А.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Игнатов С.В.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Слюченко Г.В.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Штакалов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Черепахин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Раснюк О.В.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Дубинин В.Ф.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Стасюк Н.М.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Кукина В.П.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Трофимова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Гусева Е.Ю.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Адрияко Л.Я.</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Гудков Ю.В.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Гудкова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Карпов С.Л.</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Трифонова О.В.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Сафонова Л.С.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Киселев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Попов Р.И.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Антропцева А.М.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Черткова Н.А.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Лукьянченко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Косохина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Алексеева Т.Д.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Слонова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Чепланов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Ломакина Г.А.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Фитерман Е.Ю.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Биккузина Н.А.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Матвеева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Третьякова А.Г.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Симонова Н.П.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Ефимов И.Г.</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Анисимов Ю.А.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Будкин А.М.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Да</w:t>
            </w:r>
            <w:r>
              <w:rPr>
                <w:sz w:val="24"/>
                <w:szCs w:val="24"/>
              </w:rPr>
              <w:t>ш</w:t>
            </w:r>
            <w:r w:rsidRPr="002B51A1">
              <w:rPr>
                <w:sz w:val="24"/>
                <w:szCs w:val="24"/>
              </w:rPr>
              <w:t>кон И.К.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Шахов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Зернова Г.Е.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Басова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Матвеева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Добудько Г.С.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Бирюкова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Балакирев В.Н.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Давидова Т.Н.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Омарская И.Ф.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Соколов А.Я.</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Маковская В.Д.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Богдасарян В.П.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Слонова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Илюхин А.П.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Безенкова Л.Ф.</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Куликова М.М.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Чепленов В.И.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Серова Н.И.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Козлов В.К.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Стрельникова С.И.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Аверьянов А.А.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Рохас Х.Х.</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Марухин А.И.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Кудрявцев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Мова Д.</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Немировский В.С.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Яксин Л.В.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Александрович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Шахова Т.Н.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Новикова Е.П.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Гречинкина Г.П.</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Острейко Е.К.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Неугодова И.В.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Сокольская Н.Б.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Лебедев Д.А.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Лазарев В.В.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Третьяков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Ларина И.Ю.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Рясная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Симонова Н.М.</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w:t>
            </w:r>
            <w:r>
              <w:rPr>
                <w:sz w:val="24"/>
                <w:szCs w:val="24"/>
              </w:rPr>
              <w:t>о</w:t>
            </w:r>
            <w:r w:rsidRPr="002B51A1">
              <w:rPr>
                <w:sz w:val="24"/>
                <w:szCs w:val="24"/>
              </w:rPr>
              <w:t>ддух Е.И.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Афанасьева Л.Ю.</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Люхина Н.В.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Гуляев В.Е.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Борисковский Б.С.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Швец В.А.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Луценко М.А.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Павлов М.И.</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Канаховская В.В.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Ромашова И.Н.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Корнилова Т.К.</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Саушкина В.М.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Саркисова Л.Н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Белозерова Ф.В.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Горшков И.Е.</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Белозерова 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Романов Н.Н.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Мир</w:t>
            </w:r>
            <w:r>
              <w:rPr>
                <w:sz w:val="24"/>
                <w:szCs w:val="24"/>
              </w:rPr>
              <w:t>он</w:t>
            </w:r>
            <w:r w:rsidRPr="002B51A1">
              <w:rPr>
                <w:sz w:val="24"/>
                <w:szCs w:val="24"/>
              </w:rPr>
              <w:t>ова Л.С.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Рождественская Л.А.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Тараненко Т.Н.</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Морозова О.Б.</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Сергеев К.А.</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Судаков А.С.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Олейник Е.В.</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Казакова И.С.</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Да</w:t>
            </w:r>
            <w:r>
              <w:rPr>
                <w:sz w:val="24"/>
                <w:szCs w:val="24"/>
              </w:rPr>
              <w:t>н</w:t>
            </w:r>
            <w:r w:rsidRPr="002B51A1">
              <w:rPr>
                <w:sz w:val="24"/>
                <w:szCs w:val="24"/>
              </w:rPr>
              <w:t xml:space="preserve">кина Л.М. </w:t>
            </w:r>
          </w:p>
        </w:tc>
        <w:tc>
          <w:tcPr>
            <w:tcW w:w="6472" w:type="dxa"/>
            <w:vMerge/>
          </w:tcPr>
          <w:p w:rsidR="00897B60" w:rsidRDefault="00897B60" w:rsidP="00055DE1"/>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C00072" w:rsidRDefault="00897B60" w:rsidP="00055DE1">
            <w:pPr>
              <w:autoSpaceDE w:val="0"/>
              <w:autoSpaceDN w:val="0"/>
              <w:adjustRightInd w:val="0"/>
              <w:jc w:val="both"/>
              <w:rPr>
                <w:sz w:val="24"/>
                <w:szCs w:val="24"/>
              </w:rPr>
            </w:pPr>
            <w:r w:rsidRPr="00C00072">
              <w:rPr>
                <w:sz w:val="24"/>
                <w:szCs w:val="24"/>
              </w:rPr>
              <w:t>Круглов В.С.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Покровский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Журавлев  В. 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Тихонова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Тихонов А.М.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Борзых А.Ф.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Потемкин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Тихонов Г.В.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Шашура М.А.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Кудинова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Чечиева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Денисова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Чиженкова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Абрамкин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Млчанов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Федоров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Шведова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Анкина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Богатеева К.Г.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Кутрайте А.О.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Судак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Генералова В.П.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Барашева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Тахмутова Ф.Ф.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Махмутова Д.З.</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Баронин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Доценко Л.Н.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Абрамов В.П.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Мигаль В.М.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Максимов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Молчанов вВ.Э.</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Мешкова Г.Г.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Рогова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Мартынова Л.М.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Горюнов  М.И.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Бесякова М.С.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Фоменко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Куликова Н.Д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Треханова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Ватутина  Е.К.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Кузьмина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Мирзаева Н.Д.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Голубева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Арбачев Ю.Г.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Бодозих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Панов Ю.Х.</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Махмутова 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Махмутов Д.З.</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Лукянова  М.С.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Сиваченко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Рымик М.Л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Молгонов В.Р.</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Мукашева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Болдарева Н.С.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Баукреф Д.А.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Сергиенко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Гюрзых Н 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Абрамкин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Гордин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Панькова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Кудинова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Державина М.Л.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Мазур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Мартынова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Паланко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Гладышева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Журавлев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Воробъев А .С.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Богатырева 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Даин П.Л.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Хрынова  Л.Н.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Тихонова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Сухорукова К.И.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Баронин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Шушкин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КондратьевА.А.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Масловские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Новикова О.А.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Лившин Б.Н.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Леонова Ю.Ф.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Мерзликин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Улитник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 Бесякова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Бесяков М.А.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Созанова М.И.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Созанов С.Д.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Желтакова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Желтаков Д.И.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Бурлакова З.Н.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Бурлаков А.П.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Мехедова Н.Г.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Уласова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Лазарев Е.С.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Светлова Т.Ю.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Соловова О.Д.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Пешехонов  С.Н.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Преснова Ю 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Шурыгин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Соловова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Кокошин О.Т.</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Кокошин Г.П.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Гигало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Куликова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Шувалкина Т.И.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Дмитриев П.П.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Нубжин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Дудко Е.Н.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Ломакин Д.Н.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Застрова А.Е.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Ханина Н.Г.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Симин Б.В.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Евстрахова Т.Ф.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Ковальченко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Федянина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Бородина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Елистарова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Аристов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Конева Е.Б.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Шлык С.Я.</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Скоповская Е.Ф.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Казаков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Ивко Д.М.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Дрепт М.Н.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Беляева Н.Н.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Захарова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Яндараева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Самарина Т.Г.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Вербова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Спамозводов Г.А.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Дроздович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Тесленко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Горохов А.Е.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Владыкина А.Д.</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Курлыгин М.И.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Покровский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Дрейж С.И.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Андрианова О.Н.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Грибова Е.Н.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Глубцова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Рогатков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Кузнецова Е.А.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Мосина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Скворцов  М.Н.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 xml:space="preserve"> Степанов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Федотов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Хасьянов Р.И.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Медведева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Усачева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Усачева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Марченко Е. 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Варибразь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Томасевич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Глазкова Т.Н.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Иванов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Очеева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Трофимова Е.И.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Трофимов П.В.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Сегаль З.Л.</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Борисова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Борисова Е.В.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Лукашевич Е.Н.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Чуковская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Чуковский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Струменкова М.И.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Струменкова Т.Е.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Струменкова М.Е.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Стечкина Т.Б.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Стечкин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Стечкин  Б.В.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Демидов В.М.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Демидова Г.В.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Третьяк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Щербанюк Т.И.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Ульянов И.М.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Олейникова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Миронова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Кузнецов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Лобова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Лобов И.Б.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Лобов Б.Н.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Ипполитов С.Б.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Гуревлицкий Ю.А.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Новопашкина Н.В.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Серебрянникова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Плискина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Плискина Д.В.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Плискина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Овчиникова Л.И.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Ереминко О.О.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Кузьмин Б.О.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Якименко М.М.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Шульга С.О.</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Махмутова Ф.Ф.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Махмутова Д.З.</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Махмутова Д.З.</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Коралева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Крайнева А.И.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Дивлянов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Котрушова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Сумкова А.П.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Жарникова И.С.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Падоренова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Гришкова Е.Е.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Митроханова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Власова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Мензиминцева Ю.С.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Котова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Юдичева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Мосина И.П.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Афанасьева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Волошина Ю.В.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Насонова Т.Б.</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Карпухина Т.П.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Байдакова Т.А.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Некрасова Л.В.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Полякова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Прорево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Мобашевская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Трунина Е.Г.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Надежкина Н.А.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Ульченко А.Г.</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Сапорова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Королева О.Н.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Евтеева Т.Е.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Зиченко  Г.С.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Чуванова Н.М.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Гувалов С.И.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Гувалов И.С.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Горянина  В.Е.</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Матюшина А.А.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Леонова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Мищенко В.Н.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Волкова Н.С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Зуева Г.В.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Зуева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Суева Л.А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Чумбаев М.Н.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Афиуерова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Одинов В.П.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Одинцова М.В.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Бирновская И.А.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Сидорова Т.И.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Терновский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Пивоварова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Новельсин С.К.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Свистелко Д.А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Свистелко О.В.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Бланко М</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Каниченко С.А.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Лисиева Е.Н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Юшко Т.В.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Антонов А.Н.</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Антонова А.С.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Резинкина С.В.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Резинкина П.В.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Резинкина В.Ф.</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Резинкина В.В.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Петрова В.И.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Петров В.А.</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Паршина И.В.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Александров А.В.</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Волков 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Богданова О.И.</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Мячина Е.Ю.</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Гаврилова К</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Круглова Н.С.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Переведенцева Н.П.</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 В.С.</w:t>
            </w:r>
          </w:p>
        </w:tc>
        <w:tc>
          <w:tcPr>
            <w:tcW w:w="6472" w:type="dxa"/>
            <w:vMerge/>
          </w:tcPr>
          <w:p w:rsidR="00897B60" w:rsidRPr="002B51A1" w:rsidRDefault="00897B60" w:rsidP="00055DE1">
            <w:pPr>
              <w:rPr>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Круглова Т.П.</w:t>
            </w:r>
          </w:p>
        </w:tc>
        <w:tc>
          <w:tcPr>
            <w:tcW w:w="6472" w:type="dxa"/>
            <w:vMerge/>
          </w:tcPr>
          <w:p w:rsidR="00897B60" w:rsidRPr="002B51A1" w:rsidRDefault="00897B60" w:rsidP="00055DE1">
            <w:pPr>
              <w:rPr>
                <w:sz w:val="24"/>
                <w:szCs w:val="24"/>
              </w:rPr>
            </w:pPr>
          </w:p>
        </w:tc>
      </w:tr>
      <w:tr w:rsidR="00897B60" w:rsidRPr="008439BA" w:rsidTr="001E5593">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sidRPr="002B51A1">
              <w:rPr>
                <w:sz w:val="24"/>
                <w:szCs w:val="24"/>
              </w:rPr>
              <w:t>Круглов С.Ю.</w:t>
            </w:r>
          </w:p>
        </w:tc>
        <w:tc>
          <w:tcPr>
            <w:tcW w:w="6472" w:type="dxa"/>
            <w:vMerge/>
            <w:tcBorders>
              <w:bottom w:val="nil"/>
            </w:tcBorders>
          </w:tcPr>
          <w:p w:rsidR="00897B60" w:rsidRPr="002B51A1" w:rsidRDefault="00897B60" w:rsidP="00055DE1">
            <w:pPr>
              <w:rPr>
                <w:sz w:val="24"/>
                <w:szCs w:val="24"/>
              </w:rPr>
            </w:pPr>
          </w:p>
        </w:tc>
      </w:tr>
      <w:tr w:rsidR="00897B60" w:rsidRPr="008439BA" w:rsidTr="001E5593">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Селецкая В.В.</w:t>
            </w:r>
          </w:p>
        </w:tc>
        <w:tc>
          <w:tcPr>
            <w:tcW w:w="6472" w:type="dxa"/>
            <w:vMerge w:val="restart"/>
            <w:tcBorders>
              <w:top w:val="nil"/>
            </w:tcBorders>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Иванов О.В.</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Иванов А.В.</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Кагоровская В.А.</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Казаков А.А.</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Чуковский В.Н.</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Зайцева Е.М.</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Лобанов А.П.</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D81054" w:rsidRDefault="00897B60" w:rsidP="00055DE1">
            <w:pPr>
              <w:autoSpaceDE w:val="0"/>
              <w:autoSpaceDN w:val="0"/>
              <w:adjustRightInd w:val="0"/>
              <w:jc w:val="both"/>
              <w:rPr>
                <w:sz w:val="24"/>
                <w:szCs w:val="24"/>
              </w:rPr>
            </w:pPr>
            <w:r>
              <w:rPr>
                <w:sz w:val="24"/>
                <w:szCs w:val="24"/>
                <w:lang w:val="en-US"/>
              </w:rPr>
              <w:t>Mutalip Baltan</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Самин С.В.</w:t>
            </w:r>
          </w:p>
        </w:tc>
        <w:tc>
          <w:tcPr>
            <w:tcW w:w="6472" w:type="dxa"/>
            <w:vMerge/>
          </w:tcPr>
          <w:p w:rsidR="00897B60" w:rsidRDefault="00897B60" w:rsidP="00EB3B69">
            <w:pPr>
              <w:pStyle w:val="PlainText"/>
              <w:jc w:val="both"/>
              <w:rPr>
                <w:rFonts w:ascii="Times New Roman" w:hAnsi="Times New Roman"/>
                <w:sz w:val="22"/>
                <w:szCs w:val="22"/>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Волдаева Т.В.</w:t>
            </w:r>
          </w:p>
        </w:tc>
        <w:tc>
          <w:tcPr>
            <w:tcW w:w="6472" w:type="dxa"/>
            <w:vMerge w:val="restart"/>
          </w:tcPr>
          <w:p w:rsidR="00897B60" w:rsidRDefault="00897B60" w:rsidP="00EB3B69">
            <w:pPr>
              <w:pStyle w:val="PlainText"/>
              <w:jc w:val="both"/>
              <w:rPr>
                <w:rFonts w:ascii="Times New Roman" w:hAnsi="Times New Roman"/>
                <w:sz w:val="22"/>
                <w:szCs w:val="22"/>
              </w:rPr>
            </w:pPr>
            <w:r>
              <w:rPr>
                <w:rFonts w:ascii="Times New Roman" w:hAnsi="Times New Roman"/>
                <w:sz w:val="22"/>
                <w:szCs w:val="22"/>
              </w:rPr>
              <w:t xml:space="preserve">             В Окружную комиссию по вопросам градостроительства, землепользования и застройки при Правительстве Москвы в СЗАО</w:t>
            </w:r>
          </w:p>
          <w:p w:rsidR="00897B60" w:rsidRDefault="00897B60" w:rsidP="00EB3B69">
            <w:pPr>
              <w:pStyle w:val="PlainText"/>
              <w:jc w:val="both"/>
              <w:rPr>
                <w:rFonts w:ascii="Times New Roman" w:hAnsi="Times New Roman"/>
                <w:sz w:val="22"/>
                <w:szCs w:val="22"/>
              </w:rPr>
            </w:pPr>
            <w:r>
              <w:rPr>
                <w:rFonts w:ascii="Times New Roman" w:hAnsi="Times New Roman"/>
                <w:sz w:val="22"/>
                <w:szCs w:val="22"/>
              </w:rPr>
              <w:tab/>
              <w:t>От Немировской Аллы Валерьевны (Москва, Неманский пр., д.1, корп.1, кв.144).</w:t>
            </w:r>
          </w:p>
          <w:p w:rsidR="00897B60" w:rsidRDefault="00897B60" w:rsidP="00EB3B69">
            <w:pPr>
              <w:pStyle w:val="PlainText"/>
              <w:jc w:val="both"/>
              <w:rPr>
                <w:rFonts w:ascii="Times New Roman" w:hAnsi="Times New Roman"/>
                <w:sz w:val="22"/>
                <w:szCs w:val="22"/>
              </w:rPr>
            </w:pPr>
            <w:r>
              <w:rPr>
                <w:rFonts w:ascii="Times New Roman" w:hAnsi="Times New Roman"/>
                <w:sz w:val="22"/>
                <w:szCs w:val="22"/>
              </w:rPr>
              <w:t xml:space="preserve">Обращаются к Вам жители района Строгино. 29 октября 2013г. в нашем районе прошли публичные слушания по вопросу «Проекта планировки участка линейного объекта улично-дорожной сети – реконструкция МКАД. Участок от Звенигородского проспекта до Волоколамского шоссе. Мы жители Строгино категорически против расширения МКАД и строительства разворотной эстакады в сторону наших жилых домов и, как Следствие, уничтожение части зеленых насаждений ООПТ «Москворецкий», которые отделяют МКАД от территории района, тем самым защищая жителей домов от шума, загазованности и загрязнения воздуха со стороны Кольцевой автодороги. Нами еще собраны (в пополнение к направленным Вам ранее спискам) подписи жителей Строгино (164 подписи) против данного проекта. Мы надеемся, что наши пожелания будут учтены при рассмотрении нового альтернативного варианта проекта реконсрукции МКАД на участке от Звенигородского проспекта до Волоколамского шоссе. </w:t>
            </w:r>
          </w:p>
          <w:p w:rsidR="00897B60" w:rsidRDefault="00897B60" w:rsidP="00EB3B69">
            <w:pPr>
              <w:pStyle w:val="PlainText"/>
              <w:jc w:val="both"/>
              <w:rPr>
                <w:rFonts w:ascii="Times New Roman" w:hAnsi="Times New Roman"/>
                <w:sz w:val="22"/>
                <w:szCs w:val="22"/>
              </w:rPr>
            </w:pPr>
            <w:r>
              <w:rPr>
                <w:rFonts w:ascii="Times New Roman" w:hAnsi="Times New Roman"/>
                <w:sz w:val="22"/>
                <w:szCs w:val="22"/>
              </w:rPr>
              <w:tab/>
              <w:t>Заранее спасибо. С уважением, подпись</w:t>
            </w:r>
          </w:p>
          <w:p w:rsidR="00897B60" w:rsidRDefault="00897B60" w:rsidP="00EB3B69">
            <w:pPr>
              <w:pStyle w:val="PlainText"/>
              <w:jc w:val="both"/>
              <w:rPr>
                <w:rFonts w:ascii="Times New Roman" w:hAnsi="Times New Roman"/>
                <w:sz w:val="22"/>
                <w:szCs w:val="22"/>
              </w:rPr>
            </w:pPr>
            <w:r>
              <w:rPr>
                <w:rFonts w:ascii="Times New Roman" w:hAnsi="Times New Roman"/>
                <w:sz w:val="22"/>
                <w:szCs w:val="22"/>
              </w:rPr>
              <w:tab/>
              <w:t>Дата: 05.11.2013г.</w:t>
            </w:r>
          </w:p>
          <w:p w:rsidR="00897B60" w:rsidRDefault="00897B60" w:rsidP="00EB3B69">
            <w:pPr>
              <w:pStyle w:val="PlainText"/>
              <w:jc w:val="both"/>
              <w:rPr>
                <w:rFonts w:ascii="Times New Roman" w:hAnsi="Times New Roman"/>
                <w:sz w:val="22"/>
                <w:szCs w:val="22"/>
              </w:rPr>
            </w:pPr>
            <w:r>
              <w:rPr>
                <w:rFonts w:ascii="Times New Roman" w:hAnsi="Times New Roman"/>
                <w:sz w:val="22"/>
                <w:szCs w:val="22"/>
              </w:rPr>
              <w:tab/>
              <w:t>Приложение – копии подписей жителей Строгино – 6 листов.</w:t>
            </w:r>
          </w:p>
          <w:p w:rsidR="00897B60" w:rsidRDefault="00897B60" w:rsidP="00055DE1">
            <w:pPr>
              <w:pStyle w:val="PlainText"/>
              <w:jc w:val="both"/>
              <w:rPr>
                <w:rFonts w:ascii="Times New Roman" w:hAnsi="Times New Roman"/>
                <w:sz w:val="22"/>
                <w:szCs w:val="22"/>
              </w:rPr>
            </w:pP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Мэру Москвы С.С.Собянину</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Городская комиссия по вопросам градостроительства, землепользования и застройки при Правительстве Москвы</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Окружная комиссия по вопросам градостроительства, землепользования и застройки при Правительстве Москвы в СЗАО</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 xml:space="preserve">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Звенигородского проспекта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В соответствии с п.3 части 19 ст.68 просим внести нижеизложенные предложения и замечания в протокол публичных слушаний.</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Мы категорически против данного проекта и требуем отклонить его по следующим основаниям:</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1.Уменьшение площади ООПТ ПИП «Москворецкий на 1,8 га в районе Строгино.</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2. Приближение МКАД к жилым домам района Строгино</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3. Превышение допустимого уровня шума в многоквартирных домах, находящихся в непосредственной близости от МКАД</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Просим рассмотреть вопрос о разработке нового проекта ««Проект планировки участка линейного объекта улично-дорожной сети – МКАД. Участок от Звенигородского проспекта до Волоколамского шоссе» по следующим техническом заданиям:</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1.Расширение МКАД с внешней стороны с организацией двухстороннего движения;</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2. Обращение в Координационный Совет Москвы и Московской области по решению транспортных вопросов для открытия двустороннего движения на всем протяжении существующей автодороги (параллельной МКАД) за торговыми центрами, зданием Областного суда и выставочными корпусами с продлением в створе метромоста и выходом на Волоколамское шоссе.</w:t>
            </w:r>
          </w:p>
          <w:p w:rsidR="00897B60" w:rsidRPr="00C00072" w:rsidRDefault="00897B60" w:rsidP="00055DE1">
            <w:pPr>
              <w:pStyle w:val="PlainText"/>
              <w:jc w:val="both"/>
              <w:rPr>
                <w:rFonts w:ascii="Times New Roman" w:hAnsi="Times New Roman"/>
                <w:sz w:val="22"/>
                <w:szCs w:val="22"/>
              </w:rPr>
            </w:pPr>
            <w:r w:rsidRPr="00C00072">
              <w:rPr>
                <w:rFonts w:ascii="Times New Roman" w:hAnsi="Times New Roman"/>
                <w:sz w:val="22"/>
                <w:szCs w:val="22"/>
              </w:rPr>
              <w:t>3.Сохранение парка «Москворецкий» в Строгино в существующих границах;</w:t>
            </w:r>
          </w:p>
          <w:p w:rsidR="00897B60" w:rsidRPr="00397D7B" w:rsidRDefault="00897B60" w:rsidP="00055DE1">
            <w:pPr>
              <w:pStyle w:val="PlainText"/>
              <w:jc w:val="both"/>
              <w:rPr>
                <w:rFonts w:ascii="Times New Roman" w:hAnsi="Times New Roman"/>
                <w:sz w:val="22"/>
                <w:szCs w:val="22"/>
                <w:highlight w:val="yellow"/>
              </w:rPr>
            </w:pPr>
            <w:r w:rsidRPr="00C00072">
              <w:rPr>
                <w:rFonts w:ascii="Times New Roman" w:hAnsi="Times New Roman"/>
                <w:sz w:val="22"/>
                <w:szCs w:val="22"/>
              </w:rPr>
              <w:t>4.Установка шумозащитных экранов на всей протяженности МКАД в Строгино.</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Волдаев Н.П.</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Волдаев М.Н.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Алисова Н.А.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Муравлева З.И.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Сергиенко С.И.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Чибрикова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Чибриков Н.И.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Сапронова И.Н.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Сапронов Д.И.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Сапронова Е.Д.</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B51A1" w:rsidRDefault="00897B60" w:rsidP="00055DE1">
            <w:pPr>
              <w:autoSpaceDE w:val="0"/>
              <w:autoSpaceDN w:val="0"/>
              <w:adjustRightInd w:val="0"/>
              <w:jc w:val="both"/>
              <w:rPr>
                <w:sz w:val="24"/>
                <w:szCs w:val="24"/>
              </w:rPr>
            </w:pPr>
            <w:r>
              <w:rPr>
                <w:sz w:val="24"/>
                <w:szCs w:val="24"/>
              </w:rPr>
              <w:t>Громоковская В.Б.</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Громоковский Г.Б.</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Тихольких Е.Г.</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Осташева Ю.В.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Поташова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Сичков В.П.</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Лактионова Н.В.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Шаврин А.Г.</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Гуськова Н.А.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Гуськов  Д.А.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Кучеряева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Гуськова А.С.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Жабарина Н.И.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Кузякова О.А.</w:t>
            </w:r>
          </w:p>
        </w:tc>
        <w:tc>
          <w:tcPr>
            <w:tcW w:w="6472" w:type="dxa"/>
            <w:vMerge/>
          </w:tcPr>
          <w:p w:rsidR="00897B60" w:rsidRPr="002B51A1" w:rsidRDefault="00897B60" w:rsidP="00055DE1">
            <w:pPr>
              <w:rPr>
                <w:i/>
                <w:sz w:val="24"/>
                <w:szCs w:val="24"/>
              </w:rPr>
            </w:pPr>
          </w:p>
        </w:tc>
      </w:tr>
      <w:tr w:rsidR="00897B60" w:rsidRPr="008439BA" w:rsidTr="003F220A">
        <w:trPr>
          <w:trHeight w:val="27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vMerge w:val="restart"/>
          </w:tcPr>
          <w:p w:rsidR="00897B60" w:rsidRDefault="00897B60" w:rsidP="00055DE1">
            <w:pPr>
              <w:autoSpaceDE w:val="0"/>
              <w:autoSpaceDN w:val="0"/>
              <w:adjustRightInd w:val="0"/>
              <w:jc w:val="both"/>
              <w:rPr>
                <w:sz w:val="24"/>
                <w:szCs w:val="24"/>
              </w:rPr>
            </w:pPr>
            <w:r>
              <w:rPr>
                <w:sz w:val="24"/>
                <w:szCs w:val="24"/>
              </w:rPr>
              <w:t>Кузякова Р.И.</w:t>
            </w:r>
          </w:p>
          <w:p w:rsidR="00897B60" w:rsidRDefault="00897B60" w:rsidP="00055DE1">
            <w:pPr>
              <w:autoSpaceDE w:val="0"/>
              <w:autoSpaceDN w:val="0"/>
              <w:adjustRightInd w:val="0"/>
              <w:jc w:val="both"/>
              <w:rPr>
                <w:sz w:val="24"/>
                <w:szCs w:val="24"/>
              </w:rPr>
            </w:pPr>
            <w:r>
              <w:rPr>
                <w:sz w:val="24"/>
                <w:szCs w:val="24"/>
              </w:rPr>
              <w:t>Кузяков А.В.</w:t>
            </w:r>
          </w:p>
        </w:tc>
        <w:tc>
          <w:tcPr>
            <w:tcW w:w="6472" w:type="dxa"/>
            <w:vMerge/>
          </w:tcPr>
          <w:p w:rsidR="00897B60" w:rsidRPr="002B51A1" w:rsidRDefault="00897B60" w:rsidP="00055DE1">
            <w:pPr>
              <w:rPr>
                <w:i/>
                <w:sz w:val="24"/>
                <w:szCs w:val="24"/>
              </w:rPr>
            </w:pPr>
          </w:p>
        </w:tc>
      </w:tr>
      <w:tr w:rsidR="00897B60" w:rsidRPr="008439BA" w:rsidTr="00055DE1">
        <w:trPr>
          <w:trHeight w:val="277"/>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vMerge/>
          </w:tcPr>
          <w:p w:rsidR="00897B60" w:rsidRDefault="00897B60" w:rsidP="00055DE1">
            <w:pPr>
              <w:autoSpaceDE w:val="0"/>
              <w:autoSpaceDN w:val="0"/>
              <w:adjustRightInd w:val="0"/>
              <w:jc w:val="both"/>
              <w:rPr>
                <w:sz w:val="24"/>
                <w:szCs w:val="24"/>
              </w:rPr>
            </w:pP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Кузякова И.А.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Жибак Г.Г.</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Качалова О.А.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Качалова Е.Ю.</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Шушкина И.В.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Шушкина В.О.</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Шушкин О.В.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Арнаков А.И.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Арнакова В.А.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Жумаева Г.Е.</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Скоробогатов Я.Е.</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Абрамова Н.И.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Пастухова В.Н.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Комракова С.В.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Бейлин М.Б.</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Бейлина 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Супрунова О.</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Холоднова Е.</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Холоднов 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Сорокина Н.В.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Сорокина Е.А.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Татаренкова Т.Б.</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Татаренкова И.А.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Шишкин С.Б.</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Юхневич Н.М.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Василюк М.М.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Павликова Е.В.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Фетисов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Федотова Н.В.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Федотов С.А.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Зайцев В.М.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Зайцева С.В.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Рыбакова О.И.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Рыбаков Т.В.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Бинек Л.Ю.</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Бинек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Бинек П.В.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Стрекалова Р.П.</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Ахмедов А.Ф.</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Исмаилова 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Власова Т.И.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565E92" w:rsidRDefault="00897B60" w:rsidP="00055DE1">
            <w:pPr>
              <w:jc w:val="both"/>
              <w:rPr>
                <w:sz w:val="24"/>
                <w:szCs w:val="24"/>
              </w:rPr>
            </w:pPr>
            <w:r w:rsidRPr="00565E92">
              <w:rPr>
                <w:sz w:val="24"/>
                <w:szCs w:val="24"/>
              </w:rPr>
              <w:t>Сергеева П.Ф.</w:t>
            </w:r>
          </w:p>
          <w:p w:rsidR="00897B60" w:rsidRDefault="00897B60" w:rsidP="00055DE1">
            <w:pPr>
              <w:jc w:val="both"/>
              <w:rPr>
                <w:sz w:val="24"/>
                <w:szCs w:val="24"/>
              </w:rPr>
            </w:pP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sidRPr="00565E92">
              <w:rPr>
                <w:sz w:val="24"/>
                <w:szCs w:val="24"/>
              </w:rPr>
              <w:t>Андреева Г.Н.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sidRPr="00565E92">
              <w:rPr>
                <w:sz w:val="24"/>
                <w:szCs w:val="24"/>
              </w:rPr>
              <w:t>Макушкина З.М.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565E92" w:rsidRDefault="00897B60" w:rsidP="00055DE1">
            <w:pPr>
              <w:jc w:val="both"/>
              <w:rPr>
                <w:sz w:val="24"/>
                <w:szCs w:val="24"/>
              </w:rPr>
            </w:pPr>
            <w:r w:rsidRPr="00565E92">
              <w:rPr>
                <w:sz w:val="24"/>
                <w:szCs w:val="24"/>
              </w:rPr>
              <w:t>Ершова С.С.</w:t>
            </w:r>
          </w:p>
          <w:p w:rsidR="00897B60" w:rsidRDefault="00897B60" w:rsidP="00055DE1">
            <w:pPr>
              <w:autoSpaceDE w:val="0"/>
              <w:autoSpaceDN w:val="0"/>
              <w:adjustRightInd w:val="0"/>
              <w:jc w:val="both"/>
              <w:rPr>
                <w:sz w:val="24"/>
                <w:szCs w:val="24"/>
              </w:rPr>
            </w:pP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Крылова Г.В.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Шевцова Л.А.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Гришкина З.М.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Гришкина Е.Н.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Гришкин С.А.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Гришкин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Прибылова Л.П.</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Белова З.Т.</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Французова О.И.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Французов 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Фомин Р.А.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Фомин А.Н.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Фомина Л.С.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Фомина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Ложкин И.М.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Ложкина З.А.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Субботина Л.Н.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Субботин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Синиченков В.М.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Ачкасова Г.</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Лукина Н.А.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Лукин А.Е.</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Мифанова Е.П.</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Синицина А.В.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Барбасов Е.И.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Барбасова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Болотина З.И.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Немировский В.С.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Немировская Л.А.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Ермакова Е.В.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Ермаков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Юданова Н.С.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Кузина Л.в.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Гусарова Г.А.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Дугарова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Дмитриенко Р.К.</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Паший Л.Д.</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Паший Е.А.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Волкова В.А.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Кузин Н.Г.</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Ахмедова Р.</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Ахмедова 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Домишкевич О.В.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Яковлева Л.В.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Горюнова А.Ю.</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Горюнов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Горюнов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Щекочихина И.А.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Щекочихина Н.М.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Фирсова Э.К.</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Корольков С.А.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Королькова Н.Н.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Фирсов С.В.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Ольшевская И.В.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Ольшевский Е.</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Погосина Е.В.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Погосин С.В.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Погосин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Черняк Ю.Д.</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Черняк А.В.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Черняк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Раскина Т.С.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Косарева Н.Ф.</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Косарев В.Н.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Косарев Д.В.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Данилушкина М.М.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Топчанюк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Топчанюк О.Д.</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Смирнова И.В.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Топчанюк Ю.В.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Мешков К.В.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Мешкова Н.Н.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Шматенко И.И.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Огранович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Огранович Т.А.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Захарова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Лихачев В.В.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Лихачева П.Н.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Копякин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Каширская В.М.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Баранова В.М.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Игнатова Н.Ф.</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Игнатов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Зуева О.А.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Родионова В.М.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Родионов А.А.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Семенов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Ворона М.Н.</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Ворона Н.О.</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Ворона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Голиванова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Саакова М.А.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Семенкова К.А.</w:t>
            </w:r>
          </w:p>
        </w:tc>
        <w:tc>
          <w:tcPr>
            <w:tcW w:w="6472" w:type="dxa"/>
            <w:vMerge w:val="restart"/>
          </w:tcPr>
          <w:p w:rsidR="00897B60" w:rsidRPr="008863A1" w:rsidRDefault="00897B60" w:rsidP="00055DE1">
            <w:pPr>
              <w:pStyle w:val="PlainText"/>
              <w:jc w:val="right"/>
              <w:rPr>
                <w:rFonts w:ascii="Times New Roman" w:hAnsi="Times New Roman"/>
                <w:i/>
              </w:rPr>
            </w:pPr>
          </w:p>
          <w:p w:rsidR="00897B60" w:rsidRPr="008863A1" w:rsidRDefault="00897B60" w:rsidP="00055DE1">
            <w:pPr>
              <w:pStyle w:val="PlainText"/>
              <w:jc w:val="both"/>
              <w:rPr>
                <w:rFonts w:ascii="Times New Roman" w:hAnsi="Times New Roman"/>
              </w:rPr>
            </w:pPr>
            <w:r w:rsidRPr="008863A1">
              <w:rPr>
                <w:rFonts w:ascii="Times New Roman" w:hAnsi="Times New Roman"/>
              </w:rPr>
              <w:t>Мэру Москвы С.С.Собянину</w:t>
            </w:r>
          </w:p>
          <w:p w:rsidR="00897B60" w:rsidRPr="008863A1" w:rsidRDefault="00897B60" w:rsidP="00055DE1">
            <w:pPr>
              <w:pStyle w:val="PlainText"/>
              <w:jc w:val="both"/>
              <w:rPr>
                <w:rFonts w:ascii="Times New Roman" w:hAnsi="Times New Roman"/>
              </w:rPr>
            </w:pPr>
            <w:r w:rsidRPr="008863A1">
              <w:rPr>
                <w:rFonts w:ascii="Times New Roman" w:hAnsi="Times New Roman"/>
              </w:rPr>
              <w:t>Городская комиссия по вопросам градостроительства, землепользования и застройки при Правительстве Москвы</w:t>
            </w:r>
          </w:p>
          <w:p w:rsidR="00897B60" w:rsidRPr="008863A1" w:rsidRDefault="00897B60" w:rsidP="00055DE1">
            <w:pPr>
              <w:pStyle w:val="PlainText"/>
              <w:jc w:val="both"/>
              <w:rPr>
                <w:rFonts w:ascii="Times New Roman" w:hAnsi="Times New Roman"/>
              </w:rPr>
            </w:pPr>
            <w:r w:rsidRPr="008863A1">
              <w:rPr>
                <w:rFonts w:ascii="Times New Roman" w:hAnsi="Times New Roman"/>
              </w:rPr>
              <w:t>Окружная комиссия по вопросам градостроительства, землепользования и застройки при Правительстве Москвы в СЗАО</w:t>
            </w:r>
          </w:p>
          <w:p w:rsidR="00897B60" w:rsidRPr="008863A1" w:rsidRDefault="00897B60" w:rsidP="00055DE1">
            <w:pPr>
              <w:pStyle w:val="PlainText"/>
              <w:jc w:val="both"/>
              <w:rPr>
                <w:rFonts w:ascii="Times New Roman" w:hAnsi="Times New Roman"/>
              </w:rPr>
            </w:pPr>
            <w:r w:rsidRPr="008863A1">
              <w:rPr>
                <w:rFonts w:ascii="Times New Roman" w:hAnsi="Times New Roman"/>
              </w:rPr>
              <w:t xml:space="preserve">Мы, нижеподписавшиеся граждане, участники публичных слушаний по проекту «Проект планировки участка линейного объекта улично-дорожной сети – МКАД. Участок от Звенигородского проспекта до Волоколамского шоссе» в порядке п.5 части 17 ст.68 Градостроительного кодекса г.Москвы  направляем свои письменные предложения и замечания. </w:t>
            </w:r>
          </w:p>
          <w:p w:rsidR="00897B60" w:rsidRPr="008863A1" w:rsidRDefault="00897B60" w:rsidP="00055DE1">
            <w:pPr>
              <w:pStyle w:val="PlainText"/>
              <w:jc w:val="both"/>
              <w:rPr>
                <w:rFonts w:ascii="Times New Roman" w:hAnsi="Times New Roman"/>
              </w:rPr>
            </w:pPr>
            <w:r w:rsidRPr="008863A1">
              <w:rPr>
                <w:rFonts w:ascii="Times New Roman" w:hAnsi="Times New Roman"/>
              </w:rPr>
              <w:t>В соответствии с п.3 части 19 ст.68 просим внести нижеизложенные предложения и замечания в протокол публичных слушаний.</w:t>
            </w:r>
          </w:p>
          <w:p w:rsidR="00897B60" w:rsidRPr="008863A1" w:rsidRDefault="00897B60" w:rsidP="00055DE1">
            <w:pPr>
              <w:pStyle w:val="PlainText"/>
              <w:jc w:val="both"/>
              <w:rPr>
                <w:rFonts w:ascii="Times New Roman" w:hAnsi="Times New Roman"/>
              </w:rPr>
            </w:pPr>
            <w:r w:rsidRPr="008863A1">
              <w:rPr>
                <w:rFonts w:ascii="Times New Roman" w:hAnsi="Times New Roman"/>
              </w:rPr>
              <w:t>Мы категорически против данного проекта и требуем отклонить его по следующим основаниям:</w:t>
            </w:r>
          </w:p>
          <w:p w:rsidR="00897B60" w:rsidRPr="008863A1" w:rsidRDefault="00897B60" w:rsidP="00055DE1">
            <w:pPr>
              <w:pStyle w:val="PlainText"/>
              <w:jc w:val="both"/>
              <w:rPr>
                <w:rFonts w:ascii="Times New Roman" w:hAnsi="Times New Roman"/>
              </w:rPr>
            </w:pPr>
            <w:r w:rsidRPr="008863A1">
              <w:rPr>
                <w:rFonts w:ascii="Times New Roman" w:hAnsi="Times New Roman"/>
              </w:rPr>
              <w:t>1.Уменьшение площади ООПТ ПИП «Москворецкий на 1,8 га в районе Строгино.</w:t>
            </w:r>
          </w:p>
          <w:p w:rsidR="00897B60" w:rsidRPr="008863A1" w:rsidRDefault="00897B60" w:rsidP="00055DE1">
            <w:pPr>
              <w:pStyle w:val="PlainText"/>
              <w:jc w:val="both"/>
              <w:rPr>
                <w:rFonts w:ascii="Times New Roman" w:hAnsi="Times New Roman"/>
              </w:rPr>
            </w:pPr>
            <w:r w:rsidRPr="008863A1">
              <w:rPr>
                <w:rFonts w:ascii="Times New Roman" w:hAnsi="Times New Roman"/>
              </w:rPr>
              <w:t>2. Приближение МКАД к жилым домам района Строгино</w:t>
            </w:r>
          </w:p>
          <w:p w:rsidR="00897B60" w:rsidRPr="008863A1" w:rsidRDefault="00897B60" w:rsidP="00055DE1">
            <w:pPr>
              <w:pStyle w:val="PlainText"/>
              <w:jc w:val="both"/>
              <w:rPr>
                <w:rFonts w:ascii="Times New Roman" w:hAnsi="Times New Roman"/>
              </w:rPr>
            </w:pPr>
            <w:r w:rsidRPr="008863A1">
              <w:rPr>
                <w:rFonts w:ascii="Times New Roman" w:hAnsi="Times New Roman"/>
              </w:rPr>
              <w:t>3. Превышение допустимого уровня шума в многоквартирных домах, находящихся в непосредственной близости от МКАД</w:t>
            </w:r>
          </w:p>
          <w:p w:rsidR="00897B60" w:rsidRPr="008863A1" w:rsidRDefault="00897B60" w:rsidP="00055DE1">
            <w:pPr>
              <w:pStyle w:val="PlainText"/>
              <w:jc w:val="both"/>
              <w:rPr>
                <w:rFonts w:ascii="Times New Roman" w:hAnsi="Times New Roman"/>
              </w:rPr>
            </w:pPr>
            <w:r w:rsidRPr="008863A1">
              <w:rPr>
                <w:rFonts w:ascii="Times New Roman" w:hAnsi="Times New Roman"/>
              </w:rPr>
              <w:t>В связи с изложенным, на основании п.2 части 1 ст.4 Градостроительного кодекса г.Москвы, просим принять решение о нецелесообразнояти утверждения проекта «Проект планировки участка линейного объекта улично-дорожной сети – МКАД. Участок от Звенигородского проспекта до Волоколамского шоссе».</w:t>
            </w:r>
          </w:p>
          <w:p w:rsidR="00897B60" w:rsidRPr="008863A1" w:rsidRDefault="00897B60" w:rsidP="00055DE1">
            <w:pPr>
              <w:pStyle w:val="PlainText"/>
              <w:jc w:val="both"/>
              <w:rPr>
                <w:rFonts w:ascii="Times New Roman" w:hAnsi="Times New Roman"/>
              </w:rPr>
            </w:pPr>
            <w:r w:rsidRPr="008863A1">
              <w:rPr>
                <w:rFonts w:ascii="Times New Roman" w:hAnsi="Times New Roman"/>
              </w:rPr>
              <w:t>Просим рассмотреть вопрос о разработке нового проекта ««Проект планировки участка линейного объекта улично-дорожной сети – МКАД. Участок от Звенигородского проспекта до Волоколамского шоссе» по следующим техническом заданиям:</w:t>
            </w:r>
          </w:p>
          <w:p w:rsidR="00897B60" w:rsidRPr="008863A1" w:rsidRDefault="00897B60" w:rsidP="00055DE1">
            <w:pPr>
              <w:pStyle w:val="PlainText"/>
              <w:jc w:val="both"/>
              <w:rPr>
                <w:rFonts w:ascii="Times New Roman" w:hAnsi="Times New Roman"/>
              </w:rPr>
            </w:pPr>
            <w:r w:rsidRPr="008863A1">
              <w:rPr>
                <w:rFonts w:ascii="Times New Roman" w:hAnsi="Times New Roman"/>
              </w:rPr>
              <w:t>1.Расширение МКАД с внешней стороны с организацией двухстороннего движения;</w:t>
            </w:r>
          </w:p>
          <w:p w:rsidR="00897B60" w:rsidRPr="008863A1" w:rsidRDefault="00897B60" w:rsidP="00055DE1">
            <w:pPr>
              <w:pStyle w:val="PlainText"/>
              <w:jc w:val="both"/>
              <w:rPr>
                <w:rFonts w:ascii="Times New Roman" w:hAnsi="Times New Roman"/>
              </w:rPr>
            </w:pPr>
            <w:r w:rsidRPr="008863A1">
              <w:rPr>
                <w:rFonts w:ascii="Times New Roman" w:hAnsi="Times New Roman"/>
              </w:rPr>
              <w:t>2. Обращение в Координационный Совет Москвы и Московской области по решению транспортных вопросов для открытия двустороннего движения на всем протяжении существующей автодороги (параллельной МКАД) за торговыми центрами, зданием Областного суда и выставочными корпусами с продлением в створе метромоста и выходом на Волоколамское шоссе.</w:t>
            </w:r>
          </w:p>
          <w:p w:rsidR="00897B60" w:rsidRPr="008863A1" w:rsidRDefault="00897B60" w:rsidP="00055DE1">
            <w:pPr>
              <w:pStyle w:val="PlainText"/>
              <w:jc w:val="both"/>
              <w:rPr>
                <w:rFonts w:ascii="Times New Roman" w:hAnsi="Times New Roman"/>
              </w:rPr>
            </w:pPr>
            <w:r w:rsidRPr="008863A1">
              <w:rPr>
                <w:rFonts w:ascii="Times New Roman" w:hAnsi="Times New Roman"/>
              </w:rPr>
              <w:t>3.Сохранение парка «Москворецкий» в Строгино в существующих границах;</w:t>
            </w:r>
          </w:p>
          <w:p w:rsidR="00897B60" w:rsidRDefault="00897B60" w:rsidP="00055DE1">
            <w:pPr>
              <w:rPr>
                <w:sz w:val="20"/>
                <w:szCs w:val="20"/>
              </w:rPr>
            </w:pPr>
            <w:r w:rsidRPr="008863A1">
              <w:rPr>
                <w:sz w:val="20"/>
                <w:szCs w:val="20"/>
              </w:rPr>
              <w:t>4.Установка шумозащитных экранов на всей протяженности МКАД в Строгино.</w:t>
            </w:r>
          </w:p>
          <w:p w:rsidR="00897B60" w:rsidRPr="00296F65" w:rsidRDefault="00897B60" w:rsidP="00055DE1">
            <w:pPr>
              <w:jc w:val="both"/>
              <w:rPr>
                <w:i/>
                <w:sz w:val="20"/>
                <w:szCs w:val="20"/>
              </w:rPr>
            </w:pPr>
            <w:r w:rsidRPr="00296F65">
              <w:rPr>
                <w:sz w:val="20"/>
                <w:szCs w:val="20"/>
              </w:rPr>
              <w:t>5.В порядке ч.21 ст.68 Градостроительного кодекса г.Москвы просим направить заверенную копию протокола публичных слушаний ___________, проживающему по адресу: __________</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554880">
            <w:pPr>
              <w:autoSpaceDE w:val="0"/>
              <w:autoSpaceDN w:val="0"/>
              <w:adjustRightInd w:val="0"/>
              <w:jc w:val="both"/>
              <w:rPr>
                <w:sz w:val="24"/>
                <w:szCs w:val="24"/>
              </w:rPr>
            </w:pPr>
            <w:r>
              <w:rPr>
                <w:sz w:val="24"/>
                <w:szCs w:val="24"/>
              </w:rPr>
              <w:t>Семенков Г.В.</w:t>
            </w:r>
          </w:p>
        </w:tc>
        <w:tc>
          <w:tcPr>
            <w:tcW w:w="6472" w:type="dxa"/>
            <w:vMerge/>
          </w:tcPr>
          <w:p w:rsidR="00897B60" w:rsidRPr="008863A1" w:rsidRDefault="00897B60" w:rsidP="00055DE1">
            <w:pPr>
              <w:pStyle w:val="PlainText"/>
              <w:jc w:val="right"/>
              <w:rPr>
                <w:rFonts w:ascii="Times New Roman" w:hAnsi="Times New Roman"/>
                <w:i/>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554880">
            <w:pPr>
              <w:autoSpaceDE w:val="0"/>
              <w:autoSpaceDN w:val="0"/>
              <w:adjustRightInd w:val="0"/>
              <w:jc w:val="both"/>
              <w:rPr>
                <w:sz w:val="24"/>
                <w:szCs w:val="24"/>
              </w:rPr>
            </w:pPr>
            <w:r>
              <w:rPr>
                <w:sz w:val="24"/>
                <w:szCs w:val="24"/>
              </w:rPr>
              <w:t>Екельчик К.Р.</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554880">
            <w:pPr>
              <w:autoSpaceDE w:val="0"/>
              <w:autoSpaceDN w:val="0"/>
              <w:adjustRightInd w:val="0"/>
              <w:jc w:val="both"/>
              <w:rPr>
                <w:sz w:val="24"/>
                <w:szCs w:val="24"/>
              </w:rPr>
            </w:pPr>
            <w:r>
              <w:rPr>
                <w:sz w:val="24"/>
                <w:szCs w:val="24"/>
              </w:rPr>
              <w:t>Сетюкова Н.Г.</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554880">
            <w:pPr>
              <w:autoSpaceDE w:val="0"/>
              <w:autoSpaceDN w:val="0"/>
              <w:adjustRightInd w:val="0"/>
              <w:jc w:val="both"/>
              <w:rPr>
                <w:sz w:val="24"/>
                <w:szCs w:val="24"/>
              </w:rPr>
            </w:pPr>
            <w:r>
              <w:rPr>
                <w:sz w:val="24"/>
                <w:szCs w:val="24"/>
              </w:rPr>
              <w:t>Екельчик Е.А.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554880">
            <w:pPr>
              <w:autoSpaceDE w:val="0"/>
              <w:autoSpaceDN w:val="0"/>
              <w:adjustRightInd w:val="0"/>
              <w:jc w:val="both"/>
              <w:rPr>
                <w:sz w:val="24"/>
                <w:szCs w:val="24"/>
              </w:rPr>
            </w:pPr>
            <w:r>
              <w:rPr>
                <w:sz w:val="24"/>
                <w:szCs w:val="24"/>
              </w:rPr>
              <w:t>Шершакова Т.С.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Шершакова Т.С.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Ванеева Л.Ф.</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Грунина Л.С.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Грунина А.Я.</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Ванеев С.В.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2C7A60" w:rsidRDefault="00897B60" w:rsidP="00055DE1">
            <w:pPr>
              <w:autoSpaceDE w:val="0"/>
              <w:autoSpaceDN w:val="0"/>
              <w:adjustRightInd w:val="0"/>
              <w:jc w:val="both"/>
              <w:rPr>
                <w:sz w:val="24"/>
                <w:szCs w:val="24"/>
              </w:rPr>
            </w:pPr>
            <w:r w:rsidRPr="002C7A60">
              <w:rPr>
                <w:sz w:val="24"/>
                <w:szCs w:val="24"/>
              </w:rPr>
              <w:t>Шершаков А.А.</w:t>
            </w:r>
          </w:p>
        </w:tc>
        <w:tc>
          <w:tcPr>
            <w:tcW w:w="6472" w:type="dxa"/>
            <w:vMerge/>
          </w:tcPr>
          <w:p w:rsidR="00897B60" w:rsidRPr="00E611CD" w:rsidRDefault="00897B60" w:rsidP="00055DE1">
            <w:pPr>
              <w:rPr>
                <w:i/>
                <w:color w:val="FF0000"/>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Селезнева Т.И.</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Мелешникова Т.М.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Рустамова Д.Р.</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Мелешникова Т.Ф.</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Калинчук Л.Л.</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Коршунова Л.Я.</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Кочетов А.Ю.</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Шульга А.П.</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Шульга Т.С.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Шульга Я.А.</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Христочевская А.С.</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Хорина А.М.</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Дементьева Н.Л.</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Анисимова И.В.</w:t>
            </w:r>
          </w:p>
        </w:tc>
        <w:tc>
          <w:tcPr>
            <w:tcW w:w="6472" w:type="dxa"/>
            <w:vMerge/>
          </w:tcPr>
          <w:p w:rsidR="00897B60" w:rsidRPr="002B51A1" w:rsidRDefault="00897B60" w:rsidP="00055DE1">
            <w:pPr>
              <w:rPr>
                <w:i/>
                <w:sz w:val="24"/>
                <w:szCs w:val="24"/>
              </w:rPr>
            </w:pP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Default="00897B60" w:rsidP="00055DE1">
            <w:pPr>
              <w:autoSpaceDE w:val="0"/>
              <w:autoSpaceDN w:val="0"/>
              <w:adjustRightInd w:val="0"/>
              <w:jc w:val="both"/>
              <w:rPr>
                <w:sz w:val="24"/>
                <w:szCs w:val="24"/>
              </w:rPr>
            </w:pPr>
            <w:r>
              <w:rPr>
                <w:sz w:val="24"/>
                <w:szCs w:val="24"/>
              </w:rPr>
              <w:t>Антонов Е.Ю.</w:t>
            </w:r>
          </w:p>
        </w:tc>
        <w:tc>
          <w:tcPr>
            <w:tcW w:w="6472" w:type="dxa"/>
          </w:tcPr>
          <w:p w:rsidR="00897B60" w:rsidRPr="002C7A60" w:rsidRDefault="00897B60" w:rsidP="00055DE1">
            <w:pPr>
              <w:rPr>
                <w:sz w:val="24"/>
                <w:szCs w:val="24"/>
              </w:rPr>
            </w:pPr>
            <w:r w:rsidRPr="00B44AFA">
              <w:rPr>
                <w:sz w:val="24"/>
                <w:szCs w:val="24"/>
              </w:rPr>
              <w:t>В связи с реконструкцией участка МКАД существенно уменьшается территория площади ООПТ ПИП «Москворецкий» в районе Строгино и мы требуем включить в состав ООПТ озелененные участки исключительно в районе Строгино, также необходимо установить шумозащитные экраны на всем протяжении МКАД в районе Строгино высотой не менее 6 метров</w:t>
            </w:r>
            <w:r>
              <w:rPr>
                <w:b/>
              </w:rPr>
              <w:t>.</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456B2C" w:rsidRDefault="00897B60" w:rsidP="00554880">
            <w:pPr>
              <w:autoSpaceDE w:val="0"/>
              <w:autoSpaceDN w:val="0"/>
              <w:adjustRightInd w:val="0"/>
              <w:rPr>
                <w:sz w:val="24"/>
                <w:szCs w:val="24"/>
              </w:rPr>
            </w:pPr>
            <w:r w:rsidRPr="00456B2C">
              <w:rPr>
                <w:sz w:val="24"/>
                <w:szCs w:val="24"/>
              </w:rPr>
              <w:t>Дмитриева Е.А.</w:t>
            </w:r>
          </w:p>
        </w:tc>
        <w:tc>
          <w:tcPr>
            <w:tcW w:w="6472" w:type="dxa"/>
          </w:tcPr>
          <w:p w:rsidR="00897B60" w:rsidRPr="00456B2C" w:rsidRDefault="00897B60" w:rsidP="00554880">
            <w:pPr>
              <w:autoSpaceDE w:val="0"/>
              <w:autoSpaceDN w:val="0"/>
              <w:adjustRightInd w:val="0"/>
              <w:jc w:val="both"/>
              <w:rPr>
                <w:sz w:val="20"/>
                <w:szCs w:val="20"/>
              </w:rPr>
            </w:pPr>
            <w:r w:rsidRPr="00456B2C">
              <w:rPr>
                <w:sz w:val="20"/>
                <w:szCs w:val="20"/>
              </w:rPr>
              <w:t>Категорически против утверждения «проекта планировки участка линейного объекта улично-дорожной сети – МКАД. Участок от Звенигородского проспекта до Волоколамского шоссе».</w:t>
            </w:r>
          </w:p>
          <w:p w:rsidR="00897B60" w:rsidRDefault="00897B60" w:rsidP="00554880">
            <w:pPr>
              <w:autoSpaceDE w:val="0"/>
              <w:autoSpaceDN w:val="0"/>
              <w:adjustRightInd w:val="0"/>
              <w:jc w:val="both"/>
            </w:pPr>
            <w:r w:rsidRPr="00456B2C">
              <w:rPr>
                <w:sz w:val="20"/>
                <w:szCs w:val="20"/>
              </w:rPr>
              <w:t>Обоснование: проживаю в районе Строгино более 30 лет, личного транспорта не имею, работой общественного транспорта удовлетворена</w:t>
            </w:r>
            <w:r>
              <w:t>.</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456B2C" w:rsidRDefault="00897B60" w:rsidP="00554880">
            <w:pPr>
              <w:autoSpaceDE w:val="0"/>
              <w:autoSpaceDN w:val="0"/>
              <w:adjustRightInd w:val="0"/>
              <w:rPr>
                <w:sz w:val="24"/>
                <w:szCs w:val="24"/>
              </w:rPr>
            </w:pPr>
            <w:r w:rsidRPr="00456B2C">
              <w:rPr>
                <w:sz w:val="24"/>
                <w:szCs w:val="24"/>
              </w:rPr>
              <w:t>Сиваченко В.С.</w:t>
            </w:r>
          </w:p>
        </w:tc>
        <w:tc>
          <w:tcPr>
            <w:tcW w:w="6472" w:type="dxa"/>
          </w:tcPr>
          <w:p w:rsidR="00897B60" w:rsidRDefault="00897B60" w:rsidP="00554880">
            <w:pPr>
              <w:pStyle w:val="PlainText"/>
              <w:jc w:val="right"/>
              <w:rPr>
                <w:rFonts w:ascii="Times New Roman" w:hAnsi="Times New Roman"/>
                <w:sz w:val="22"/>
                <w:szCs w:val="22"/>
              </w:rPr>
            </w:pPr>
            <w:r>
              <w:rPr>
                <w:rFonts w:ascii="Times New Roman" w:hAnsi="Times New Roman"/>
                <w:sz w:val="22"/>
                <w:szCs w:val="22"/>
              </w:rPr>
              <w:t>В Комиссию по вопросам градостроительства, землепользования и застройки при Правительстве Москвы в СЗАО</w:t>
            </w:r>
          </w:p>
          <w:p w:rsidR="00897B60" w:rsidRPr="00D25A96" w:rsidRDefault="00897B60" w:rsidP="00554880">
            <w:pPr>
              <w:pStyle w:val="PlainText"/>
              <w:jc w:val="center"/>
              <w:rPr>
                <w:rFonts w:ascii="Times New Roman" w:hAnsi="Times New Roman"/>
                <w:b/>
                <w:sz w:val="22"/>
                <w:szCs w:val="22"/>
              </w:rPr>
            </w:pPr>
            <w:r w:rsidRPr="00D25A96">
              <w:rPr>
                <w:rFonts w:ascii="Times New Roman" w:hAnsi="Times New Roman"/>
                <w:b/>
                <w:sz w:val="22"/>
                <w:szCs w:val="22"/>
              </w:rPr>
              <w:t>Возражения на проект планировки</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 xml:space="preserve">   Публичные слушания на «Проект планировки участка линейного объекта улично-дорожной сети – реконструкция МКАД. Участок от Звенигородского проспекта до Волоколамского шоссе» (далее – Проект) состоялись 29.10.2013. Как участник этих публичных слушаний (номер бюллетеня 23/12) возражаю против представленного проекта и сообщаю следующее.</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 xml:space="preserve">   На публичных слушаниях выявились следующие факты, в том числе:</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1)Нумерация регистрационных журналов (Книг) не продолжает нумерацию регистрационных журналов (книг) предыдущих слушаний (от 28.10.2013г.) в нарушение действующего законодательства;</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2)Проект представлен слабо без конкретных показателей влияния Проекта на нормативные показатели экологии (санитарных норм). В том числе по всем вредным веществам, шуму в т.ч. в ночное время;</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 xml:space="preserve">3)Необходимость предлагаемых планировочных решений не подкреплены конкретными числовыми показателями текущей пропускной способности и обоснованиями увеличения пропускной способности; </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4)Проект составлен без внесения изменений в соответствующие земельные документы, которые позволяют разночтение назначений некоторых земельных участков и допускают наложение объектов автодорожной сети и особо охраняемых зон района Строгино;</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5)Процесс строительства транспортных развязок и реконструкция МКАД по Проекту серьезно усложнит транспортное сообщение для всех жителей Строгино в течение всего срока строительства (не менее 1,5 лет – как заявлено представителями проектировщика на слушаниях). Проект организации строительства не был представлен;</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6)Пояснительная записка к Проекту ставит целью улучшение транспортной доступности торговых центров в Мякининской пойме (в ином субъекте Федерации – Московская область) за счет земель района Строгино г.Москвы (субъекта Федерации – г.Москва);</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7)Проект не учитывает уже начатое строительство капитального объекта на внешней стороне МКАД (ориентир: напротив пересечения МКАД и ул.Таллинская, около заправки). Что не позволит совершить полноценную реконструкцию МКАД согласно представленной проектной документации; на слушаниях проектировщики заявили об отсутствии информации об объекте указанного капитального строительства;</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8)Проект подготовлен без должного получения ТУ от ряда организаций;</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9)Проект не предусматривает возведение шумозащитных экранов необходимой высоты вдоль всего реконструируемого МКАД.</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В виду изложенного, считаю, что ПРОЕКТ не может быть согласован и принят к исполнению. Необходимо разработать новый проект с включением следующих условий (в т.ч. Техническое задание при подготовке нового проекта):</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1.Реконструкцию МКАД, его расширение, произвести в сторону территории Московской области. Создание дополнительных полос должно производиться без расширения текущих границ дорожного полотна со стороны района Строгино.</w:t>
            </w:r>
          </w:p>
          <w:p w:rsidR="00897B60" w:rsidRDefault="00897B60" w:rsidP="00554880">
            <w:pPr>
              <w:pStyle w:val="PlainText"/>
              <w:jc w:val="both"/>
              <w:rPr>
                <w:rFonts w:ascii="Times New Roman" w:hAnsi="Times New Roman"/>
                <w:sz w:val="22"/>
                <w:szCs w:val="22"/>
              </w:rPr>
            </w:pPr>
            <w:r w:rsidRPr="00B32E64">
              <w:rPr>
                <w:rFonts w:ascii="Times New Roman" w:hAnsi="Times New Roman"/>
                <w:sz w:val="22"/>
                <w:szCs w:val="22"/>
              </w:rPr>
              <w:t>2.</w:t>
            </w:r>
            <w:r>
              <w:rPr>
                <w:rFonts w:ascii="Times New Roman" w:hAnsi="Times New Roman"/>
                <w:sz w:val="22"/>
                <w:szCs w:val="22"/>
              </w:rPr>
              <w:t xml:space="preserve">Возведение Щитов необходимой высоты по всей длине реконструируемого участка  МКАД </w:t>
            </w:r>
            <w:r w:rsidRPr="00B32E64">
              <w:rPr>
                <w:rFonts w:ascii="Times New Roman" w:hAnsi="Times New Roman"/>
                <w:sz w:val="22"/>
                <w:szCs w:val="22"/>
              </w:rPr>
              <w:t>со стороны Строгино.</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3.</w:t>
            </w:r>
            <w:r w:rsidRPr="00B32E64">
              <w:rPr>
                <w:rFonts w:ascii="Times New Roman" w:hAnsi="Times New Roman"/>
                <w:sz w:val="22"/>
                <w:szCs w:val="22"/>
              </w:rPr>
              <w:t>Отказаться от разворотной э</w:t>
            </w:r>
            <w:r>
              <w:rPr>
                <w:rFonts w:ascii="Times New Roman" w:hAnsi="Times New Roman"/>
                <w:sz w:val="22"/>
                <w:szCs w:val="22"/>
              </w:rPr>
              <w:t>с</w:t>
            </w:r>
            <w:r w:rsidRPr="00B32E64">
              <w:rPr>
                <w:rFonts w:ascii="Times New Roman" w:hAnsi="Times New Roman"/>
                <w:sz w:val="22"/>
                <w:szCs w:val="22"/>
              </w:rPr>
              <w:t>тсакады</w:t>
            </w:r>
            <w:r>
              <w:rPr>
                <w:rFonts w:ascii="Times New Roman" w:hAnsi="Times New Roman"/>
                <w:sz w:val="22"/>
                <w:szCs w:val="22"/>
              </w:rPr>
              <w:t xml:space="preserve"> на участке пересечения ул.Таллинская и МКАД в виду отсутствия обоснованности ее строительства. В виду строительства дополнительных полос движения по МКАД на рассматриваемом участке водители могут пользоваться иными имеющимися разворотами (имеющимся под мостом над р.Москва в Крокус Сити, около развязки МКАД и Волоколамским ш. и новыми проектируемыми).</w:t>
            </w:r>
          </w:p>
          <w:p w:rsidR="00897B60" w:rsidRDefault="00897B60" w:rsidP="00554880">
            <w:pPr>
              <w:pStyle w:val="PlainText"/>
              <w:jc w:val="both"/>
              <w:rPr>
                <w:rFonts w:ascii="Times New Roman" w:hAnsi="Times New Roman"/>
                <w:sz w:val="22"/>
                <w:szCs w:val="22"/>
              </w:rPr>
            </w:pPr>
            <w:r>
              <w:rPr>
                <w:rFonts w:ascii="Times New Roman" w:hAnsi="Times New Roman"/>
                <w:sz w:val="22"/>
                <w:szCs w:val="22"/>
              </w:rPr>
              <w:t xml:space="preserve">4. </w:t>
            </w:r>
            <w:r w:rsidRPr="008C34DC">
              <w:rPr>
                <w:rFonts w:ascii="Times New Roman" w:hAnsi="Times New Roman"/>
                <w:sz w:val="22"/>
                <w:szCs w:val="22"/>
              </w:rPr>
              <w:t xml:space="preserve">Съезд с внутренней стороны МКАД </w:t>
            </w:r>
            <w:r>
              <w:rPr>
                <w:rFonts w:ascii="Times New Roman" w:hAnsi="Times New Roman"/>
                <w:sz w:val="22"/>
                <w:szCs w:val="22"/>
              </w:rPr>
              <w:t xml:space="preserve">по направлению в область (на пересечении с ул. Таллинской) реализовать под </w:t>
            </w:r>
            <w:r w:rsidRPr="008C34DC">
              <w:rPr>
                <w:rFonts w:ascii="Times New Roman" w:hAnsi="Times New Roman"/>
                <w:sz w:val="22"/>
                <w:szCs w:val="22"/>
              </w:rPr>
              <w:t>МКАД</w:t>
            </w:r>
            <w:r>
              <w:rPr>
                <w:rFonts w:ascii="Times New Roman" w:hAnsi="Times New Roman"/>
                <w:sz w:val="22"/>
                <w:szCs w:val="22"/>
              </w:rPr>
              <w:t xml:space="preserve"> (с получением ТУ от необходимых организаций, а без получения ТУ с углублением или смещением развязки в то место, где не будет необходимости получения недостающих ТУ).</w:t>
            </w:r>
          </w:p>
          <w:p w:rsidR="00897B60" w:rsidRPr="008C34DC" w:rsidRDefault="00897B60" w:rsidP="00554880">
            <w:pPr>
              <w:pStyle w:val="PlainText"/>
              <w:jc w:val="both"/>
              <w:rPr>
                <w:rFonts w:ascii="Times New Roman" w:hAnsi="Times New Roman"/>
                <w:sz w:val="22"/>
                <w:szCs w:val="22"/>
              </w:rPr>
            </w:pPr>
            <w:r>
              <w:rPr>
                <w:rFonts w:ascii="Times New Roman" w:hAnsi="Times New Roman"/>
                <w:sz w:val="22"/>
                <w:szCs w:val="22"/>
              </w:rPr>
              <w:t>5</w:t>
            </w:r>
            <w:r w:rsidRPr="008C34DC">
              <w:rPr>
                <w:rFonts w:ascii="Times New Roman" w:hAnsi="Times New Roman"/>
                <w:sz w:val="22"/>
                <w:szCs w:val="22"/>
              </w:rPr>
              <w:t>.</w:t>
            </w:r>
            <w:r>
              <w:rPr>
                <w:rFonts w:ascii="Times New Roman" w:hAnsi="Times New Roman"/>
                <w:sz w:val="22"/>
                <w:szCs w:val="22"/>
              </w:rPr>
              <w:t>Проект выполнить ПОСЛЕ корректировки документов, регулирующих назначение земельных участков, позволивших наложение автодорожной сети и особо охраняемых зон в районе Строгино.</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52CB3" w:rsidRDefault="00897B60" w:rsidP="00554880">
            <w:pPr>
              <w:autoSpaceDE w:val="0"/>
              <w:autoSpaceDN w:val="0"/>
              <w:adjustRightInd w:val="0"/>
              <w:rPr>
                <w:sz w:val="20"/>
                <w:szCs w:val="20"/>
              </w:rPr>
            </w:pPr>
            <w:r w:rsidRPr="00852CB3">
              <w:rPr>
                <w:sz w:val="20"/>
                <w:szCs w:val="20"/>
              </w:rPr>
              <w:t>Власов М.В.</w:t>
            </w:r>
          </w:p>
          <w:p w:rsidR="00897B60" w:rsidRPr="00852CB3" w:rsidRDefault="00897B60" w:rsidP="00554880">
            <w:pPr>
              <w:ind w:firstLine="708"/>
              <w:rPr>
                <w:sz w:val="20"/>
                <w:szCs w:val="20"/>
              </w:rPr>
            </w:pPr>
          </w:p>
        </w:tc>
        <w:tc>
          <w:tcPr>
            <w:tcW w:w="6472" w:type="dxa"/>
          </w:tcPr>
          <w:p w:rsidR="00897B60" w:rsidRPr="00852CB3" w:rsidRDefault="00897B60" w:rsidP="00554880">
            <w:pPr>
              <w:autoSpaceDE w:val="0"/>
              <w:autoSpaceDN w:val="0"/>
              <w:adjustRightInd w:val="0"/>
              <w:jc w:val="both"/>
              <w:rPr>
                <w:sz w:val="20"/>
                <w:szCs w:val="20"/>
              </w:rPr>
            </w:pPr>
            <w:r w:rsidRPr="00852CB3">
              <w:rPr>
                <w:sz w:val="20"/>
                <w:szCs w:val="20"/>
              </w:rPr>
              <w:t>Уважаемый Сергей Семенович, а также Правительство Москвы!</w:t>
            </w:r>
          </w:p>
          <w:p w:rsidR="00897B60" w:rsidRPr="00852CB3" w:rsidRDefault="00897B60" w:rsidP="00554880">
            <w:pPr>
              <w:autoSpaceDE w:val="0"/>
              <w:autoSpaceDN w:val="0"/>
              <w:adjustRightInd w:val="0"/>
              <w:jc w:val="both"/>
              <w:rPr>
                <w:sz w:val="20"/>
                <w:szCs w:val="20"/>
              </w:rPr>
            </w:pPr>
            <w:r w:rsidRPr="00852CB3">
              <w:rPr>
                <w:sz w:val="20"/>
                <w:szCs w:val="20"/>
              </w:rPr>
              <w:t xml:space="preserve">  Я являюсь жителем района Строгино, и уже дважды обращался к вам с просьбами о рассмотрении законности строек в районе Москворецкого парка. К счастью, в обоих случаях решения о вырубке части парка, а также о коренном изменении ландшафта зоны отдыха были решены в пользу самого парка и местных жителей, в нем отдыхающих. Но сейчас я вновь вынужден обратиться к вам с просьбой о том, чтобы был подробнее рассмотрен вопрос о целесообразности расширения МКАДа с внутренней стороны в районе ул. Исаковского и Неманского проезда. По мнению абсолютного большинства жителей района ( в данный момент собираются подписи с просьбой остановить этот проект), расширение МКАДа приведет, во-первых, к уничтожению части парка, являющегося естественным природным фильтром, поглощающим большую часть вредных выбросов. Во-вторых, это приведет также к повышению шумовой нагрузки, которая и так весьма велика в микрорайонах Строгино, примыкающих к МАКД – это связано с тем, что по плану должны быть добавлены еще две полосы и две эстакады. В-третьих, как показывает практика других участков дорожной сети, загазованность за счет увеличения скорости потока тоже не снизится – культура вождения, увы, нередко такова, что водители все равно будут создавать пробки на любой ширине дороги. Альтернативой могло бы стать расширение дороги в сторону области, так как с внешней стороны МАКДа в районе Строгино нет примыкающих жилых микрорайонов, а лишь административные здания и торговые комплексы (из-за последних, во могом, необходимость расширения и возникла). Искренне надеюсь, что вы и в этот раз прислушаетесь к мнению жителей района, и удастся разработать какой-либо альтернативный проект расширения Кольцевой автодороги.</w:t>
            </w:r>
          </w:p>
        </w:tc>
      </w:tr>
      <w:tr w:rsidR="00897B60" w:rsidRPr="008439BA" w:rsidTr="00055DE1">
        <w:trPr>
          <w:trHeight w:val="188"/>
          <w:jc w:val="center"/>
        </w:trPr>
        <w:tc>
          <w:tcPr>
            <w:tcW w:w="1146" w:type="dxa"/>
          </w:tcPr>
          <w:p w:rsidR="00897B60" w:rsidRPr="00F33AB9" w:rsidRDefault="00897B60" w:rsidP="003350B6">
            <w:pPr>
              <w:numPr>
                <w:ilvl w:val="0"/>
                <w:numId w:val="21"/>
              </w:numPr>
              <w:autoSpaceDE w:val="0"/>
              <w:autoSpaceDN w:val="0"/>
              <w:adjustRightInd w:val="0"/>
              <w:jc w:val="center"/>
              <w:rPr>
                <w:sz w:val="26"/>
                <w:szCs w:val="26"/>
              </w:rPr>
            </w:pPr>
          </w:p>
        </w:tc>
        <w:tc>
          <w:tcPr>
            <w:tcW w:w="2359" w:type="dxa"/>
          </w:tcPr>
          <w:p w:rsidR="00897B60" w:rsidRPr="00852CB3" w:rsidRDefault="00897B60" w:rsidP="00554880">
            <w:pPr>
              <w:autoSpaceDE w:val="0"/>
              <w:autoSpaceDN w:val="0"/>
              <w:adjustRightInd w:val="0"/>
              <w:rPr>
                <w:sz w:val="20"/>
                <w:szCs w:val="20"/>
              </w:rPr>
            </w:pPr>
            <w:r>
              <w:rPr>
                <w:sz w:val="20"/>
                <w:szCs w:val="20"/>
              </w:rPr>
              <w:t>Круглова Н.С.</w:t>
            </w:r>
          </w:p>
        </w:tc>
        <w:tc>
          <w:tcPr>
            <w:tcW w:w="6472" w:type="dxa"/>
          </w:tcPr>
          <w:p w:rsidR="00897B60" w:rsidRDefault="00897B60" w:rsidP="00394A0F">
            <w:pPr>
              <w:autoSpaceDE w:val="0"/>
              <w:autoSpaceDN w:val="0"/>
              <w:adjustRightInd w:val="0"/>
              <w:jc w:val="both"/>
              <w:rPr>
                <w:sz w:val="20"/>
                <w:szCs w:val="20"/>
              </w:rPr>
            </w:pPr>
            <w:r>
              <w:rPr>
                <w:sz w:val="20"/>
                <w:szCs w:val="20"/>
              </w:rPr>
              <w:t>Уважаемый Сергей Семенович!</w:t>
            </w:r>
          </w:p>
          <w:p w:rsidR="00897B60" w:rsidRDefault="00897B60" w:rsidP="00394A0F">
            <w:pPr>
              <w:autoSpaceDE w:val="0"/>
              <w:autoSpaceDN w:val="0"/>
              <w:adjustRightInd w:val="0"/>
              <w:jc w:val="both"/>
              <w:rPr>
                <w:sz w:val="20"/>
                <w:szCs w:val="20"/>
              </w:rPr>
            </w:pPr>
            <w:r>
              <w:rPr>
                <w:sz w:val="20"/>
                <w:szCs w:val="20"/>
              </w:rPr>
              <w:t>Убедительно прошу Вас вмешаться в ситуацию, сложившуюся в связи с обсуждением «Проекта планировки участка линейного объекта улично-дорожной сети – реконструкция МКАД. Участок от Звенигородского проспекта до Волоколамского шоссе». Принятие данного проекта идет вразрез с мнением жителей района Строгино (что стало понятно в ходе публичных обсуждений, прошедших 29 октября 2013 года) и ведет к экологической катастрофе района.</w:t>
            </w:r>
          </w:p>
          <w:p w:rsidR="00897B60" w:rsidRDefault="00897B60" w:rsidP="003E0802">
            <w:pPr>
              <w:autoSpaceDE w:val="0"/>
              <w:autoSpaceDN w:val="0"/>
              <w:adjustRightInd w:val="0"/>
              <w:jc w:val="both"/>
              <w:rPr>
                <w:sz w:val="20"/>
                <w:szCs w:val="20"/>
              </w:rPr>
            </w:pPr>
            <w:r>
              <w:rPr>
                <w:sz w:val="20"/>
                <w:szCs w:val="20"/>
              </w:rPr>
              <w:t>Реализация данного проекта ведетк:</w:t>
            </w:r>
          </w:p>
          <w:p w:rsidR="00897B60" w:rsidRDefault="00897B60" w:rsidP="003E0802">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1.</w:t>
            </w:r>
            <w:r w:rsidRPr="003E0802">
              <w:rPr>
                <w:rFonts w:ascii="Times New Roman" w:hAnsi="Times New Roman"/>
                <w:sz w:val="20"/>
                <w:szCs w:val="20"/>
                <w:lang w:eastAsia="ru-RU"/>
              </w:rPr>
              <w:t>Уменьшению площади ООПТ ПИП «Москворецкий» на 1,8Га в районе Строгино.</w:t>
            </w:r>
          </w:p>
          <w:p w:rsidR="00897B60" w:rsidRDefault="00897B60" w:rsidP="003E0802">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2.Приближению МКАД к жилым домам района Строгино.</w:t>
            </w:r>
          </w:p>
          <w:p w:rsidR="00897B60" w:rsidRDefault="00897B60" w:rsidP="003E0802">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3. Превышению допустимого уровня шума в многоквартирных домах, находящихся в непосредственной близости от МКАД.</w:t>
            </w:r>
          </w:p>
          <w:p w:rsidR="00897B60" w:rsidRDefault="00897B60" w:rsidP="003E0802">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4.Превышению предельно допустимого коэффициента загрязнения воздуха в 5 раз.</w:t>
            </w:r>
          </w:p>
          <w:p w:rsidR="00897B60" w:rsidRDefault="00897B60" w:rsidP="003E0802">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 xml:space="preserve">Как москвичка и жительница района Строгино, я прошу Вас принять решение о нецелесообразности утверждения проекта «Проект </w:t>
            </w:r>
            <w:r w:rsidRPr="0082641E">
              <w:rPr>
                <w:rFonts w:ascii="Times New Roman" w:hAnsi="Times New Roman"/>
                <w:sz w:val="20"/>
                <w:szCs w:val="20"/>
                <w:lang w:eastAsia="ru-RU"/>
              </w:rPr>
              <w:t xml:space="preserve">планировки </w:t>
            </w:r>
            <w:r w:rsidRPr="0082641E">
              <w:rPr>
                <w:rFonts w:ascii="Times New Roman" w:hAnsi="Times New Roman"/>
                <w:sz w:val="20"/>
                <w:szCs w:val="20"/>
              </w:rPr>
              <w:t>планировки участка линейного объекта улично-дорожной сети – реконструкция МКАД. Участок от Звенигородского проспекта до Волоколамского шоссе</w:t>
            </w:r>
            <w:r>
              <w:rPr>
                <w:rFonts w:ascii="Times New Roman" w:hAnsi="Times New Roman"/>
                <w:sz w:val="20"/>
                <w:szCs w:val="20"/>
                <w:lang w:eastAsia="ru-RU"/>
              </w:rPr>
              <w:t xml:space="preserve">» и рассмотреть вопрос о разработке нового проекта «Проект </w:t>
            </w:r>
            <w:r w:rsidRPr="0082641E">
              <w:rPr>
                <w:rFonts w:ascii="Times New Roman" w:hAnsi="Times New Roman"/>
                <w:sz w:val="20"/>
                <w:szCs w:val="20"/>
                <w:lang w:eastAsia="ru-RU"/>
              </w:rPr>
              <w:t xml:space="preserve">планировки </w:t>
            </w:r>
            <w:r w:rsidRPr="0082641E">
              <w:rPr>
                <w:rFonts w:ascii="Times New Roman" w:hAnsi="Times New Roman"/>
                <w:sz w:val="20"/>
                <w:szCs w:val="20"/>
              </w:rPr>
              <w:t>участка линейного объекта улично-дорожной сети – реконструкция МКАД. Участок от Звенигородского проспекта до Волоколамского шоссе</w:t>
            </w:r>
            <w:r>
              <w:rPr>
                <w:rFonts w:ascii="Times New Roman" w:hAnsi="Times New Roman"/>
                <w:sz w:val="20"/>
                <w:szCs w:val="20"/>
                <w:lang w:eastAsia="ru-RU"/>
              </w:rPr>
              <w:t>» по следующим техническим заданиям:</w:t>
            </w:r>
          </w:p>
          <w:p w:rsidR="00897B60" w:rsidRDefault="00897B60" w:rsidP="003E0802">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1.Расширение МКАД с внешней стороны с организацией двустороннего движения;</w:t>
            </w:r>
          </w:p>
          <w:p w:rsidR="00897B60" w:rsidRDefault="00897B60" w:rsidP="00DA77AB">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2.Обращение в Координационный Совет Москвы и Московской области по решению транспортных вопросоыв для открытия двустороннего движения на всем протяжении существующей автодороги (параллельной МКАД) за торговыми центрами, зданием Областного суда и выставочными корпусами с продлением в створе метромоста и выходом на Волоколамское шоссе.</w:t>
            </w:r>
          </w:p>
          <w:p w:rsidR="00897B60" w:rsidRDefault="00897B60" w:rsidP="00DA77AB">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3.Сохранение парка «Москворецкий» в Строгино в существующих границах;</w:t>
            </w:r>
          </w:p>
          <w:p w:rsidR="00897B60" w:rsidRPr="003E0802" w:rsidRDefault="00897B60" w:rsidP="00DA77AB">
            <w:pPr>
              <w:pStyle w:val="ListParagraph"/>
              <w:autoSpaceDE w:val="0"/>
              <w:autoSpaceDN w:val="0"/>
              <w:adjustRightInd w:val="0"/>
              <w:spacing w:line="240" w:lineRule="auto"/>
              <w:ind w:left="0"/>
              <w:jc w:val="both"/>
              <w:rPr>
                <w:rFonts w:ascii="Times New Roman" w:hAnsi="Times New Roman"/>
                <w:sz w:val="20"/>
                <w:szCs w:val="20"/>
                <w:lang w:eastAsia="ru-RU"/>
              </w:rPr>
            </w:pPr>
            <w:r>
              <w:rPr>
                <w:rFonts w:ascii="Times New Roman" w:hAnsi="Times New Roman"/>
                <w:sz w:val="20"/>
                <w:szCs w:val="20"/>
                <w:lang w:eastAsia="ru-RU"/>
              </w:rPr>
              <w:t xml:space="preserve">4.Установка шумозащитных экранов на всей протяженности МКАД в Строгино. </w:t>
            </w:r>
          </w:p>
        </w:tc>
      </w:tr>
      <w:tr w:rsidR="00897B60" w:rsidTr="001E5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8"/>
          <w:jc w:val="center"/>
        </w:trPr>
        <w:tc>
          <w:tcPr>
            <w:tcW w:w="1146" w:type="dxa"/>
            <w:tcBorders>
              <w:top w:val="single" w:sz="4" w:space="0" w:color="auto"/>
              <w:left w:val="single" w:sz="4" w:space="0" w:color="auto"/>
              <w:bottom w:val="single" w:sz="4" w:space="0" w:color="auto"/>
              <w:right w:val="single" w:sz="4" w:space="0" w:color="auto"/>
            </w:tcBorders>
          </w:tcPr>
          <w:p w:rsidR="00897B60" w:rsidRPr="00970951" w:rsidRDefault="00897B60" w:rsidP="00970951">
            <w:pPr>
              <w:pStyle w:val="ListParagraph"/>
              <w:numPr>
                <w:ilvl w:val="0"/>
                <w:numId w:val="21"/>
              </w:numPr>
              <w:autoSpaceDE w:val="0"/>
              <w:autoSpaceDN w:val="0"/>
              <w:adjustRightInd w:val="0"/>
              <w:jc w:val="center"/>
              <w:rPr>
                <w:sz w:val="26"/>
                <w:szCs w:val="26"/>
              </w:rPr>
            </w:pPr>
          </w:p>
        </w:tc>
        <w:tc>
          <w:tcPr>
            <w:tcW w:w="2359" w:type="dxa"/>
            <w:tcBorders>
              <w:top w:val="single" w:sz="4" w:space="0" w:color="auto"/>
              <w:left w:val="single" w:sz="4" w:space="0" w:color="auto"/>
              <w:bottom w:val="single" w:sz="4" w:space="0" w:color="auto"/>
              <w:right w:val="single" w:sz="4" w:space="0" w:color="auto"/>
            </w:tcBorders>
          </w:tcPr>
          <w:p w:rsidR="00897B60" w:rsidRPr="00970951" w:rsidRDefault="00897B60" w:rsidP="00970951">
            <w:pPr>
              <w:autoSpaceDE w:val="0"/>
              <w:autoSpaceDN w:val="0"/>
              <w:adjustRightInd w:val="0"/>
              <w:rPr>
                <w:sz w:val="20"/>
                <w:szCs w:val="20"/>
              </w:rPr>
            </w:pPr>
            <w:r>
              <w:rPr>
                <w:sz w:val="20"/>
                <w:szCs w:val="20"/>
              </w:rPr>
              <w:t>Застрова А.Е.</w:t>
            </w:r>
          </w:p>
        </w:tc>
        <w:tc>
          <w:tcPr>
            <w:tcW w:w="6472" w:type="dxa"/>
            <w:vMerge w:val="restart"/>
            <w:tcBorders>
              <w:top w:val="single" w:sz="4" w:space="0" w:color="auto"/>
              <w:left w:val="single" w:sz="4" w:space="0" w:color="auto"/>
              <w:right w:val="single" w:sz="4" w:space="0" w:color="auto"/>
            </w:tcBorders>
          </w:tcPr>
          <w:p w:rsidR="00897B60" w:rsidRDefault="00897B60" w:rsidP="00970951">
            <w:pPr>
              <w:autoSpaceDE w:val="0"/>
              <w:autoSpaceDN w:val="0"/>
              <w:adjustRightInd w:val="0"/>
              <w:jc w:val="both"/>
              <w:rPr>
                <w:sz w:val="20"/>
                <w:szCs w:val="20"/>
              </w:rPr>
            </w:pPr>
            <w:r>
              <w:rPr>
                <w:sz w:val="20"/>
                <w:szCs w:val="20"/>
              </w:rPr>
              <w:t>В Комиссию по вопросам градостроительства, землепользования и застройки при Правительстве Москвы в СЗАО</w:t>
            </w:r>
          </w:p>
          <w:p w:rsidR="00897B60" w:rsidRDefault="00897B60" w:rsidP="00970951">
            <w:pPr>
              <w:autoSpaceDE w:val="0"/>
              <w:autoSpaceDN w:val="0"/>
              <w:adjustRightInd w:val="0"/>
              <w:jc w:val="both"/>
              <w:rPr>
                <w:sz w:val="20"/>
                <w:szCs w:val="20"/>
              </w:rPr>
            </w:pPr>
            <w:r>
              <w:rPr>
                <w:sz w:val="20"/>
                <w:szCs w:val="20"/>
              </w:rPr>
              <w:t>Жителям района Строгино г.Москвы представлен «Проект планировки участка линейного объекта улично-дорожной сети – МКАД. Участок от Звенигородского проспекта до Волоколамского шоссе».</w:t>
            </w:r>
          </w:p>
          <w:p w:rsidR="00897B60" w:rsidRDefault="00897B60" w:rsidP="00970951">
            <w:pPr>
              <w:autoSpaceDE w:val="0"/>
              <w:autoSpaceDN w:val="0"/>
              <w:adjustRightInd w:val="0"/>
              <w:jc w:val="both"/>
              <w:rPr>
                <w:sz w:val="20"/>
                <w:szCs w:val="20"/>
              </w:rPr>
            </w:pPr>
            <w:r>
              <w:rPr>
                <w:sz w:val="20"/>
                <w:szCs w:val="20"/>
              </w:rPr>
              <w:t>На представленном плане изображены дополнительные полосы с обеих сторон МКАД. С одной стороны трасса расширяется в сторону жилых домов (неманский пр, ул. Исаковского), а также проходит на территорию парка по территории ООПТ ПИП «Москворецкий».</w:t>
            </w:r>
          </w:p>
          <w:p w:rsidR="00897B60" w:rsidRDefault="00897B60" w:rsidP="00970951">
            <w:pPr>
              <w:autoSpaceDE w:val="0"/>
              <w:autoSpaceDN w:val="0"/>
              <w:adjustRightInd w:val="0"/>
              <w:jc w:val="both"/>
              <w:rPr>
                <w:sz w:val="20"/>
                <w:szCs w:val="20"/>
              </w:rPr>
            </w:pPr>
            <w:r>
              <w:rPr>
                <w:sz w:val="20"/>
                <w:szCs w:val="20"/>
              </w:rPr>
              <w:t>В соответствии п.3 ст.21  Федерального закона от 14.03.1995 № 33-ФЗ «Об особо охраняемых природных территориях», на территории природных парков запрещается любая деятельность, которая может нанести ущерб природным комплексам, объектам растительного и животного мира и культурно-историческим объектам, противоречащая целям и задачам парка, в том числе – строительство магистральных дорог.</w:t>
            </w:r>
          </w:p>
          <w:p w:rsidR="00897B60" w:rsidRDefault="00897B60" w:rsidP="00970951">
            <w:pPr>
              <w:autoSpaceDE w:val="0"/>
              <w:autoSpaceDN w:val="0"/>
              <w:adjustRightInd w:val="0"/>
              <w:jc w:val="both"/>
              <w:rPr>
                <w:sz w:val="20"/>
                <w:szCs w:val="20"/>
              </w:rPr>
            </w:pPr>
            <w:r>
              <w:rPr>
                <w:sz w:val="20"/>
                <w:szCs w:val="20"/>
              </w:rPr>
              <w:t>В соответствии с действующим положением о природно-историческом парке «Москворецкий» запрещается:</w:t>
            </w:r>
          </w:p>
          <w:p w:rsidR="00897B60" w:rsidRDefault="00897B60" w:rsidP="00970951">
            <w:pPr>
              <w:autoSpaceDE w:val="0"/>
              <w:autoSpaceDN w:val="0"/>
              <w:adjustRightInd w:val="0"/>
              <w:jc w:val="both"/>
              <w:rPr>
                <w:sz w:val="20"/>
                <w:szCs w:val="20"/>
              </w:rPr>
            </w:pPr>
            <w:r>
              <w:rPr>
                <w:sz w:val="20"/>
                <w:szCs w:val="20"/>
              </w:rPr>
              <w:t>-искажение исторически сложившегося охраняемого ландшафта;</w:t>
            </w:r>
          </w:p>
          <w:p w:rsidR="00897B60" w:rsidRDefault="00897B60" w:rsidP="00970951">
            <w:pPr>
              <w:autoSpaceDE w:val="0"/>
              <w:autoSpaceDN w:val="0"/>
              <w:adjustRightInd w:val="0"/>
              <w:jc w:val="both"/>
              <w:rPr>
                <w:sz w:val="20"/>
                <w:szCs w:val="20"/>
              </w:rPr>
            </w:pPr>
            <w:r>
              <w:rPr>
                <w:sz w:val="20"/>
                <w:szCs w:val="20"/>
              </w:rPr>
              <w:t>-возведение объектов капитального строительства, не связанных с использованием ПИП «Москворецкий»;</w:t>
            </w:r>
          </w:p>
          <w:p w:rsidR="00897B60" w:rsidRDefault="00897B60" w:rsidP="00970951">
            <w:pPr>
              <w:autoSpaceDE w:val="0"/>
              <w:autoSpaceDN w:val="0"/>
              <w:adjustRightInd w:val="0"/>
              <w:jc w:val="both"/>
              <w:rPr>
                <w:sz w:val="20"/>
                <w:szCs w:val="20"/>
              </w:rPr>
            </w:pPr>
            <w:r>
              <w:rPr>
                <w:sz w:val="20"/>
                <w:szCs w:val="20"/>
              </w:rPr>
              <w:t>-проведение работ, которые могут привести к нарушению гидрогеологического режима местности, почвенного покрова, возникновению и развитию эроизионных и оползневых процессов, без заключения Департамента природопользования и охраны окружающей среды г.Москвы;</w:t>
            </w:r>
          </w:p>
          <w:p w:rsidR="00897B60" w:rsidRDefault="00897B60" w:rsidP="00970951">
            <w:pPr>
              <w:autoSpaceDE w:val="0"/>
              <w:autoSpaceDN w:val="0"/>
              <w:adjustRightInd w:val="0"/>
              <w:jc w:val="both"/>
              <w:rPr>
                <w:sz w:val="20"/>
                <w:szCs w:val="20"/>
              </w:rPr>
            </w:pPr>
            <w:r>
              <w:rPr>
                <w:sz w:val="20"/>
                <w:szCs w:val="20"/>
              </w:rPr>
              <w:t>-увеличение площади, занятой строениями, автодорогами и другими лишенными растительности поверхностями.</w:t>
            </w:r>
          </w:p>
          <w:p w:rsidR="00897B60" w:rsidRDefault="00897B60" w:rsidP="00970951">
            <w:pPr>
              <w:autoSpaceDE w:val="0"/>
              <w:autoSpaceDN w:val="0"/>
              <w:adjustRightInd w:val="0"/>
              <w:jc w:val="both"/>
              <w:rPr>
                <w:sz w:val="20"/>
                <w:szCs w:val="20"/>
              </w:rPr>
            </w:pPr>
            <w:r>
              <w:rPr>
                <w:sz w:val="20"/>
                <w:szCs w:val="20"/>
              </w:rPr>
              <w:t>Границы ПИП «Москворецкий» утверждены Постановлением правительства Москвы от 02.08.2005 № 567-ПП «О внесении изменений и дополнений в Постановления Правительства Москвы от 29.10.1998 № 1012 и от 27.01.2004 № 31».</w:t>
            </w:r>
          </w:p>
          <w:p w:rsidR="00897B60" w:rsidRDefault="00897B60" w:rsidP="00970951">
            <w:pPr>
              <w:autoSpaceDE w:val="0"/>
              <w:autoSpaceDN w:val="0"/>
              <w:adjustRightInd w:val="0"/>
              <w:jc w:val="both"/>
              <w:rPr>
                <w:sz w:val="20"/>
                <w:szCs w:val="20"/>
              </w:rPr>
            </w:pPr>
            <w:r>
              <w:rPr>
                <w:sz w:val="20"/>
                <w:szCs w:val="20"/>
              </w:rPr>
              <w:t>Границы ООПТ могут быть изменены только после проведения реорганизации заказника при наличии положительной экспертизы государственной экологической комиссии, опирающейся, в свою очередь, на объективно оцененное состояние экологических сообществООПТ. Границы ПИП «Москворецкий» не менялись. На данный момент причин для исключения участка парка, по которому проектировщики предлагают провести трассу, из границ ООПТ нет. Парк «Москворецкий» важен не только для жителей Строгино, но и для всего города в условиях неблагополучной экологической ситуации.</w:t>
            </w:r>
          </w:p>
          <w:p w:rsidR="00897B60" w:rsidRDefault="00897B60" w:rsidP="00970951">
            <w:pPr>
              <w:autoSpaceDE w:val="0"/>
              <w:autoSpaceDN w:val="0"/>
              <w:adjustRightInd w:val="0"/>
              <w:jc w:val="both"/>
              <w:rPr>
                <w:sz w:val="20"/>
                <w:szCs w:val="20"/>
              </w:rPr>
            </w:pPr>
            <w:r>
              <w:rPr>
                <w:sz w:val="20"/>
                <w:szCs w:val="20"/>
              </w:rPr>
              <w:t>Таким образом, жителям представлен проект, противоречащий действующему законодательству. Это свидетельствует о безграмотности и низкой квалификации проектировщиков, либо об умышленном введении в заблуждение жителей. Подобные проекты должны выполняться на должном уровне и в соответствии с действующим законодательством РФ.</w:t>
            </w:r>
          </w:p>
          <w:p w:rsidR="00897B60" w:rsidRDefault="00897B60" w:rsidP="00970951">
            <w:pPr>
              <w:autoSpaceDE w:val="0"/>
              <w:autoSpaceDN w:val="0"/>
              <w:adjustRightInd w:val="0"/>
              <w:jc w:val="both"/>
              <w:rPr>
                <w:sz w:val="20"/>
                <w:szCs w:val="20"/>
              </w:rPr>
            </w:pPr>
            <w:r>
              <w:rPr>
                <w:sz w:val="20"/>
                <w:szCs w:val="20"/>
              </w:rPr>
              <w:t>Также на плане изображены границы яблоневого сада напротив д.7 по Неманскому пр. Этот сад – единственная преграда для жилого массива от шума, пыли и выхлопа десяти существующих полос магистрали. Согласно плану, при расширении МКАД на 9 м, до границы сада остается некоторое расстояние. На самом деле расстояние от дороги до сада сейчас существенно меньше, чем на плане, и проектируемая трасса прошла бы, в лучшем случае, по самой границе сада. Сейчас  почти все это расстояние занять дренажной канавой и из проекта неясно, как предлагается устроить водоотведение при расширении трассы.</w:t>
            </w:r>
          </w:p>
          <w:p w:rsidR="00897B60" w:rsidRDefault="00897B60" w:rsidP="00970951">
            <w:pPr>
              <w:autoSpaceDE w:val="0"/>
              <w:autoSpaceDN w:val="0"/>
              <w:adjustRightInd w:val="0"/>
              <w:jc w:val="both"/>
              <w:rPr>
                <w:sz w:val="20"/>
                <w:szCs w:val="20"/>
              </w:rPr>
            </w:pPr>
            <w:r>
              <w:rPr>
                <w:sz w:val="20"/>
                <w:szCs w:val="20"/>
              </w:rPr>
              <w:t>Расширение трассы предполагает снос пешеходного моста на МКАД, так как мост стоит почти вплотную к дороге.</w:t>
            </w:r>
          </w:p>
          <w:p w:rsidR="00897B60" w:rsidRDefault="00897B60" w:rsidP="00970951">
            <w:pPr>
              <w:autoSpaceDE w:val="0"/>
              <w:autoSpaceDN w:val="0"/>
              <w:adjustRightInd w:val="0"/>
              <w:jc w:val="both"/>
              <w:rPr>
                <w:sz w:val="20"/>
                <w:szCs w:val="20"/>
              </w:rPr>
            </w:pPr>
            <w:r>
              <w:rPr>
                <w:sz w:val="20"/>
                <w:szCs w:val="20"/>
              </w:rPr>
              <w:t>С другой стороны МКАДа жилых домов нет, но это обстоятельство не использовано проектировщиками для того, чтобы предложить проект с менее негативным воздействием на экологию района.</w:t>
            </w:r>
          </w:p>
          <w:p w:rsidR="00897B60" w:rsidRDefault="00897B60" w:rsidP="00970951">
            <w:pPr>
              <w:autoSpaceDE w:val="0"/>
              <w:autoSpaceDN w:val="0"/>
              <w:adjustRightInd w:val="0"/>
              <w:jc w:val="both"/>
              <w:rPr>
                <w:sz w:val="20"/>
                <w:szCs w:val="20"/>
              </w:rPr>
            </w:pPr>
            <w:r>
              <w:rPr>
                <w:sz w:val="20"/>
                <w:szCs w:val="20"/>
              </w:rPr>
              <w:t>Проблема загруженности МКАДа – не столько градостроительная, сколько социальная. Можно до бесконечности расширять дороги, но при таких масштабах застройки Москвы и области этого будет недостаточно, транспортный поток будет увеличиваться.</w:t>
            </w:r>
          </w:p>
          <w:p w:rsidR="00897B60" w:rsidRDefault="00897B60" w:rsidP="00970951">
            <w:pPr>
              <w:autoSpaceDE w:val="0"/>
              <w:autoSpaceDN w:val="0"/>
              <w:adjustRightInd w:val="0"/>
              <w:jc w:val="both"/>
              <w:rPr>
                <w:sz w:val="20"/>
                <w:szCs w:val="20"/>
              </w:rPr>
            </w:pPr>
            <w:r>
              <w:rPr>
                <w:sz w:val="20"/>
                <w:szCs w:val="20"/>
              </w:rPr>
              <w:t>Сложная дорожная ситуация в городе – это следствие проводимой градостроительной политики. Москва – не зона выгодного вложения инвестиций, в первую очередь, это место жизни людей. Нельзя игнорировать интересы людей, живущих в Москве, ради ее расширения и застройки.</w:t>
            </w:r>
          </w:p>
          <w:p w:rsidR="00897B60" w:rsidRDefault="00897B60" w:rsidP="00970951">
            <w:pPr>
              <w:autoSpaceDE w:val="0"/>
              <w:autoSpaceDN w:val="0"/>
              <w:adjustRightInd w:val="0"/>
              <w:jc w:val="both"/>
              <w:rPr>
                <w:sz w:val="20"/>
                <w:szCs w:val="20"/>
              </w:rPr>
            </w:pPr>
            <w:r>
              <w:rPr>
                <w:sz w:val="20"/>
                <w:szCs w:val="20"/>
              </w:rPr>
              <w:t>Ухадшает ситуацию на МКАД нарушение водителями правил дорожного движения и бездействие в отношении нарушителей сотрудников ГИБДД – до тех пор. Пока с МКАДа на радиальные магистрали водители будут поворачивать, выстраиваясь в 5 рядов – а не из левого ряда. Как предписано правилами – на трассе будут пробки.</w:t>
            </w:r>
          </w:p>
          <w:p w:rsidR="00897B60" w:rsidRDefault="00897B60" w:rsidP="00970951">
            <w:pPr>
              <w:autoSpaceDE w:val="0"/>
              <w:autoSpaceDN w:val="0"/>
              <w:adjustRightInd w:val="0"/>
              <w:jc w:val="both"/>
              <w:rPr>
                <w:sz w:val="20"/>
                <w:szCs w:val="20"/>
              </w:rPr>
            </w:pPr>
            <w:r>
              <w:rPr>
                <w:sz w:val="20"/>
                <w:szCs w:val="20"/>
              </w:rPr>
              <w:t>Для урегулирования дорожной ситуации использованы не все средства, не связанные с увеличением дорожного полотна. Не использованы такие простые и низкобюджетные средства, как регулирование дорожного движения. Организация движения на существующих развязках, организация транспортных потоков.</w:t>
            </w:r>
          </w:p>
          <w:p w:rsidR="00897B60" w:rsidRDefault="00897B60" w:rsidP="00970951">
            <w:pPr>
              <w:autoSpaceDE w:val="0"/>
              <w:autoSpaceDN w:val="0"/>
              <w:adjustRightInd w:val="0"/>
              <w:jc w:val="both"/>
              <w:rPr>
                <w:sz w:val="20"/>
                <w:szCs w:val="20"/>
              </w:rPr>
            </w:pPr>
            <w:r>
              <w:rPr>
                <w:sz w:val="20"/>
                <w:szCs w:val="20"/>
              </w:rPr>
              <w:t>По-прежнему остаются «бутылочные горла» в местах съездов с МКАД. Водители при съезде попадают на обычные городские улицы, а не на многополосные магистрали.</w:t>
            </w:r>
          </w:p>
          <w:p w:rsidR="00897B60" w:rsidRDefault="00897B60" w:rsidP="00970951">
            <w:pPr>
              <w:autoSpaceDE w:val="0"/>
              <w:autoSpaceDN w:val="0"/>
              <w:adjustRightInd w:val="0"/>
              <w:jc w:val="both"/>
              <w:rPr>
                <w:sz w:val="20"/>
                <w:szCs w:val="20"/>
              </w:rPr>
            </w:pPr>
            <w:r>
              <w:rPr>
                <w:sz w:val="20"/>
                <w:szCs w:val="20"/>
              </w:rPr>
              <w:t>Создается впечатление, что проект расширения МКАД направлен только на организацию удобного транзитного проезда мимо. Проект противоречит интересам жителей Строгино, так как не решает их транспортных проблем, но существенно ухудшает качество жизни в районе.</w:t>
            </w:r>
          </w:p>
          <w:p w:rsidR="00897B60" w:rsidRDefault="00897B60" w:rsidP="00970951">
            <w:pPr>
              <w:autoSpaceDE w:val="0"/>
              <w:autoSpaceDN w:val="0"/>
              <w:adjustRightInd w:val="0"/>
              <w:jc w:val="both"/>
              <w:rPr>
                <w:sz w:val="20"/>
                <w:szCs w:val="20"/>
              </w:rPr>
            </w:pPr>
            <w:r>
              <w:rPr>
                <w:sz w:val="20"/>
                <w:szCs w:val="20"/>
              </w:rPr>
              <w:t>Считаем, проект экологически и юридически недопустимым. Экономически нецелесообразным.</w:t>
            </w:r>
          </w:p>
          <w:p w:rsidR="00897B60" w:rsidRDefault="00897B60" w:rsidP="00970951">
            <w:pPr>
              <w:autoSpaceDE w:val="0"/>
              <w:autoSpaceDN w:val="0"/>
              <w:adjustRightInd w:val="0"/>
              <w:jc w:val="both"/>
              <w:rPr>
                <w:sz w:val="20"/>
                <w:szCs w:val="20"/>
              </w:rPr>
            </w:pPr>
            <w:r>
              <w:rPr>
                <w:sz w:val="20"/>
                <w:szCs w:val="20"/>
              </w:rPr>
              <w:t>Требуем:</w:t>
            </w:r>
          </w:p>
          <w:p w:rsidR="00897B60" w:rsidRPr="00970951" w:rsidRDefault="00897B60" w:rsidP="00970951">
            <w:pPr>
              <w:autoSpaceDE w:val="0"/>
              <w:autoSpaceDN w:val="0"/>
              <w:adjustRightInd w:val="0"/>
              <w:jc w:val="both"/>
              <w:rPr>
                <w:sz w:val="20"/>
                <w:szCs w:val="20"/>
              </w:rPr>
            </w:pPr>
            <w:r>
              <w:rPr>
                <w:sz w:val="20"/>
                <w:szCs w:val="20"/>
              </w:rPr>
              <w:t>Прекратить разработку проекта, недопустимого с точки зрения действующего законодательства и противоречащего интересам жителей.</w:t>
            </w:r>
          </w:p>
        </w:tc>
      </w:tr>
      <w:tr w:rsidR="00897B60" w:rsidTr="001E5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8"/>
          <w:jc w:val="center"/>
        </w:trPr>
        <w:tc>
          <w:tcPr>
            <w:tcW w:w="1146" w:type="dxa"/>
            <w:tcBorders>
              <w:top w:val="single" w:sz="4" w:space="0" w:color="auto"/>
              <w:left w:val="single" w:sz="4" w:space="0" w:color="auto"/>
              <w:bottom w:val="single" w:sz="4" w:space="0" w:color="auto"/>
              <w:right w:val="single" w:sz="4" w:space="0" w:color="auto"/>
            </w:tcBorders>
          </w:tcPr>
          <w:p w:rsidR="00897B60" w:rsidRPr="00970951" w:rsidRDefault="00897B60" w:rsidP="00970951">
            <w:pPr>
              <w:pStyle w:val="ListParagraph"/>
              <w:numPr>
                <w:ilvl w:val="0"/>
                <w:numId w:val="21"/>
              </w:numPr>
              <w:autoSpaceDE w:val="0"/>
              <w:autoSpaceDN w:val="0"/>
              <w:adjustRightInd w:val="0"/>
              <w:jc w:val="center"/>
              <w:rPr>
                <w:sz w:val="26"/>
                <w:szCs w:val="26"/>
              </w:rPr>
            </w:pPr>
          </w:p>
        </w:tc>
        <w:tc>
          <w:tcPr>
            <w:tcW w:w="2359" w:type="dxa"/>
            <w:tcBorders>
              <w:top w:val="single" w:sz="4" w:space="0" w:color="auto"/>
              <w:left w:val="single" w:sz="4" w:space="0" w:color="auto"/>
              <w:bottom w:val="single" w:sz="4" w:space="0" w:color="auto"/>
              <w:right w:val="single" w:sz="4" w:space="0" w:color="auto"/>
            </w:tcBorders>
          </w:tcPr>
          <w:p w:rsidR="00897B60" w:rsidRPr="00970951" w:rsidRDefault="00897B60" w:rsidP="00970951">
            <w:pPr>
              <w:autoSpaceDE w:val="0"/>
              <w:autoSpaceDN w:val="0"/>
              <w:adjustRightInd w:val="0"/>
              <w:rPr>
                <w:sz w:val="20"/>
                <w:szCs w:val="20"/>
              </w:rPr>
            </w:pPr>
            <w:r>
              <w:rPr>
                <w:sz w:val="20"/>
                <w:szCs w:val="20"/>
              </w:rPr>
              <w:t>Застрова Н.Г.</w:t>
            </w:r>
          </w:p>
        </w:tc>
        <w:tc>
          <w:tcPr>
            <w:tcW w:w="6472" w:type="dxa"/>
            <w:vMerge/>
            <w:tcBorders>
              <w:left w:val="single" w:sz="4" w:space="0" w:color="auto"/>
              <w:bottom w:val="single" w:sz="4" w:space="0" w:color="auto"/>
              <w:right w:val="single" w:sz="4" w:space="0" w:color="auto"/>
            </w:tcBorders>
          </w:tcPr>
          <w:p w:rsidR="00897B60" w:rsidRPr="00970951" w:rsidRDefault="00897B60" w:rsidP="00970951">
            <w:pPr>
              <w:autoSpaceDE w:val="0"/>
              <w:autoSpaceDN w:val="0"/>
              <w:adjustRightInd w:val="0"/>
              <w:jc w:val="both"/>
              <w:rPr>
                <w:sz w:val="20"/>
                <w:szCs w:val="20"/>
              </w:rPr>
            </w:pPr>
          </w:p>
        </w:tc>
      </w:tr>
    </w:tbl>
    <w:p w:rsidR="00897B60" w:rsidRDefault="00897B60" w:rsidP="000E6A1F">
      <w:pPr>
        <w:ind w:left="1416" w:firstLine="708"/>
        <w:jc w:val="right"/>
        <w:rPr>
          <w:i/>
          <w:color w:val="000000"/>
          <w:sz w:val="26"/>
          <w:szCs w:val="26"/>
        </w:rPr>
      </w:pPr>
    </w:p>
    <w:p w:rsidR="00897B60" w:rsidRPr="007C2D72" w:rsidRDefault="00897B60" w:rsidP="000E6A1F">
      <w:pPr>
        <w:rPr>
          <w:sz w:val="26"/>
          <w:szCs w:val="26"/>
        </w:rPr>
      </w:pPr>
    </w:p>
    <w:p w:rsidR="00897B60" w:rsidRPr="007C2D72" w:rsidRDefault="00897B60" w:rsidP="00B502F8">
      <w:pPr>
        <w:rPr>
          <w:sz w:val="26"/>
          <w:szCs w:val="26"/>
        </w:rPr>
      </w:pPr>
      <w:r w:rsidRPr="007C2D72">
        <w:rPr>
          <w:sz w:val="26"/>
          <w:szCs w:val="26"/>
        </w:rPr>
        <w:t xml:space="preserve">Ответственный секретарь </w:t>
      </w:r>
      <w:r>
        <w:rPr>
          <w:sz w:val="26"/>
          <w:szCs w:val="26"/>
        </w:rPr>
        <w:t>К</w:t>
      </w:r>
      <w:r w:rsidRPr="007C2D72">
        <w:rPr>
          <w:sz w:val="26"/>
          <w:szCs w:val="26"/>
        </w:rPr>
        <w:t>омиссии</w:t>
      </w:r>
      <w:r w:rsidRPr="00820D45">
        <w:rPr>
          <w:sz w:val="24"/>
          <w:szCs w:val="24"/>
        </w:rPr>
        <w:t xml:space="preserve">(оригинал документа </w:t>
      </w:r>
      <w:r>
        <w:rPr>
          <w:sz w:val="24"/>
          <w:szCs w:val="24"/>
        </w:rPr>
        <w:t>п</w:t>
      </w:r>
      <w:r w:rsidRPr="00820D45">
        <w:rPr>
          <w:sz w:val="24"/>
          <w:szCs w:val="24"/>
        </w:rPr>
        <w:t>одписан)</w:t>
      </w:r>
      <w:r w:rsidRPr="007C2D72">
        <w:rPr>
          <w:sz w:val="26"/>
          <w:szCs w:val="26"/>
        </w:rPr>
        <w:t>А.Б.Кузнецова</w:t>
      </w:r>
    </w:p>
    <w:p w:rsidR="00897B60" w:rsidRDefault="00897B60" w:rsidP="000807CF">
      <w:pPr>
        <w:jc w:val="both"/>
      </w:pPr>
    </w:p>
    <w:p w:rsidR="00897B60" w:rsidRPr="00360EDA" w:rsidRDefault="00897B60" w:rsidP="000807CF">
      <w:pPr>
        <w:jc w:val="both"/>
        <w:rPr>
          <w:b/>
        </w:rPr>
      </w:pPr>
    </w:p>
    <w:sectPr w:rsidR="00897B60" w:rsidRPr="00360EDA" w:rsidSect="00DC1F1A">
      <w:footerReference w:type="default" r:id="rId7"/>
      <w:pgSz w:w="11906" w:h="16838"/>
      <w:pgMar w:top="709" w:right="566"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B60" w:rsidRDefault="00897B60" w:rsidP="002B0769">
      <w:r>
        <w:separator/>
      </w:r>
    </w:p>
  </w:endnote>
  <w:endnote w:type="continuationSeparator" w:id="1">
    <w:p w:rsidR="00897B60" w:rsidRDefault="00897B60" w:rsidP="002B07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B60" w:rsidRDefault="00897B60">
    <w:pPr>
      <w:pStyle w:val="Footer"/>
      <w:jc w:val="right"/>
    </w:pPr>
    <w:fldSimple w:instr="PAGE   \* MERGEFORMAT">
      <w:r>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B60" w:rsidRDefault="00897B60" w:rsidP="002B0769">
      <w:r>
        <w:separator/>
      </w:r>
    </w:p>
  </w:footnote>
  <w:footnote w:type="continuationSeparator" w:id="1">
    <w:p w:rsidR="00897B60" w:rsidRDefault="00897B60" w:rsidP="002B07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82547"/>
    <w:multiLevelType w:val="hybridMultilevel"/>
    <w:tmpl w:val="5C884B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DCA20DF"/>
    <w:multiLevelType w:val="hybridMultilevel"/>
    <w:tmpl w:val="973A020E"/>
    <w:lvl w:ilvl="0" w:tplc="12B4EA8C">
      <w:start w:val="1"/>
      <w:numFmt w:val="decimal"/>
      <w:lvlText w:val="%1."/>
      <w:lvlJc w:val="left"/>
      <w:pPr>
        <w:ind w:left="420" w:hanging="360"/>
      </w:pPr>
      <w:rPr>
        <w:rFonts w:cs="Times New Roman"/>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2">
    <w:nsid w:val="0E161257"/>
    <w:multiLevelType w:val="hybridMultilevel"/>
    <w:tmpl w:val="CE2A99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2A20033"/>
    <w:multiLevelType w:val="multilevel"/>
    <w:tmpl w:val="72A6EBC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184009F1"/>
    <w:multiLevelType w:val="hybridMultilevel"/>
    <w:tmpl w:val="66F437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1ADC11CE"/>
    <w:multiLevelType w:val="hybridMultilevel"/>
    <w:tmpl w:val="61F2E2C2"/>
    <w:lvl w:ilvl="0" w:tplc="FA623388">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6">
    <w:nsid w:val="1B165E30"/>
    <w:multiLevelType w:val="hybridMultilevel"/>
    <w:tmpl w:val="0582C46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4202948"/>
    <w:multiLevelType w:val="hybridMultilevel"/>
    <w:tmpl w:val="47C234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9487A5E"/>
    <w:multiLevelType w:val="hybridMultilevel"/>
    <w:tmpl w:val="B4968E90"/>
    <w:lvl w:ilvl="0" w:tplc="9140E898">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9">
    <w:nsid w:val="29640CD7"/>
    <w:multiLevelType w:val="hybridMultilevel"/>
    <w:tmpl w:val="711CCB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DD84314"/>
    <w:multiLevelType w:val="hybridMultilevel"/>
    <w:tmpl w:val="A5A8B928"/>
    <w:lvl w:ilvl="0" w:tplc="65226630">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1">
    <w:nsid w:val="41077230"/>
    <w:multiLevelType w:val="hybridMultilevel"/>
    <w:tmpl w:val="C3AA05F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47BD5C31"/>
    <w:multiLevelType w:val="hybridMultilevel"/>
    <w:tmpl w:val="0B806F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48676734"/>
    <w:multiLevelType w:val="hybridMultilevel"/>
    <w:tmpl w:val="8818A3A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4A014FBF"/>
    <w:multiLevelType w:val="multilevel"/>
    <w:tmpl w:val="7E12FD96"/>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5">
    <w:nsid w:val="4DD36729"/>
    <w:multiLevelType w:val="hybridMultilevel"/>
    <w:tmpl w:val="05782F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FFA5E6D"/>
    <w:multiLevelType w:val="hybridMultilevel"/>
    <w:tmpl w:val="120A8470"/>
    <w:lvl w:ilvl="0" w:tplc="5A0E611E">
      <w:start w:val="1"/>
      <w:numFmt w:val="decimal"/>
      <w:lvlText w:val="%1."/>
      <w:lvlJc w:val="left"/>
      <w:pPr>
        <w:ind w:left="420" w:hanging="360"/>
      </w:pPr>
      <w:rPr>
        <w:rFonts w:cs="Times New Roman"/>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7">
    <w:nsid w:val="53BA3E43"/>
    <w:multiLevelType w:val="hybridMultilevel"/>
    <w:tmpl w:val="BAE0B308"/>
    <w:lvl w:ilvl="0" w:tplc="A3CA1458">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8">
    <w:nsid w:val="55CD7398"/>
    <w:multiLevelType w:val="hybridMultilevel"/>
    <w:tmpl w:val="C038C2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62907637"/>
    <w:multiLevelType w:val="hybridMultilevel"/>
    <w:tmpl w:val="B470C6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C107D8B"/>
    <w:multiLevelType w:val="hybridMultilevel"/>
    <w:tmpl w:val="DBA61456"/>
    <w:lvl w:ilvl="0" w:tplc="BC4E70E8">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1">
    <w:nsid w:val="76795DE6"/>
    <w:multiLevelType w:val="hybridMultilevel"/>
    <w:tmpl w:val="5CB886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76EC018F"/>
    <w:multiLevelType w:val="hybridMultilevel"/>
    <w:tmpl w:val="009CBF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EF07FBB"/>
    <w:multiLevelType w:val="hybridMultilevel"/>
    <w:tmpl w:val="45A2C9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0"/>
  </w:num>
  <w:num w:numId="2">
    <w:abstractNumId w:val="8"/>
  </w:num>
  <w:num w:numId="3">
    <w:abstractNumId w:val="5"/>
  </w:num>
  <w:num w:numId="4">
    <w:abstractNumId w:val="17"/>
  </w:num>
  <w:num w:numId="5">
    <w:abstractNumId w:val="20"/>
  </w:num>
  <w:num w:numId="6">
    <w:abstractNumId w:val="9"/>
  </w:num>
  <w:num w:numId="7">
    <w:abstractNumId w:val="22"/>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9"/>
  </w:num>
  <w:num w:numId="21">
    <w:abstractNumId w:val="6"/>
  </w:num>
  <w:num w:numId="22">
    <w:abstractNumId w:val="3"/>
  </w:num>
  <w:num w:numId="23">
    <w:abstractNumId w:val="14"/>
  </w:num>
  <w:num w:numId="24">
    <w:abstractNumId w:val="0"/>
  </w:num>
  <w:num w:numId="25">
    <w:abstractNumId w:val="7"/>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1C5B"/>
    <w:rsid w:val="00000732"/>
    <w:rsid w:val="00001203"/>
    <w:rsid w:val="00002491"/>
    <w:rsid w:val="00002B3E"/>
    <w:rsid w:val="00002C18"/>
    <w:rsid w:val="00003A4B"/>
    <w:rsid w:val="000045F4"/>
    <w:rsid w:val="00005442"/>
    <w:rsid w:val="00005BDA"/>
    <w:rsid w:val="00006C8A"/>
    <w:rsid w:val="00006EDD"/>
    <w:rsid w:val="00007009"/>
    <w:rsid w:val="000074EA"/>
    <w:rsid w:val="000106E8"/>
    <w:rsid w:val="00012286"/>
    <w:rsid w:val="00012721"/>
    <w:rsid w:val="00012EC5"/>
    <w:rsid w:val="0001338A"/>
    <w:rsid w:val="000139BB"/>
    <w:rsid w:val="00014C58"/>
    <w:rsid w:val="00015C7F"/>
    <w:rsid w:val="00022BA8"/>
    <w:rsid w:val="000262D4"/>
    <w:rsid w:val="000270D3"/>
    <w:rsid w:val="0003082C"/>
    <w:rsid w:val="00031410"/>
    <w:rsid w:val="000344AC"/>
    <w:rsid w:val="00035C31"/>
    <w:rsid w:val="0003616A"/>
    <w:rsid w:val="000367BD"/>
    <w:rsid w:val="000379AC"/>
    <w:rsid w:val="00037C22"/>
    <w:rsid w:val="000401DA"/>
    <w:rsid w:val="000409E1"/>
    <w:rsid w:val="00041FCC"/>
    <w:rsid w:val="00043CB8"/>
    <w:rsid w:val="00044E40"/>
    <w:rsid w:val="0004570B"/>
    <w:rsid w:val="00047526"/>
    <w:rsid w:val="00050F56"/>
    <w:rsid w:val="00051C5B"/>
    <w:rsid w:val="00052B0B"/>
    <w:rsid w:val="00053438"/>
    <w:rsid w:val="00055857"/>
    <w:rsid w:val="00055DE1"/>
    <w:rsid w:val="00056AFE"/>
    <w:rsid w:val="00060B91"/>
    <w:rsid w:val="00060E17"/>
    <w:rsid w:val="00060F33"/>
    <w:rsid w:val="000612B2"/>
    <w:rsid w:val="00061AF5"/>
    <w:rsid w:val="00062EB8"/>
    <w:rsid w:val="00063A3E"/>
    <w:rsid w:val="0006494B"/>
    <w:rsid w:val="0007590D"/>
    <w:rsid w:val="00076929"/>
    <w:rsid w:val="000803B4"/>
    <w:rsid w:val="000807CF"/>
    <w:rsid w:val="0008228F"/>
    <w:rsid w:val="000853D6"/>
    <w:rsid w:val="00086C8C"/>
    <w:rsid w:val="00087F8A"/>
    <w:rsid w:val="00091ABD"/>
    <w:rsid w:val="000924E7"/>
    <w:rsid w:val="0009488E"/>
    <w:rsid w:val="00094AD0"/>
    <w:rsid w:val="000A1A3B"/>
    <w:rsid w:val="000A1D83"/>
    <w:rsid w:val="000A46C9"/>
    <w:rsid w:val="000A51E8"/>
    <w:rsid w:val="000A625A"/>
    <w:rsid w:val="000B6794"/>
    <w:rsid w:val="000C0710"/>
    <w:rsid w:val="000C25EB"/>
    <w:rsid w:val="000C32B3"/>
    <w:rsid w:val="000C49C8"/>
    <w:rsid w:val="000C5E57"/>
    <w:rsid w:val="000C67EB"/>
    <w:rsid w:val="000C7292"/>
    <w:rsid w:val="000D1BC4"/>
    <w:rsid w:val="000D2E35"/>
    <w:rsid w:val="000D5ECF"/>
    <w:rsid w:val="000E089D"/>
    <w:rsid w:val="000E0B07"/>
    <w:rsid w:val="000E342A"/>
    <w:rsid w:val="000E3C57"/>
    <w:rsid w:val="000E3F13"/>
    <w:rsid w:val="000E5E0C"/>
    <w:rsid w:val="000E6A1F"/>
    <w:rsid w:val="000E71AC"/>
    <w:rsid w:val="000E7CFA"/>
    <w:rsid w:val="000F1519"/>
    <w:rsid w:val="000F1566"/>
    <w:rsid w:val="000F28B0"/>
    <w:rsid w:val="000F29B5"/>
    <w:rsid w:val="000F353E"/>
    <w:rsid w:val="000F5A2C"/>
    <w:rsid w:val="000F5DBD"/>
    <w:rsid w:val="00101994"/>
    <w:rsid w:val="001061DB"/>
    <w:rsid w:val="00111081"/>
    <w:rsid w:val="0011112D"/>
    <w:rsid w:val="00111684"/>
    <w:rsid w:val="001118A3"/>
    <w:rsid w:val="00112F1D"/>
    <w:rsid w:val="001161FF"/>
    <w:rsid w:val="00120B24"/>
    <w:rsid w:val="00123EC5"/>
    <w:rsid w:val="001241EF"/>
    <w:rsid w:val="00127567"/>
    <w:rsid w:val="001340BD"/>
    <w:rsid w:val="001346A3"/>
    <w:rsid w:val="00134A39"/>
    <w:rsid w:val="00135A90"/>
    <w:rsid w:val="00135F2C"/>
    <w:rsid w:val="00137399"/>
    <w:rsid w:val="0014118C"/>
    <w:rsid w:val="0014197C"/>
    <w:rsid w:val="001426CD"/>
    <w:rsid w:val="00142B17"/>
    <w:rsid w:val="001431A8"/>
    <w:rsid w:val="00144BEE"/>
    <w:rsid w:val="0014548E"/>
    <w:rsid w:val="001456B7"/>
    <w:rsid w:val="00145E34"/>
    <w:rsid w:val="00146C57"/>
    <w:rsid w:val="00151975"/>
    <w:rsid w:val="00153DD3"/>
    <w:rsid w:val="00155859"/>
    <w:rsid w:val="00157522"/>
    <w:rsid w:val="0015759B"/>
    <w:rsid w:val="0016450D"/>
    <w:rsid w:val="001651CB"/>
    <w:rsid w:val="00165FE7"/>
    <w:rsid w:val="001668DA"/>
    <w:rsid w:val="001672B9"/>
    <w:rsid w:val="0017018C"/>
    <w:rsid w:val="00171F07"/>
    <w:rsid w:val="001741A2"/>
    <w:rsid w:val="001750CA"/>
    <w:rsid w:val="001774CB"/>
    <w:rsid w:val="00184380"/>
    <w:rsid w:val="0018454E"/>
    <w:rsid w:val="00186AAC"/>
    <w:rsid w:val="001871D8"/>
    <w:rsid w:val="0019059C"/>
    <w:rsid w:val="00191B6A"/>
    <w:rsid w:val="00193532"/>
    <w:rsid w:val="00193ABB"/>
    <w:rsid w:val="00194444"/>
    <w:rsid w:val="00194E24"/>
    <w:rsid w:val="00196A29"/>
    <w:rsid w:val="00196C4E"/>
    <w:rsid w:val="001A23E9"/>
    <w:rsid w:val="001A30EF"/>
    <w:rsid w:val="001A5C42"/>
    <w:rsid w:val="001A6FAF"/>
    <w:rsid w:val="001B095D"/>
    <w:rsid w:val="001B1B17"/>
    <w:rsid w:val="001B35B4"/>
    <w:rsid w:val="001B6038"/>
    <w:rsid w:val="001B70C5"/>
    <w:rsid w:val="001B7A77"/>
    <w:rsid w:val="001C06E6"/>
    <w:rsid w:val="001C6419"/>
    <w:rsid w:val="001C64AB"/>
    <w:rsid w:val="001C6750"/>
    <w:rsid w:val="001D1636"/>
    <w:rsid w:val="001D2AC8"/>
    <w:rsid w:val="001D552A"/>
    <w:rsid w:val="001D69A8"/>
    <w:rsid w:val="001D6A92"/>
    <w:rsid w:val="001D79CB"/>
    <w:rsid w:val="001E03BB"/>
    <w:rsid w:val="001E0F6B"/>
    <w:rsid w:val="001E13EA"/>
    <w:rsid w:val="001E3990"/>
    <w:rsid w:val="001E49AE"/>
    <w:rsid w:val="001E553E"/>
    <w:rsid w:val="001E5593"/>
    <w:rsid w:val="001E684F"/>
    <w:rsid w:val="001E7D68"/>
    <w:rsid w:val="001F12C9"/>
    <w:rsid w:val="001F209A"/>
    <w:rsid w:val="001F413E"/>
    <w:rsid w:val="001F5783"/>
    <w:rsid w:val="001F5921"/>
    <w:rsid w:val="00200493"/>
    <w:rsid w:val="002005D1"/>
    <w:rsid w:val="00200C11"/>
    <w:rsid w:val="0020348C"/>
    <w:rsid w:val="00204413"/>
    <w:rsid w:val="00205796"/>
    <w:rsid w:val="00211EA2"/>
    <w:rsid w:val="002122C2"/>
    <w:rsid w:val="00212796"/>
    <w:rsid w:val="002129D3"/>
    <w:rsid w:val="0021534A"/>
    <w:rsid w:val="00216D55"/>
    <w:rsid w:val="0021782D"/>
    <w:rsid w:val="002225B2"/>
    <w:rsid w:val="00222665"/>
    <w:rsid w:val="00225C4A"/>
    <w:rsid w:val="00230164"/>
    <w:rsid w:val="002301B4"/>
    <w:rsid w:val="002305DF"/>
    <w:rsid w:val="00232C8C"/>
    <w:rsid w:val="00233B03"/>
    <w:rsid w:val="00233F6C"/>
    <w:rsid w:val="0023403D"/>
    <w:rsid w:val="002344D1"/>
    <w:rsid w:val="0023478A"/>
    <w:rsid w:val="0023508C"/>
    <w:rsid w:val="0023599D"/>
    <w:rsid w:val="00235DAF"/>
    <w:rsid w:val="0023669E"/>
    <w:rsid w:val="00237D70"/>
    <w:rsid w:val="00237E0B"/>
    <w:rsid w:val="00243570"/>
    <w:rsid w:val="00247DA9"/>
    <w:rsid w:val="00250286"/>
    <w:rsid w:val="002517C3"/>
    <w:rsid w:val="00253817"/>
    <w:rsid w:val="00253BC0"/>
    <w:rsid w:val="00253D26"/>
    <w:rsid w:val="00254A9D"/>
    <w:rsid w:val="002603C2"/>
    <w:rsid w:val="002632B4"/>
    <w:rsid w:val="002651A1"/>
    <w:rsid w:val="00265A69"/>
    <w:rsid w:val="00270E75"/>
    <w:rsid w:val="00272C91"/>
    <w:rsid w:val="002737BD"/>
    <w:rsid w:val="002737DC"/>
    <w:rsid w:val="002757E3"/>
    <w:rsid w:val="00275C29"/>
    <w:rsid w:val="00276B76"/>
    <w:rsid w:val="00280392"/>
    <w:rsid w:val="0028084E"/>
    <w:rsid w:val="0028107C"/>
    <w:rsid w:val="002841D7"/>
    <w:rsid w:val="00285755"/>
    <w:rsid w:val="00287446"/>
    <w:rsid w:val="00290F34"/>
    <w:rsid w:val="0029270C"/>
    <w:rsid w:val="00294A3A"/>
    <w:rsid w:val="002958EE"/>
    <w:rsid w:val="00295FBD"/>
    <w:rsid w:val="00296F65"/>
    <w:rsid w:val="00297A4F"/>
    <w:rsid w:val="002A0F9B"/>
    <w:rsid w:val="002A1808"/>
    <w:rsid w:val="002A3623"/>
    <w:rsid w:val="002A3962"/>
    <w:rsid w:val="002A39C7"/>
    <w:rsid w:val="002A51B4"/>
    <w:rsid w:val="002A5AAD"/>
    <w:rsid w:val="002A6D4A"/>
    <w:rsid w:val="002B029E"/>
    <w:rsid w:val="002B0769"/>
    <w:rsid w:val="002B0864"/>
    <w:rsid w:val="002B3C12"/>
    <w:rsid w:val="002B4EC8"/>
    <w:rsid w:val="002B51A1"/>
    <w:rsid w:val="002B5AC7"/>
    <w:rsid w:val="002B5C70"/>
    <w:rsid w:val="002B66B4"/>
    <w:rsid w:val="002B681E"/>
    <w:rsid w:val="002B7971"/>
    <w:rsid w:val="002C0057"/>
    <w:rsid w:val="002C02E5"/>
    <w:rsid w:val="002C3CD3"/>
    <w:rsid w:val="002C4570"/>
    <w:rsid w:val="002C6158"/>
    <w:rsid w:val="002C7A60"/>
    <w:rsid w:val="002D1EAC"/>
    <w:rsid w:val="002D2B06"/>
    <w:rsid w:val="002D70DD"/>
    <w:rsid w:val="002D7A56"/>
    <w:rsid w:val="002E03CA"/>
    <w:rsid w:val="002E0E3D"/>
    <w:rsid w:val="002E1A27"/>
    <w:rsid w:val="002E29A6"/>
    <w:rsid w:val="002E3297"/>
    <w:rsid w:val="002E435C"/>
    <w:rsid w:val="002E53E2"/>
    <w:rsid w:val="002E6570"/>
    <w:rsid w:val="002F0093"/>
    <w:rsid w:val="002F059C"/>
    <w:rsid w:val="002F1960"/>
    <w:rsid w:val="002F351B"/>
    <w:rsid w:val="002F5CA9"/>
    <w:rsid w:val="002F5D50"/>
    <w:rsid w:val="002F5F79"/>
    <w:rsid w:val="002F6886"/>
    <w:rsid w:val="003018B6"/>
    <w:rsid w:val="0030429D"/>
    <w:rsid w:val="003062B3"/>
    <w:rsid w:val="00307C79"/>
    <w:rsid w:val="003139A6"/>
    <w:rsid w:val="00315B8E"/>
    <w:rsid w:val="003166A6"/>
    <w:rsid w:val="003167F0"/>
    <w:rsid w:val="00317241"/>
    <w:rsid w:val="0031752B"/>
    <w:rsid w:val="003220BE"/>
    <w:rsid w:val="0032328C"/>
    <w:rsid w:val="003235DB"/>
    <w:rsid w:val="003261C5"/>
    <w:rsid w:val="003266E5"/>
    <w:rsid w:val="00327D70"/>
    <w:rsid w:val="00333120"/>
    <w:rsid w:val="00333509"/>
    <w:rsid w:val="003350B6"/>
    <w:rsid w:val="0033672F"/>
    <w:rsid w:val="0033722A"/>
    <w:rsid w:val="00342065"/>
    <w:rsid w:val="0034335E"/>
    <w:rsid w:val="00343B8D"/>
    <w:rsid w:val="00343F5D"/>
    <w:rsid w:val="00344120"/>
    <w:rsid w:val="003447A3"/>
    <w:rsid w:val="00344941"/>
    <w:rsid w:val="00346335"/>
    <w:rsid w:val="003474D3"/>
    <w:rsid w:val="003478AA"/>
    <w:rsid w:val="00350E32"/>
    <w:rsid w:val="00351CBE"/>
    <w:rsid w:val="00352750"/>
    <w:rsid w:val="00352DEE"/>
    <w:rsid w:val="00354547"/>
    <w:rsid w:val="0035642B"/>
    <w:rsid w:val="00360EDA"/>
    <w:rsid w:val="0036420E"/>
    <w:rsid w:val="003649DA"/>
    <w:rsid w:val="003649E8"/>
    <w:rsid w:val="00365D7D"/>
    <w:rsid w:val="00366DDD"/>
    <w:rsid w:val="00370E18"/>
    <w:rsid w:val="0037403C"/>
    <w:rsid w:val="0037440B"/>
    <w:rsid w:val="003767C5"/>
    <w:rsid w:val="0037681E"/>
    <w:rsid w:val="003814D5"/>
    <w:rsid w:val="00381702"/>
    <w:rsid w:val="003832BE"/>
    <w:rsid w:val="003836DF"/>
    <w:rsid w:val="00384240"/>
    <w:rsid w:val="0038585F"/>
    <w:rsid w:val="00386807"/>
    <w:rsid w:val="00386979"/>
    <w:rsid w:val="003870B2"/>
    <w:rsid w:val="00391963"/>
    <w:rsid w:val="00391A58"/>
    <w:rsid w:val="00394A0F"/>
    <w:rsid w:val="00397D7B"/>
    <w:rsid w:val="003A1BE5"/>
    <w:rsid w:val="003A3C4F"/>
    <w:rsid w:val="003A5A4F"/>
    <w:rsid w:val="003A606E"/>
    <w:rsid w:val="003A6394"/>
    <w:rsid w:val="003A6BD6"/>
    <w:rsid w:val="003B07DE"/>
    <w:rsid w:val="003B07E8"/>
    <w:rsid w:val="003B1353"/>
    <w:rsid w:val="003B27A3"/>
    <w:rsid w:val="003B5AB4"/>
    <w:rsid w:val="003B5EA3"/>
    <w:rsid w:val="003C0173"/>
    <w:rsid w:val="003C08E0"/>
    <w:rsid w:val="003C402A"/>
    <w:rsid w:val="003C7A6A"/>
    <w:rsid w:val="003D0B44"/>
    <w:rsid w:val="003D3182"/>
    <w:rsid w:val="003D4D34"/>
    <w:rsid w:val="003D5CDF"/>
    <w:rsid w:val="003D6AF4"/>
    <w:rsid w:val="003E0802"/>
    <w:rsid w:val="003E1610"/>
    <w:rsid w:val="003E26BE"/>
    <w:rsid w:val="003F02DB"/>
    <w:rsid w:val="003F220A"/>
    <w:rsid w:val="003F54A9"/>
    <w:rsid w:val="003F570C"/>
    <w:rsid w:val="003F631A"/>
    <w:rsid w:val="003F77B3"/>
    <w:rsid w:val="00400F32"/>
    <w:rsid w:val="00402F93"/>
    <w:rsid w:val="004037C7"/>
    <w:rsid w:val="00407526"/>
    <w:rsid w:val="004079F7"/>
    <w:rsid w:val="00407FF8"/>
    <w:rsid w:val="0041095B"/>
    <w:rsid w:val="00410D39"/>
    <w:rsid w:val="00412F0A"/>
    <w:rsid w:val="00412F80"/>
    <w:rsid w:val="004137D2"/>
    <w:rsid w:val="00416B76"/>
    <w:rsid w:val="00420035"/>
    <w:rsid w:val="00421B87"/>
    <w:rsid w:val="0042448A"/>
    <w:rsid w:val="0042460A"/>
    <w:rsid w:val="00424663"/>
    <w:rsid w:val="00424C43"/>
    <w:rsid w:val="00426C62"/>
    <w:rsid w:val="004276A2"/>
    <w:rsid w:val="004300DC"/>
    <w:rsid w:val="00430AA7"/>
    <w:rsid w:val="004339BA"/>
    <w:rsid w:val="00440937"/>
    <w:rsid w:val="00441C4D"/>
    <w:rsid w:val="00442419"/>
    <w:rsid w:val="00442BFB"/>
    <w:rsid w:val="00442C28"/>
    <w:rsid w:val="00442C94"/>
    <w:rsid w:val="00444CF8"/>
    <w:rsid w:val="004453B9"/>
    <w:rsid w:val="004457DA"/>
    <w:rsid w:val="00445A7D"/>
    <w:rsid w:val="00456B2C"/>
    <w:rsid w:val="00460770"/>
    <w:rsid w:val="00460DFA"/>
    <w:rsid w:val="00460E20"/>
    <w:rsid w:val="00467388"/>
    <w:rsid w:val="00471551"/>
    <w:rsid w:val="00473A26"/>
    <w:rsid w:val="00473FC5"/>
    <w:rsid w:val="00474604"/>
    <w:rsid w:val="0047784E"/>
    <w:rsid w:val="00480023"/>
    <w:rsid w:val="0048184E"/>
    <w:rsid w:val="00482A26"/>
    <w:rsid w:val="00492032"/>
    <w:rsid w:val="004937D5"/>
    <w:rsid w:val="004939A6"/>
    <w:rsid w:val="004966BB"/>
    <w:rsid w:val="004A25AD"/>
    <w:rsid w:val="004A2816"/>
    <w:rsid w:val="004A51E5"/>
    <w:rsid w:val="004A6708"/>
    <w:rsid w:val="004A699A"/>
    <w:rsid w:val="004A7166"/>
    <w:rsid w:val="004A7FE5"/>
    <w:rsid w:val="004B1353"/>
    <w:rsid w:val="004B4A84"/>
    <w:rsid w:val="004B63D9"/>
    <w:rsid w:val="004B71E8"/>
    <w:rsid w:val="004C0EE7"/>
    <w:rsid w:val="004C1258"/>
    <w:rsid w:val="004C4263"/>
    <w:rsid w:val="004C6CDC"/>
    <w:rsid w:val="004D2C89"/>
    <w:rsid w:val="004D2F4C"/>
    <w:rsid w:val="004D34DB"/>
    <w:rsid w:val="004D4291"/>
    <w:rsid w:val="004D614A"/>
    <w:rsid w:val="004E05C3"/>
    <w:rsid w:val="004E0E65"/>
    <w:rsid w:val="004E28BD"/>
    <w:rsid w:val="004E7952"/>
    <w:rsid w:val="004F060B"/>
    <w:rsid w:val="004F52BB"/>
    <w:rsid w:val="004F5FB9"/>
    <w:rsid w:val="00506747"/>
    <w:rsid w:val="005111FE"/>
    <w:rsid w:val="005149C9"/>
    <w:rsid w:val="00514D36"/>
    <w:rsid w:val="00516521"/>
    <w:rsid w:val="0051702A"/>
    <w:rsid w:val="00517F99"/>
    <w:rsid w:val="00520699"/>
    <w:rsid w:val="00521FC6"/>
    <w:rsid w:val="00522F65"/>
    <w:rsid w:val="0052537D"/>
    <w:rsid w:val="00525C7C"/>
    <w:rsid w:val="005265B1"/>
    <w:rsid w:val="00532169"/>
    <w:rsid w:val="00534D04"/>
    <w:rsid w:val="00541657"/>
    <w:rsid w:val="0054222C"/>
    <w:rsid w:val="00546BED"/>
    <w:rsid w:val="00546DB1"/>
    <w:rsid w:val="00547D82"/>
    <w:rsid w:val="00551868"/>
    <w:rsid w:val="00551E36"/>
    <w:rsid w:val="005522C0"/>
    <w:rsid w:val="00553AFB"/>
    <w:rsid w:val="00554036"/>
    <w:rsid w:val="00554880"/>
    <w:rsid w:val="00554BEB"/>
    <w:rsid w:val="005555F0"/>
    <w:rsid w:val="00555794"/>
    <w:rsid w:val="0056566C"/>
    <w:rsid w:val="00565E92"/>
    <w:rsid w:val="0056666B"/>
    <w:rsid w:val="005709DC"/>
    <w:rsid w:val="005716E5"/>
    <w:rsid w:val="0057578C"/>
    <w:rsid w:val="00575EBD"/>
    <w:rsid w:val="00577BE4"/>
    <w:rsid w:val="005800C8"/>
    <w:rsid w:val="00583059"/>
    <w:rsid w:val="00583F78"/>
    <w:rsid w:val="0058430A"/>
    <w:rsid w:val="0058454A"/>
    <w:rsid w:val="00587DE6"/>
    <w:rsid w:val="00592763"/>
    <w:rsid w:val="00593295"/>
    <w:rsid w:val="00593601"/>
    <w:rsid w:val="005961B5"/>
    <w:rsid w:val="00596C5F"/>
    <w:rsid w:val="005A0311"/>
    <w:rsid w:val="005A0933"/>
    <w:rsid w:val="005A204F"/>
    <w:rsid w:val="005A3A67"/>
    <w:rsid w:val="005A4EDC"/>
    <w:rsid w:val="005A648B"/>
    <w:rsid w:val="005A79C3"/>
    <w:rsid w:val="005B090E"/>
    <w:rsid w:val="005B2C06"/>
    <w:rsid w:val="005B2DA1"/>
    <w:rsid w:val="005B5017"/>
    <w:rsid w:val="005B52E2"/>
    <w:rsid w:val="005B5491"/>
    <w:rsid w:val="005B5BB8"/>
    <w:rsid w:val="005C099D"/>
    <w:rsid w:val="005C20DE"/>
    <w:rsid w:val="005C3075"/>
    <w:rsid w:val="005C451F"/>
    <w:rsid w:val="005C6733"/>
    <w:rsid w:val="005C76A0"/>
    <w:rsid w:val="005D1F15"/>
    <w:rsid w:val="005D342C"/>
    <w:rsid w:val="005D5A8E"/>
    <w:rsid w:val="005D5C10"/>
    <w:rsid w:val="005E286B"/>
    <w:rsid w:val="005E56DF"/>
    <w:rsid w:val="005E57FB"/>
    <w:rsid w:val="005E68A9"/>
    <w:rsid w:val="005F7973"/>
    <w:rsid w:val="00603D02"/>
    <w:rsid w:val="0060436A"/>
    <w:rsid w:val="00604712"/>
    <w:rsid w:val="0060532B"/>
    <w:rsid w:val="00613310"/>
    <w:rsid w:val="00615227"/>
    <w:rsid w:val="00620EC9"/>
    <w:rsid w:val="00620EF3"/>
    <w:rsid w:val="00621A10"/>
    <w:rsid w:val="00621B76"/>
    <w:rsid w:val="00621C54"/>
    <w:rsid w:val="0062473E"/>
    <w:rsid w:val="00626089"/>
    <w:rsid w:val="0062640A"/>
    <w:rsid w:val="00626C2A"/>
    <w:rsid w:val="0063275A"/>
    <w:rsid w:val="00633441"/>
    <w:rsid w:val="00634AE4"/>
    <w:rsid w:val="0063501E"/>
    <w:rsid w:val="006354CA"/>
    <w:rsid w:val="0064122F"/>
    <w:rsid w:val="006447C5"/>
    <w:rsid w:val="00644B5D"/>
    <w:rsid w:val="0064588C"/>
    <w:rsid w:val="00647114"/>
    <w:rsid w:val="0065031F"/>
    <w:rsid w:val="006504A4"/>
    <w:rsid w:val="00652569"/>
    <w:rsid w:val="00652594"/>
    <w:rsid w:val="0065389B"/>
    <w:rsid w:val="00653A75"/>
    <w:rsid w:val="00654AE2"/>
    <w:rsid w:val="006569CE"/>
    <w:rsid w:val="00661099"/>
    <w:rsid w:val="00661275"/>
    <w:rsid w:val="006615A1"/>
    <w:rsid w:val="006649E4"/>
    <w:rsid w:val="00665E1F"/>
    <w:rsid w:val="00670CAF"/>
    <w:rsid w:val="00672A80"/>
    <w:rsid w:val="006756E6"/>
    <w:rsid w:val="00681250"/>
    <w:rsid w:val="00683153"/>
    <w:rsid w:val="00683317"/>
    <w:rsid w:val="006833E6"/>
    <w:rsid w:val="00683504"/>
    <w:rsid w:val="006837C7"/>
    <w:rsid w:val="00691D23"/>
    <w:rsid w:val="006951B8"/>
    <w:rsid w:val="00696F0A"/>
    <w:rsid w:val="0069784D"/>
    <w:rsid w:val="006A175E"/>
    <w:rsid w:val="006A6FD9"/>
    <w:rsid w:val="006A784D"/>
    <w:rsid w:val="006B0948"/>
    <w:rsid w:val="006B116E"/>
    <w:rsid w:val="006B258C"/>
    <w:rsid w:val="006B312D"/>
    <w:rsid w:val="006B4ACB"/>
    <w:rsid w:val="006B55D5"/>
    <w:rsid w:val="006B5949"/>
    <w:rsid w:val="006C250E"/>
    <w:rsid w:val="006C579F"/>
    <w:rsid w:val="006C631A"/>
    <w:rsid w:val="006C677C"/>
    <w:rsid w:val="006D04AA"/>
    <w:rsid w:val="006D097A"/>
    <w:rsid w:val="006D35AB"/>
    <w:rsid w:val="006E0ED3"/>
    <w:rsid w:val="006E212F"/>
    <w:rsid w:val="006E421C"/>
    <w:rsid w:val="006E5D57"/>
    <w:rsid w:val="006E69FE"/>
    <w:rsid w:val="006E6D62"/>
    <w:rsid w:val="006E704A"/>
    <w:rsid w:val="006E7539"/>
    <w:rsid w:val="006F311B"/>
    <w:rsid w:val="006F3447"/>
    <w:rsid w:val="006F3F60"/>
    <w:rsid w:val="006F46A4"/>
    <w:rsid w:val="006F4794"/>
    <w:rsid w:val="006F672F"/>
    <w:rsid w:val="006F778D"/>
    <w:rsid w:val="007029E8"/>
    <w:rsid w:val="00702B0C"/>
    <w:rsid w:val="00704A65"/>
    <w:rsid w:val="00704E8B"/>
    <w:rsid w:val="00705307"/>
    <w:rsid w:val="00707C24"/>
    <w:rsid w:val="0071149A"/>
    <w:rsid w:val="00711D82"/>
    <w:rsid w:val="00712443"/>
    <w:rsid w:val="00715D2E"/>
    <w:rsid w:val="007207D1"/>
    <w:rsid w:val="0072198E"/>
    <w:rsid w:val="00723271"/>
    <w:rsid w:val="0072396D"/>
    <w:rsid w:val="00724920"/>
    <w:rsid w:val="007307EE"/>
    <w:rsid w:val="007313D8"/>
    <w:rsid w:val="00731561"/>
    <w:rsid w:val="00731ED2"/>
    <w:rsid w:val="00732EC4"/>
    <w:rsid w:val="00735067"/>
    <w:rsid w:val="007377D6"/>
    <w:rsid w:val="00740C4B"/>
    <w:rsid w:val="00740CD9"/>
    <w:rsid w:val="00745E17"/>
    <w:rsid w:val="00745EB1"/>
    <w:rsid w:val="007475EA"/>
    <w:rsid w:val="007501B9"/>
    <w:rsid w:val="00750767"/>
    <w:rsid w:val="00751651"/>
    <w:rsid w:val="0075252A"/>
    <w:rsid w:val="00753A5A"/>
    <w:rsid w:val="00753FB0"/>
    <w:rsid w:val="0075437D"/>
    <w:rsid w:val="007554AC"/>
    <w:rsid w:val="00756227"/>
    <w:rsid w:val="007569EB"/>
    <w:rsid w:val="0076011D"/>
    <w:rsid w:val="00764E58"/>
    <w:rsid w:val="00765C51"/>
    <w:rsid w:val="00770241"/>
    <w:rsid w:val="00773945"/>
    <w:rsid w:val="00776066"/>
    <w:rsid w:val="00780766"/>
    <w:rsid w:val="00782355"/>
    <w:rsid w:val="00786DD2"/>
    <w:rsid w:val="007875A3"/>
    <w:rsid w:val="00787DDD"/>
    <w:rsid w:val="007930C1"/>
    <w:rsid w:val="007945DE"/>
    <w:rsid w:val="00797262"/>
    <w:rsid w:val="007975C4"/>
    <w:rsid w:val="007A10BF"/>
    <w:rsid w:val="007A1A27"/>
    <w:rsid w:val="007A2A77"/>
    <w:rsid w:val="007A3F6A"/>
    <w:rsid w:val="007A4349"/>
    <w:rsid w:val="007A50B9"/>
    <w:rsid w:val="007A7C7B"/>
    <w:rsid w:val="007B58E8"/>
    <w:rsid w:val="007C033B"/>
    <w:rsid w:val="007C0F08"/>
    <w:rsid w:val="007C11C5"/>
    <w:rsid w:val="007C1CB7"/>
    <w:rsid w:val="007C2038"/>
    <w:rsid w:val="007C2D72"/>
    <w:rsid w:val="007C58FA"/>
    <w:rsid w:val="007C609D"/>
    <w:rsid w:val="007C62C9"/>
    <w:rsid w:val="007C6CA1"/>
    <w:rsid w:val="007C7530"/>
    <w:rsid w:val="007D0F80"/>
    <w:rsid w:val="007D1AD0"/>
    <w:rsid w:val="007D3815"/>
    <w:rsid w:val="007D4509"/>
    <w:rsid w:val="007D4A38"/>
    <w:rsid w:val="007D6B57"/>
    <w:rsid w:val="007D78B4"/>
    <w:rsid w:val="007D7957"/>
    <w:rsid w:val="007E0879"/>
    <w:rsid w:val="007E28D6"/>
    <w:rsid w:val="007E3A29"/>
    <w:rsid w:val="007E6F1D"/>
    <w:rsid w:val="007E781C"/>
    <w:rsid w:val="007F446C"/>
    <w:rsid w:val="007F61A1"/>
    <w:rsid w:val="007F63A0"/>
    <w:rsid w:val="00803EFC"/>
    <w:rsid w:val="008074D6"/>
    <w:rsid w:val="008103CA"/>
    <w:rsid w:val="0081054B"/>
    <w:rsid w:val="008109EE"/>
    <w:rsid w:val="00814AE3"/>
    <w:rsid w:val="00815B91"/>
    <w:rsid w:val="00815CFD"/>
    <w:rsid w:val="00816409"/>
    <w:rsid w:val="008169ED"/>
    <w:rsid w:val="00820D45"/>
    <w:rsid w:val="0082197D"/>
    <w:rsid w:val="00822608"/>
    <w:rsid w:val="00822AC1"/>
    <w:rsid w:val="0082416B"/>
    <w:rsid w:val="00824171"/>
    <w:rsid w:val="00824200"/>
    <w:rsid w:val="008250AD"/>
    <w:rsid w:val="0082641E"/>
    <w:rsid w:val="00826849"/>
    <w:rsid w:val="00830942"/>
    <w:rsid w:val="00830FE9"/>
    <w:rsid w:val="00833028"/>
    <w:rsid w:val="00833B52"/>
    <w:rsid w:val="00834B7F"/>
    <w:rsid w:val="008423F3"/>
    <w:rsid w:val="00842C9B"/>
    <w:rsid w:val="0084384E"/>
    <w:rsid w:val="008439BA"/>
    <w:rsid w:val="0084710B"/>
    <w:rsid w:val="00850E77"/>
    <w:rsid w:val="008521D3"/>
    <w:rsid w:val="00852CB3"/>
    <w:rsid w:val="00852E92"/>
    <w:rsid w:val="008531E4"/>
    <w:rsid w:val="00853F1D"/>
    <w:rsid w:val="00855123"/>
    <w:rsid w:val="00856A24"/>
    <w:rsid w:val="008578DB"/>
    <w:rsid w:val="00861B2B"/>
    <w:rsid w:val="00861E09"/>
    <w:rsid w:val="00861FF3"/>
    <w:rsid w:val="008642CF"/>
    <w:rsid w:val="00865F9A"/>
    <w:rsid w:val="00870B74"/>
    <w:rsid w:val="008711A6"/>
    <w:rsid w:val="0087196D"/>
    <w:rsid w:val="0087394E"/>
    <w:rsid w:val="0087409E"/>
    <w:rsid w:val="0087530C"/>
    <w:rsid w:val="00875DBE"/>
    <w:rsid w:val="00877014"/>
    <w:rsid w:val="00881D45"/>
    <w:rsid w:val="0088436A"/>
    <w:rsid w:val="00884449"/>
    <w:rsid w:val="008849D1"/>
    <w:rsid w:val="008863A1"/>
    <w:rsid w:val="00891221"/>
    <w:rsid w:val="0089649C"/>
    <w:rsid w:val="0089683F"/>
    <w:rsid w:val="0089784C"/>
    <w:rsid w:val="00897AF3"/>
    <w:rsid w:val="00897B60"/>
    <w:rsid w:val="008A0210"/>
    <w:rsid w:val="008A0423"/>
    <w:rsid w:val="008A050D"/>
    <w:rsid w:val="008A1037"/>
    <w:rsid w:val="008A48D1"/>
    <w:rsid w:val="008A6728"/>
    <w:rsid w:val="008A728B"/>
    <w:rsid w:val="008A7783"/>
    <w:rsid w:val="008A7C9F"/>
    <w:rsid w:val="008B0ED8"/>
    <w:rsid w:val="008B34A0"/>
    <w:rsid w:val="008B5140"/>
    <w:rsid w:val="008B5DDA"/>
    <w:rsid w:val="008C0096"/>
    <w:rsid w:val="008C20E0"/>
    <w:rsid w:val="008C2BC2"/>
    <w:rsid w:val="008C34DC"/>
    <w:rsid w:val="008C6226"/>
    <w:rsid w:val="008C77BF"/>
    <w:rsid w:val="008D1601"/>
    <w:rsid w:val="008D37DC"/>
    <w:rsid w:val="008D3DDC"/>
    <w:rsid w:val="008D487F"/>
    <w:rsid w:val="008D4E75"/>
    <w:rsid w:val="008D53AD"/>
    <w:rsid w:val="008D5595"/>
    <w:rsid w:val="008D5D2E"/>
    <w:rsid w:val="008D6328"/>
    <w:rsid w:val="008D691E"/>
    <w:rsid w:val="008D6FA5"/>
    <w:rsid w:val="008E0CF0"/>
    <w:rsid w:val="008E3D5F"/>
    <w:rsid w:val="008E426C"/>
    <w:rsid w:val="008E6962"/>
    <w:rsid w:val="008E7230"/>
    <w:rsid w:val="008F16D3"/>
    <w:rsid w:val="008F3557"/>
    <w:rsid w:val="008F3E09"/>
    <w:rsid w:val="008F42EC"/>
    <w:rsid w:val="008F4CAA"/>
    <w:rsid w:val="008F5FC5"/>
    <w:rsid w:val="008F60A4"/>
    <w:rsid w:val="008F6994"/>
    <w:rsid w:val="008F7C52"/>
    <w:rsid w:val="009027CE"/>
    <w:rsid w:val="00904D7B"/>
    <w:rsid w:val="00905AE0"/>
    <w:rsid w:val="0090664F"/>
    <w:rsid w:val="00906E04"/>
    <w:rsid w:val="00911C75"/>
    <w:rsid w:val="00916311"/>
    <w:rsid w:val="0091650D"/>
    <w:rsid w:val="00917CDD"/>
    <w:rsid w:val="00917E64"/>
    <w:rsid w:val="00920B71"/>
    <w:rsid w:val="009246FF"/>
    <w:rsid w:val="00925C42"/>
    <w:rsid w:val="00932233"/>
    <w:rsid w:val="00932ABE"/>
    <w:rsid w:val="0093356D"/>
    <w:rsid w:val="009336FD"/>
    <w:rsid w:val="009342AD"/>
    <w:rsid w:val="009347F2"/>
    <w:rsid w:val="0094427D"/>
    <w:rsid w:val="00945513"/>
    <w:rsid w:val="009508EA"/>
    <w:rsid w:val="00950AF5"/>
    <w:rsid w:val="009535BF"/>
    <w:rsid w:val="00954169"/>
    <w:rsid w:val="00957A4B"/>
    <w:rsid w:val="009607B3"/>
    <w:rsid w:val="0096090D"/>
    <w:rsid w:val="0096101E"/>
    <w:rsid w:val="00961839"/>
    <w:rsid w:val="00963A1E"/>
    <w:rsid w:val="009646C4"/>
    <w:rsid w:val="009706CC"/>
    <w:rsid w:val="00970951"/>
    <w:rsid w:val="0097161B"/>
    <w:rsid w:val="009720F4"/>
    <w:rsid w:val="00972B3B"/>
    <w:rsid w:val="00972EAD"/>
    <w:rsid w:val="009754FC"/>
    <w:rsid w:val="00975E5E"/>
    <w:rsid w:val="0097634A"/>
    <w:rsid w:val="009767E2"/>
    <w:rsid w:val="00976906"/>
    <w:rsid w:val="00976E28"/>
    <w:rsid w:val="00977C4A"/>
    <w:rsid w:val="00977FBA"/>
    <w:rsid w:val="00980888"/>
    <w:rsid w:val="00982E21"/>
    <w:rsid w:val="00983EEF"/>
    <w:rsid w:val="00984DFC"/>
    <w:rsid w:val="009858D5"/>
    <w:rsid w:val="00986334"/>
    <w:rsid w:val="00986CFA"/>
    <w:rsid w:val="00987060"/>
    <w:rsid w:val="0099283E"/>
    <w:rsid w:val="0099559B"/>
    <w:rsid w:val="0099564F"/>
    <w:rsid w:val="00997428"/>
    <w:rsid w:val="0099784C"/>
    <w:rsid w:val="00997966"/>
    <w:rsid w:val="009A044D"/>
    <w:rsid w:val="009A1A5F"/>
    <w:rsid w:val="009A3852"/>
    <w:rsid w:val="009A42BC"/>
    <w:rsid w:val="009A62DE"/>
    <w:rsid w:val="009A6638"/>
    <w:rsid w:val="009A6A77"/>
    <w:rsid w:val="009B1DDE"/>
    <w:rsid w:val="009B2D6E"/>
    <w:rsid w:val="009B4A9A"/>
    <w:rsid w:val="009B624F"/>
    <w:rsid w:val="009B6FE9"/>
    <w:rsid w:val="009C04AD"/>
    <w:rsid w:val="009C1092"/>
    <w:rsid w:val="009C3980"/>
    <w:rsid w:val="009C4B82"/>
    <w:rsid w:val="009C748F"/>
    <w:rsid w:val="009D0076"/>
    <w:rsid w:val="009D07E9"/>
    <w:rsid w:val="009D1E1E"/>
    <w:rsid w:val="009D1FC1"/>
    <w:rsid w:val="009D3A9C"/>
    <w:rsid w:val="009D428E"/>
    <w:rsid w:val="009D45DA"/>
    <w:rsid w:val="009D528E"/>
    <w:rsid w:val="009D5AE4"/>
    <w:rsid w:val="009D7392"/>
    <w:rsid w:val="009E06F8"/>
    <w:rsid w:val="009E39D0"/>
    <w:rsid w:val="009E6ED0"/>
    <w:rsid w:val="009E70BF"/>
    <w:rsid w:val="009F36CE"/>
    <w:rsid w:val="009F7E55"/>
    <w:rsid w:val="00A0200C"/>
    <w:rsid w:val="00A04B2C"/>
    <w:rsid w:val="00A0620A"/>
    <w:rsid w:val="00A1139D"/>
    <w:rsid w:val="00A12865"/>
    <w:rsid w:val="00A12FB8"/>
    <w:rsid w:val="00A1314C"/>
    <w:rsid w:val="00A150F2"/>
    <w:rsid w:val="00A15F84"/>
    <w:rsid w:val="00A166B1"/>
    <w:rsid w:val="00A16FAA"/>
    <w:rsid w:val="00A172FE"/>
    <w:rsid w:val="00A178F3"/>
    <w:rsid w:val="00A2256A"/>
    <w:rsid w:val="00A227E5"/>
    <w:rsid w:val="00A22862"/>
    <w:rsid w:val="00A22CCC"/>
    <w:rsid w:val="00A24412"/>
    <w:rsid w:val="00A25950"/>
    <w:rsid w:val="00A27592"/>
    <w:rsid w:val="00A31019"/>
    <w:rsid w:val="00A31862"/>
    <w:rsid w:val="00A32A13"/>
    <w:rsid w:val="00A34382"/>
    <w:rsid w:val="00A37BB8"/>
    <w:rsid w:val="00A37DF8"/>
    <w:rsid w:val="00A40879"/>
    <w:rsid w:val="00A40BBB"/>
    <w:rsid w:val="00A4154A"/>
    <w:rsid w:val="00A43587"/>
    <w:rsid w:val="00A4623D"/>
    <w:rsid w:val="00A51286"/>
    <w:rsid w:val="00A51397"/>
    <w:rsid w:val="00A52032"/>
    <w:rsid w:val="00A5395C"/>
    <w:rsid w:val="00A5500D"/>
    <w:rsid w:val="00A56F48"/>
    <w:rsid w:val="00A575CF"/>
    <w:rsid w:val="00A601B3"/>
    <w:rsid w:val="00A6418D"/>
    <w:rsid w:val="00A642F0"/>
    <w:rsid w:val="00A64531"/>
    <w:rsid w:val="00A64CB8"/>
    <w:rsid w:val="00A66E2F"/>
    <w:rsid w:val="00A70941"/>
    <w:rsid w:val="00A735D5"/>
    <w:rsid w:val="00A768AF"/>
    <w:rsid w:val="00A7782F"/>
    <w:rsid w:val="00A80EFD"/>
    <w:rsid w:val="00A812CC"/>
    <w:rsid w:val="00A833FB"/>
    <w:rsid w:val="00A83E78"/>
    <w:rsid w:val="00A8425C"/>
    <w:rsid w:val="00A84892"/>
    <w:rsid w:val="00A85B12"/>
    <w:rsid w:val="00A86E2B"/>
    <w:rsid w:val="00A90596"/>
    <w:rsid w:val="00A90863"/>
    <w:rsid w:val="00A928FB"/>
    <w:rsid w:val="00A95EF8"/>
    <w:rsid w:val="00A96A85"/>
    <w:rsid w:val="00A97675"/>
    <w:rsid w:val="00AA0028"/>
    <w:rsid w:val="00AA1B91"/>
    <w:rsid w:val="00AA3A0A"/>
    <w:rsid w:val="00AA4159"/>
    <w:rsid w:val="00AA598C"/>
    <w:rsid w:val="00AA68DA"/>
    <w:rsid w:val="00AA6C76"/>
    <w:rsid w:val="00AA7988"/>
    <w:rsid w:val="00AB0A95"/>
    <w:rsid w:val="00AB17F9"/>
    <w:rsid w:val="00AB4D4C"/>
    <w:rsid w:val="00AB716A"/>
    <w:rsid w:val="00AB7484"/>
    <w:rsid w:val="00AB762C"/>
    <w:rsid w:val="00AC3C77"/>
    <w:rsid w:val="00AC3E30"/>
    <w:rsid w:val="00AD18A6"/>
    <w:rsid w:val="00AD1D3E"/>
    <w:rsid w:val="00AD3253"/>
    <w:rsid w:val="00AD4131"/>
    <w:rsid w:val="00AD6624"/>
    <w:rsid w:val="00AD7F21"/>
    <w:rsid w:val="00AE0A9E"/>
    <w:rsid w:val="00AE1ABE"/>
    <w:rsid w:val="00AE50B3"/>
    <w:rsid w:val="00AE51BE"/>
    <w:rsid w:val="00AE68F6"/>
    <w:rsid w:val="00AE6EC2"/>
    <w:rsid w:val="00AF1D55"/>
    <w:rsid w:val="00AF240E"/>
    <w:rsid w:val="00AF4957"/>
    <w:rsid w:val="00AF62CB"/>
    <w:rsid w:val="00AF6A70"/>
    <w:rsid w:val="00AF7391"/>
    <w:rsid w:val="00B012DA"/>
    <w:rsid w:val="00B019C7"/>
    <w:rsid w:val="00B031D1"/>
    <w:rsid w:val="00B0444B"/>
    <w:rsid w:val="00B04A98"/>
    <w:rsid w:val="00B0579B"/>
    <w:rsid w:val="00B10E8F"/>
    <w:rsid w:val="00B159AE"/>
    <w:rsid w:val="00B16E9B"/>
    <w:rsid w:val="00B176F8"/>
    <w:rsid w:val="00B2041E"/>
    <w:rsid w:val="00B20764"/>
    <w:rsid w:val="00B2133B"/>
    <w:rsid w:val="00B316BE"/>
    <w:rsid w:val="00B31912"/>
    <w:rsid w:val="00B32E64"/>
    <w:rsid w:val="00B336B2"/>
    <w:rsid w:val="00B339D7"/>
    <w:rsid w:val="00B36938"/>
    <w:rsid w:val="00B36CE8"/>
    <w:rsid w:val="00B37A22"/>
    <w:rsid w:val="00B418D1"/>
    <w:rsid w:val="00B420FA"/>
    <w:rsid w:val="00B42D9F"/>
    <w:rsid w:val="00B43271"/>
    <w:rsid w:val="00B434AC"/>
    <w:rsid w:val="00B44505"/>
    <w:rsid w:val="00B44AFA"/>
    <w:rsid w:val="00B46D14"/>
    <w:rsid w:val="00B4780A"/>
    <w:rsid w:val="00B502F8"/>
    <w:rsid w:val="00B50E0F"/>
    <w:rsid w:val="00B50E59"/>
    <w:rsid w:val="00B52388"/>
    <w:rsid w:val="00B55BEA"/>
    <w:rsid w:val="00B57C2B"/>
    <w:rsid w:val="00B60426"/>
    <w:rsid w:val="00B612A5"/>
    <w:rsid w:val="00B61814"/>
    <w:rsid w:val="00B61A98"/>
    <w:rsid w:val="00B63495"/>
    <w:rsid w:val="00B637C5"/>
    <w:rsid w:val="00B6482C"/>
    <w:rsid w:val="00B707AA"/>
    <w:rsid w:val="00B71211"/>
    <w:rsid w:val="00B721CC"/>
    <w:rsid w:val="00B731D5"/>
    <w:rsid w:val="00B752B0"/>
    <w:rsid w:val="00B7624E"/>
    <w:rsid w:val="00B77C90"/>
    <w:rsid w:val="00B80341"/>
    <w:rsid w:val="00B82051"/>
    <w:rsid w:val="00B8521E"/>
    <w:rsid w:val="00B8609B"/>
    <w:rsid w:val="00B867BB"/>
    <w:rsid w:val="00B868BB"/>
    <w:rsid w:val="00B906C3"/>
    <w:rsid w:val="00B90BE7"/>
    <w:rsid w:val="00B925DD"/>
    <w:rsid w:val="00B9536D"/>
    <w:rsid w:val="00B9654D"/>
    <w:rsid w:val="00B9787D"/>
    <w:rsid w:val="00BA0147"/>
    <w:rsid w:val="00BA2423"/>
    <w:rsid w:val="00BA2E35"/>
    <w:rsid w:val="00BA34EA"/>
    <w:rsid w:val="00BA489D"/>
    <w:rsid w:val="00BA5DDE"/>
    <w:rsid w:val="00BA68A1"/>
    <w:rsid w:val="00BA7159"/>
    <w:rsid w:val="00BB1307"/>
    <w:rsid w:val="00BB1F8A"/>
    <w:rsid w:val="00BB4DFE"/>
    <w:rsid w:val="00BB54F2"/>
    <w:rsid w:val="00BC1B5F"/>
    <w:rsid w:val="00BC687E"/>
    <w:rsid w:val="00BC726E"/>
    <w:rsid w:val="00BD0168"/>
    <w:rsid w:val="00BD05BA"/>
    <w:rsid w:val="00BD2306"/>
    <w:rsid w:val="00BD37C4"/>
    <w:rsid w:val="00BD4CC6"/>
    <w:rsid w:val="00BD5133"/>
    <w:rsid w:val="00BE25D8"/>
    <w:rsid w:val="00BE36F8"/>
    <w:rsid w:val="00BE478F"/>
    <w:rsid w:val="00BE527A"/>
    <w:rsid w:val="00BE663F"/>
    <w:rsid w:val="00BE6AF0"/>
    <w:rsid w:val="00BE6F4A"/>
    <w:rsid w:val="00BF0D00"/>
    <w:rsid w:val="00BF1966"/>
    <w:rsid w:val="00BF1CBC"/>
    <w:rsid w:val="00BF2063"/>
    <w:rsid w:val="00BF2327"/>
    <w:rsid w:val="00BF284F"/>
    <w:rsid w:val="00BF2985"/>
    <w:rsid w:val="00BF53F5"/>
    <w:rsid w:val="00BF6652"/>
    <w:rsid w:val="00BF68FF"/>
    <w:rsid w:val="00C00072"/>
    <w:rsid w:val="00C00278"/>
    <w:rsid w:val="00C02D85"/>
    <w:rsid w:val="00C034FF"/>
    <w:rsid w:val="00C04898"/>
    <w:rsid w:val="00C050FA"/>
    <w:rsid w:val="00C05627"/>
    <w:rsid w:val="00C07BD0"/>
    <w:rsid w:val="00C11228"/>
    <w:rsid w:val="00C13E93"/>
    <w:rsid w:val="00C16DB8"/>
    <w:rsid w:val="00C17CB0"/>
    <w:rsid w:val="00C20019"/>
    <w:rsid w:val="00C20FCD"/>
    <w:rsid w:val="00C23FB4"/>
    <w:rsid w:val="00C264A5"/>
    <w:rsid w:val="00C267F0"/>
    <w:rsid w:val="00C416A2"/>
    <w:rsid w:val="00C43481"/>
    <w:rsid w:val="00C43969"/>
    <w:rsid w:val="00C44C5D"/>
    <w:rsid w:val="00C460BE"/>
    <w:rsid w:val="00C51347"/>
    <w:rsid w:val="00C51AE7"/>
    <w:rsid w:val="00C51E51"/>
    <w:rsid w:val="00C535A5"/>
    <w:rsid w:val="00C541E0"/>
    <w:rsid w:val="00C55088"/>
    <w:rsid w:val="00C55485"/>
    <w:rsid w:val="00C60469"/>
    <w:rsid w:val="00C63649"/>
    <w:rsid w:val="00C6450D"/>
    <w:rsid w:val="00C65274"/>
    <w:rsid w:val="00C67C68"/>
    <w:rsid w:val="00C749CE"/>
    <w:rsid w:val="00C759E5"/>
    <w:rsid w:val="00C75E28"/>
    <w:rsid w:val="00C77E96"/>
    <w:rsid w:val="00C80039"/>
    <w:rsid w:val="00C81036"/>
    <w:rsid w:val="00C810F7"/>
    <w:rsid w:val="00C825D2"/>
    <w:rsid w:val="00C85279"/>
    <w:rsid w:val="00C874FE"/>
    <w:rsid w:val="00C91562"/>
    <w:rsid w:val="00C965AE"/>
    <w:rsid w:val="00C973B0"/>
    <w:rsid w:val="00CA02A0"/>
    <w:rsid w:val="00CA2AEA"/>
    <w:rsid w:val="00CB242F"/>
    <w:rsid w:val="00CB3C0B"/>
    <w:rsid w:val="00CB587B"/>
    <w:rsid w:val="00CC0804"/>
    <w:rsid w:val="00CC16F9"/>
    <w:rsid w:val="00CC1A16"/>
    <w:rsid w:val="00CC3A66"/>
    <w:rsid w:val="00CC64C8"/>
    <w:rsid w:val="00CD2F03"/>
    <w:rsid w:val="00CD2FD5"/>
    <w:rsid w:val="00CE1DBD"/>
    <w:rsid w:val="00CE2AEC"/>
    <w:rsid w:val="00CE4755"/>
    <w:rsid w:val="00CE5CF2"/>
    <w:rsid w:val="00CE679D"/>
    <w:rsid w:val="00CE7700"/>
    <w:rsid w:val="00CE7BF8"/>
    <w:rsid w:val="00CF09C6"/>
    <w:rsid w:val="00CF2260"/>
    <w:rsid w:val="00CF327B"/>
    <w:rsid w:val="00CF428D"/>
    <w:rsid w:val="00CF4D55"/>
    <w:rsid w:val="00CF529C"/>
    <w:rsid w:val="00CF6FE6"/>
    <w:rsid w:val="00D003FF"/>
    <w:rsid w:val="00D026BD"/>
    <w:rsid w:val="00D03633"/>
    <w:rsid w:val="00D04856"/>
    <w:rsid w:val="00D05946"/>
    <w:rsid w:val="00D05960"/>
    <w:rsid w:val="00D108C8"/>
    <w:rsid w:val="00D108DD"/>
    <w:rsid w:val="00D11C2B"/>
    <w:rsid w:val="00D14099"/>
    <w:rsid w:val="00D145FA"/>
    <w:rsid w:val="00D15360"/>
    <w:rsid w:val="00D153EE"/>
    <w:rsid w:val="00D158E4"/>
    <w:rsid w:val="00D15A26"/>
    <w:rsid w:val="00D161E8"/>
    <w:rsid w:val="00D17292"/>
    <w:rsid w:val="00D1774E"/>
    <w:rsid w:val="00D17933"/>
    <w:rsid w:val="00D2175E"/>
    <w:rsid w:val="00D23DDA"/>
    <w:rsid w:val="00D23FB1"/>
    <w:rsid w:val="00D24369"/>
    <w:rsid w:val="00D25A96"/>
    <w:rsid w:val="00D2652F"/>
    <w:rsid w:val="00D27F5B"/>
    <w:rsid w:val="00D32FD4"/>
    <w:rsid w:val="00D3383C"/>
    <w:rsid w:val="00D349EE"/>
    <w:rsid w:val="00D34BDB"/>
    <w:rsid w:val="00D4113F"/>
    <w:rsid w:val="00D41E64"/>
    <w:rsid w:val="00D511D5"/>
    <w:rsid w:val="00D542D4"/>
    <w:rsid w:val="00D553F7"/>
    <w:rsid w:val="00D57790"/>
    <w:rsid w:val="00D60D65"/>
    <w:rsid w:val="00D62AB7"/>
    <w:rsid w:val="00D62D5F"/>
    <w:rsid w:val="00D631CE"/>
    <w:rsid w:val="00D64B58"/>
    <w:rsid w:val="00D66588"/>
    <w:rsid w:val="00D71796"/>
    <w:rsid w:val="00D751F7"/>
    <w:rsid w:val="00D80545"/>
    <w:rsid w:val="00D81054"/>
    <w:rsid w:val="00D81092"/>
    <w:rsid w:val="00D81C0D"/>
    <w:rsid w:val="00D82327"/>
    <w:rsid w:val="00D859EE"/>
    <w:rsid w:val="00D86B1E"/>
    <w:rsid w:val="00D87B0F"/>
    <w:rsid w:val="00D87F51"/>
    <w:rsid w:val="00D90305"/>
    <w:rsid w:val="00D90F80"/>
    <w:rsid w:val="00D912DC"/>
    <w:rsid w:val="00D952EA"/>
    <w:rsid w:val="00D96633"/>
    <w:rsid w:val="00D97222"/>
    <w:rsid w:val="00DA2854"/>
    <w:rsid w:val="00DA45B7"/>
    <w:rsid w:val="00DA4C30"/>
    <w:rsid w:val="00DA77AB"/>
    <w:rsid w:val="00DA77DB"/>
    <w:rsid w:val="00DB0519"/>
    <w:rsid w:val="00DB0A60"/>
    <w:rsid w:val="00DB258D"/>
    <w:rsid w:val="00DB2A1F"/>
    <w:rsid w:val="00DB3F20"/>
    <w:rsid w:val="00DB4A1B"/>
    <w:rsid w:val="00DB65B1"/>
    <w:rsid w:val="00DB6729"/>
    <w:rsid w:val="00DC1F1A"/>
    <w:rsid w:val="00DC2073"/>
    <w:rsid w:val="00DC2289"/>
    <w:rsid w:val="00DC376C"/>
    <w:rsid w:val="00DC44C8"/>
    <w:rsid w:val="00DC4A72"/>
    <w:rsid w:val="00DC559C"/>
    <w:rsid w:val="00DD1F56"/>
    <w:rsid w:val="00DD2081"/>
    <w:rsid w:val="00DD6265"/>
    <w:rsid w:val="00DD759F"/>
    <w:rsid w:val="00DD7F76"/>
    <w:rsid w:val="00DE33E4"/>
    <w:rsid w:val="00DE579A"/>
    <w:rsid w:val="00DE68B0"/>
    <w:rsid w:val="00DE7161"/>
    <w:rsid w:val="00DE7443"/>
    <w:rsid w:val="00DF0707"/>
    <w:rsid w:val="00DF0C85"/>
    <w:rsid w:val="00DF19A4"/>
    <w:rsid w:val="00DF1E92"/>
    <w:rsid w:val="00DF4455"/>
    <w:rsid w:val="00DF457E"/>
    <w:rsid w:val="00DF4DF3"/>
    <w:rsid w:val="00DF688F"/>
    <w:rsid w:val="00E00AAF"/>
    <w:rsid w:val="00E00BBD"/>
    <w:rsid w:val="00E01CA0"/>
    <w:rsid w:val="00E05F56"/>
    <w:rsid w:val="00E10175"/>
    <w:rsid w:val="00E109B5"/>
    <w:rsid w:val="00E112A8"/>
    <w:rsid w:val="00E114D8"/>
    <w:rsid w:val="00E11805"/>
    <w:rsid w:val="00E12462"/>
    <w:rsid w:val="00E15373"/>
    <w:rsid w:val="00E153BB"/>
    <w:rsid w:val="00E16C0E"/>
    <w:rsid w:val="00E17A08"/>
    <w:rsid w:val="00E20584"/>
    <w:rsid w:val="00E21FF9"/>
    <w:rsid w:val="00E311FE"/>
    <w:rsid w:val="00E3219E"/>
    <w:rsid w:val="00E32241"/>
    <w:rsid w:val="00E329E7"/>
    <w:rsid w:val="00E33D32"/>
    <w:rsid w:val="00E345A8"/>
    <w:rsid w:val="00E34CBC"/>
    <w:rsid w:val="00E3509D"/>
    <w:rsid w:val="00E350B6"/>
    <w:rsid w:val="00E36FA8"/>
    <w:rsid w:val="00E43ADD"/>
    <w:rsid w:val="00E460CC"/>
    <w:rsid w:val="00E54D86"/>
    <w:rsid w:val="00E555BC"/>
    <w:rsid w:val="00E56A73"/>
    <w:rsid w:val="00E56AC6"/>
    <w:rsid w:val="00E57F80"/>
    <w:rsid w:val="00E61182"/>
    <w:rsid w:val="00E611CD"/>
    <w:rsid w:val="00E621B9"/>
    <w:rsid w:val="00E635E5"/>
    <w:rsid w:val="00E63FC5"/>
    <w:rsid w:val="00E6738A"/>
    <w:rsid w:val="00E71B6F"/>
    <w:rsid w:val="00E72F18"/>
    <w:rsid w:val="00E72FC4"/>
    <w:rsid w:val="00E733D1"/>
    <w:rsid w:val="00E7582C"/>
    <w:rsid w:val="00E75859"/>
    <w:rsid w:val="00E75DCA"/>
    <w:rsid w:val="00E80AB6"/>
    <w:rsid w:val="00E80BFB"/>
    <w:rsid w:val="00E84A98"/>
    <w:rsid w:val="00E84DC3"/>
    <w:rsid w:val="00E869B5"/>
    <w:rsid w:val="00E87080"/>
    <w:rsid w:val="00E87F74"/>
    <w:rsid w:val="00E901E2"/>
    <w:rsid w:val="00E90683"/>
    <w:rsid w:val="00E91AD7"/>
    <w:rsid w:val="00E92D7D"/>
    <w:rsid w:val="00E94628"/>
    <w:rsid w:val="00E949E0"/>
    <w:rsid w:val="00E95828"/>
    <w:rsid w:val="00E96670"/>
    <w:rsid w:val="00E96CFF"/>
    <w:rsid w:val="00EA01B8"/>
    <w:rsid w:val="00EA0212"/>
    <w:rsid w:val="00EA07A7"/>
    <w:rsid w:val="00EA1654"/>
    <w:rsid w:val="00EA23E3"/>
    <w:rsid w:val="00EA59E1"/>
    <w:rsid w:val="00EA6BA6"/>
    <w:rsid w:val="00EB1009"/>
    <w:rsid w:val="00EB1A69"/>
    <w:rsid w:val="00EB3B69"/>
    <w:rsid w:val="00EB52A9"/>
    <w:rsid w:val="00EB6219"/>
    <w:rsid w:val="00EB76AC"/>
    <w:rsid w:val="00EB7834"/>
    <w:rsid w:val="00EC19BA"/>
    <w:rsid w:val="00EC1D60"/>
    <w:rsid w:val="00EC4A0B"/>
    <w:rsid w:val="00EC62C8"/>
    <w:rsid w:val="00EC64C7"/>
    <w:rsid w:val="00EC658C"/>
    <w:rsid w:val="00EC79FF"/>
    <w:rsid w:val="00ED14F0"/>
    <w:rsid w:val="00ED2CFF"/>
    <w:rsid w:val="00ED3882"/>
    <w:rsid w:val="00ED3BD4"/>
    <w:rsid w:val="00ED4037"/>
    <w:rsid w:val="00ED4949"/>
    <w:rsid w:val="00ED4F54"/>
    <w:rsid w:val="00ED588F"/>
    <w:rsid w:val="00EE0C5D"/>
    <w:rsid w:val="00EE0CAF"/>
    <w:rsid w:val="00EE1CAD"/>
    <w:rsid w:val="00EE1F53"/>
    <w:rsid w:val="00EE2C67"/>
    <w:rsid w:val="00EE3D24"/>
    <w:rsid w:val="00EE68A5"/>
    <w:rsid w:val="00EE79A5"/>
    <w:rsid w:val="00EE7E13"/>
    <w:rsid w:val="00EF1502"/>
    <w:rsid w:val="00EF22B6"/>
    <w:rsid w:val="00EF6923"/>
    <w:rsid w:val="00EF77BD"/>
    <w:rsid w:val="00EF7DE7"/>
    <w:rsid w:val="00F00CFF"/>
    <w:rsid w:val="00F02070"/>
    <w:rsid w:val="00F02B5F"/>
    <w:rsid w:val="00F02C55"/>
    <w:rsid w:val="00F03BA2"/>
    <w:rsid w:val="00F05B45"/>
    <w:rsid w:val="00F07325"/>
    <w:rsid w:val="00F073D7"/>
    <w:rsid w:val="00F10549"/>
    <w:rsid w:val="00F108D1"/>
    <w:rsid w:val="00F1141B"/>
    <w:rsid w:val="00F11BC1"/>
    <w:rsid w:val="00F1343C"/>
    <w:rsid w:val="00F14701"/>
    <w:rsid w:val="00F15BD5"/>
    <w:rsid w:val="00F16CC6"/>
    <w:rsid w:val="00F20936"/>
    <w:rsid w:val="00F21521"/>
    <w:rsid w:val="00F23013"/>
    <w:rsid w:val="00F23B39"/>
    <w:rsid w:val="00F241AF"/>
    <w:rsid w:val="00F24E08"/>
    <w:rsid w:val="00F32FFE"/>
    <w:rsid w:val="00F33AB9"/>
    <w:rsid w:val="00F35AAE"/>
    <w:rsid w:val="00F35FA9"/>
    <w:rsid w:val="00F363E5"/>
    <w:rsid w:val="00F3771A"/>
    <w:rsid w:val="00F421F5"/>
    <w:rsid w:val="00F42209"/>
    <w:rsid w:val="00F43CB0"/>
    <w:rsid w:val="00F45B90"/>
    <w:rsid w:val="00F4778C"/>
    <w:rsid w:val="00F50A28"/>
    <w:rsid w:val="00F5107E"/>
    <w:rsid w:val="00F52CE8"/>
    <w:rsid w:val="00F53CBE"/>
    <w:rsid w:val="00F54A99"/>
    <w:rsid w:val="00F56011"/>
    <w:rsid w:val="00F57EB6"/>
    <w:rsid w:val="00F643FC"/>
    <w:rsid w:val="00F67891"/>
    <w:rsid w:val="00F72236"/>
    <w:rsid w:val="00F72942"/>
    <w:rsid w:val="00F72D08"/>
    <w:rsid w:val="00F74D3F"/>
    <w:rsid w:val="00F770A5"/>
    <w:rsid w:val="00F77E1F"/>
    <w:rsid w:val="00F808C0"/>
    <w:rsid w:val="00F83921"/>
    <w:rsid w:val="00F86A22"/>
    <w:rsid w:val="00F86B27"/>
    <w:rsid w:val="00F86F66"/>
    <w:rsid w:val="00F9213B"/>
    <w:rsid w:val="00F94093"/>
    <w:rsid w:val="00F967C5"/>
    <w:rsid w:val="00FA0934"/>
    <w:rsid w:val="00FA0F6B"/>
    <w:rsid w:val="00FA2DAF"/>
    <w:rsid w:val="00FA2FA6"/>
    <w:rsid w:val="00FB1EAD"/>
    <w:rsid w:val="00FB2992"/>
    <w:rsid w:val="00FB54F0"/>
    <w:rsid w:val="00FB7719"/>
    <w:rsid w:val="00FC095C"/>
    <w:rsid w:val="00FC6FAB"/>
    <w:rsid w:val="00FC7A28"/>
    <w:rsid w:val="00FC7F41"/>
    <w:rsid w:val="00FD0FDD"/>
    <w:rsid w:val="00FD153A"/>
    <w:rsid w:val="00FD2A1F"/>
    <w:rsid w:val="00FD546D"/>
    <w:rsid w:val="00FD5868"/>
    <w:rsid w:val="00FD6F0F"/>
    <w:rsid w:val="00FD7AD6"/>
    <w:rsid w:val="00FE0275"/>
    <w:rsid w:val="00FE43DA"/>
    <w:rsid w:val="00FE5C74"/>
    <w:rsid w:val="00FF0406"/>
    <w:rsid w:val="00FF1DDF"/>
    <w:rsid w:val="00FF22F9"/>
    <w:rsid w:val="00FF441F"/>
    <w:rsid w:val="00FF5C38"/>
    <w:rsid w:val="00FF72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5B"/>
    <w:rPr>
      <w:sz w:val="28"/>
      <w:szCs w:val="28"/>
    </w:rPr>
  </w:style>
  <w:style w:type="paragraph" w:styleId="Heading1">
    <w:name w:val="heading 1"/>
    <w:basedOn w:val="Normal"/>
    <w:link w:val="Heading1Char"/>
    <w:uiPriority w:val="99"/>
    <w:qFormat/>
    <w:rsid w:val="00051C5B"/>
    <w:pPr>
      <w:outlineLvl w:val="0"/>
    </w:pPr>
    <w:rPr>
      <w:rFonts w:ascii="Arial" w:hAnsi="Arial"/>
      <w:b/>
      <w:bCs/>
      <w:color w:val="14191A"/>
      <w:kern w:val="36"/>
      <w:sz w:val="26"/>
      <w:szCs w:val="26"/>
    </w:rPr>
  </w:style>
  <w:style w:type="paragraph" w:styleId="Heading3">
    <w:name w:val="heading 3"/>
    <w:basedOn w:val="Normal"/>
    <w:next w:val="Normal"/>
    <w:link w:val="Heading3Char"/>
    <w:uiPriority w:val="99"/>
    <w:qFormat/>
    <w:locked/>
    <w:rsid w:val="000807CF"/>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1C5B"/>
    <w:rPr>
      <w:rFonts w:ascii="Arial" w:hAnsi="Arial"/>
      <w:b/>
      <w:color w:val="14191A"/>
      <w:kern w:val="36"/>
      <w:sz w:val="26"/>
      <w:lang w:eastAsia="ru-RU"/>
    </w:rPr>
  </w:style>
  <w:style w:type="character" w:customStyle="1" w:styleId="Heading3Char">
    <w:name w:val="Heading 3 Char"/>
    <w:basedOn w:val="DefaultParagraphFont"/>
    <w:link w:val="Heading3"/>
    <w:uiPriority w:val="99"/>
    <w:locked/>
    <w:rsid w:val="000807CF"/>
    <w:rPr>
      <w:rFonts w:ascii="Cambria" w:hAnsi="Cambria"/>
      <w:b/>
      <w:sz w:val="26"/>
    </w:rPr>
  </w:style>
  <w:style w:type="character" w:styleId="Hyperlink">
    <w:name w:val="Hyperlink"/>
    <w:basedOn w:val="DefaultParagraphFont"/>
    <w:uiPriority w:val="99"/>
    <w:rsid w:val="00051C5B"/>
    <w:rPr>
      <w:rFonts w:ascii="Arial" w:hAnsi="Arial" w:cs="Times New Roman"/>
      <w:color w:val="A87042"/>
      <w:sz w:val="18"/>
      <w:u w:val="none"/>
      <w:effect w:val="none"/>
    </w:rPr>
  </w:style>
  <w:style w:type="paragraph" w:customStyle="1" w:styleId="ConsPlusNonformat">
    <w:name w:val="ConsPlusNonformat"/>
    <w:uiPriority w:val="99"/>
    <w:rsid w:val="00051C5B"/>
    <w:pPr>
      <w:autoSpaceDE w:val="0"/>
      <w:autoSpaceDN w:val="0"/>
      <w:adjustRightInd w:val="0"/>
    </w:pPr>
    <w:rPr>
      <w:rFonts w:ascii="Courier New" w:hAnsi="Courier New" w:cs="Courier New"/>
      <w:sz w:val="20"/>
      <w:szCs w:val="20"/>
    </w:rPr>
  </w:style>
  <w:style w:type="paragraph" w:styleId="NormalWeb">
    <w:name w:val="Normal (Web)"/>
    <w:basedOn w:val="Normal"/>
    <w:uiPriority w:val="99"/>
    <w:rsid w:val="00E72F18"/>
    <w:rPr>
      <w:rFonts w:ascii="Tahoma" w:eastAsia="Times New Roman" w:hAnsi="Tahoma" w:cs="Tahoma"/>
      <w:sz w:val="22"/>
      <w:szCs w:val="22"/>
    </w:rPr>
  </w:style>
  <w:style w:type="character" w:styleId="Strong">
    <w:name w:val="Strong"/>
    <w:basedOn w:val="DefaultParagraphFont"/>
    <w:uiPriority w:val="99"/>
    <w:qFormat/>
    <w:locked/>
    <w:rsid w:val="00E72F18"/>
    <w:rPr>
      <w:rFonts w:cs="Times New Roman"/>
      <w:b/>
    </w:rPr>
  </w:style>
  <w:style w:type="paragraph" w:customStyle="1" w:styleId="1">
    <w:name w:val="Абзац списка1"/>
    <w:basedOn w:val="Normal"/>
    <w:uiPriority w:val="99"/>
    <w:rsid w:val="00002C18"/>
    <w:pPr>
      <w:spacing w:after="200" w:line="276" w:lineRule="auto"/>
      <w:ind w:left="720"/>
      <w:contextualSpacing/>
    </w:pPr>
    <w:rPr>
      <w:rFonts w:ascii="Calibri" w:hAnsi="Calibri"/>
      <w:sz w:val="22"/>
      <w:szCs w:val="22"/>
    </w:rPr>
  </w:style>
  <w:style w:type="paragraph" w:customStyle="1" w:styleId="2">
    <w:name w:val="Абзац списка2"/>
    <w:basedOn w:val="Normal"/>
    <w:uiPriority w:val="99"/>
    <w:rsid w:val="00253D26"/>
    <w:pPr>
      <w:spacing w:after="200" w:line="276" w:lineRule="auto"/>
      <w:ind w:left="720"/>
      <w:contextualSpacing/>
    </w:pPr>
    <w:rPr>
      <w:rFonts w:ascii="Calibri" w:eastAsia="Times New Roman" w:hAnsi="Calibri"/>
      <w:sz w:val="22"/>
      <w:szCs w:val="22"/>
      <w:lang w:eastAsia="en-US"/>
    </w:rPr>
  </w:style>
  <w:style w:type="character" w:customStyle="1" w:styleId="apple-converted-space">
    <w:name w:val="apple-converted-space"/>
    <w:uiPriority w:val="99"/>
    <w:rsid w:val="002C6158"/>
  </w:style>
  <w:style w:type="character" w:styleId="Emphasis">
    <w:name w:val="Emphasis"/>
    <w:basedOn w:val="DefaultParagraphFont"/>
    <w:uiPriority w:val="99"/>
    <w:qFormat/>
    <w:locked/>
    <w:rsid w:val="003767C5"/>
    <w:rPr>
      <w:rFonts w:cs="Times New Roman"/>
      <w:i/>
    </w:rPr>
  </w:style>
  <w:style w:type="paragraph" w:styleId="BalloonText">
    <w:name w:val="Balloon Text"/>
    <w:basedOn w:val="Normal"/>
    <w:link w:val="BalloonTextChar"/>
    <w:uiPriority w:val="99"/>
    <w:rsid w:val="0014197C"/>
    <w:rPr>
      <w:rFonts w:ascii="Tahoma" w:hAnsi="Tahoma"/>
      <w:sz w:val="16"/>
      <w:szCs w:val="16"/>
    </w:rPr>
  </w:style>
  <w:style w:type="character" w:customStyle="1" w:styleId="BalloonTextChar">
    <w:name w:val="Balloon Text Char"/>
    <w:basedOn w:val="DefaultParagraphFont"/>
    <w:link w:val="BalloonText"/>
    <w:uiPriority w:val="99"/>
    <w:locked/>
    <w:rsid w:val="0014197C"/>
    <w:rPr>
      <w:rFonts w:ascii="Tahoma" w:hAnsi="Tahoma"/>
      <w:sz w:val="16"/>
    </w:rPr>
  </w:style>
  <w:style w:type="table" w:styleId="TableGrid">
    <w:name w:val="Table Grid"/>
    <w:basedOn w:val="TableNormal"/>
    <w:uiPriority w:val="99"/>
    <w:locked/>
    <w:rsid w:val="009D5AE4"/>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D97222"/>
    <w:pPr>
      <w:spacing w:after="120"/>
    </w:pPr>
    <w:rPr>
      <w:rFonts w:eastAsia="Times New Roman"/>
      <w:sz w:val="24"/>
      <w:szCs w:val="24"/>
    </w:rPr>
  </w:style>
  <w:style w:type="character" w:customStyle="1" w:styleId="BodyTextChar">
    <w:name w:val="Body Text Char"/>
    <w:basedOn w:val="DefaultParagraphFont"/>
    <w:link w:val="BodyText"/>
    <w:uiPriority w:val="99"/>
    <w:locked/>
    <w:rsid w:val="00D97222"/>
    <w:rPr>
      <w:rFonts w:eastAsia="Times New Roman"/>
      <w:sz w:val="24"/>
      <w:lang/>
    </w:rPr>
  </w:style>
  <w:style w:type="paragraph" w:styleId="PlainText">
    <w:name w:val="Plain Text"/>
    <w:basedOn w:val="Normal"/>
    <w:link w:val="PlainTextChar"/>
    <w:uiPriority w:val="99"/>
    <w:rsid w:val="00D97222"/>
    <w:rPr>
      <w:rFonts w:ascii="Courier New" w:eastAsia="Times New Roman" w:hAnsi="Courier New"/>
      <w:sz w:val="20"/>
      <w:szCs w:val="20"/>
      <w:lang w:eastAsia="ja-JP"/>
    </w:rPr>
  </w:style>
  <w:style w:type="character" w:customStyle="1" w:styleId="PlainTextChar">
    <w:name w:val="Plain Text Char"/>
    <w:basedOn w:val="DefaultParagraphFont"/>
    <w:link w:val="PlainText"/>
    <w:uiPriority w:val="99"/>
    <w:locked/>
    <w:rsid w:val="00D97222"/>
    <w:rPr>
      <w:rFonts w:ascii="Courier New" w:hAnsi="Courier New"/>
      <w:lang w:eastAsia="ja-JP"/>
    </w:rPr>
  </w:style>
  <w:style w:type="paragraph" w:styleId="ListParagraph">
    <w:name w:val="List Paragraph"/>
    <w:basedOn w:val="Normal"/>
    <w:uiPriority w:val="99"/>
    <w:qFormat/>
    <w:rsid w:val="000807CF"/>
    <w:pPr>
      <w:spacing w:after="200" w:line="276" w:lineRule="auto"/>
      <w:ind w:left="720"/>
      <w:contextualSpacing/>
    </w:pPr>
    <w:rPr>
      <w:rFonts w:ascii="Calibri" w:hAnsi="Calibri"/>
      <w:sz w:val="22"/>
      <w:szCs w:val="22"/>
      <w:lang w:eastAsia="en-US"/>
    </w:rPr>
  </w:style>
  <w:style w:type="paragraph" w:customStyle="1" w:styleId="a">
    <w:name w:val="Стиль"/>
    <w:uiPriority w:val="99"/>
    <w:rsid w:val="00250286"/>
    <w:pPr>
      <w:widowControl w:val="0"/>
      <w:autoSpaceDE w:val="0"/>
      <w:autoSpaceDN w:val="0"/>
      <w:adjustRightInd w:val="0"/>
    </w:pPr>
    <w:rPr>
      <w:rFonts w:ascii="Arial" w:eastAsia="Times New Roman" w:hAnsi="Arial" w:cs="Arial"/>
      <w:sz w:val="24"/>
      <w:szCs w:val="24"/>
    </w:rPr>
  </w:style>
  <w:style w:type="paragraph" w:styleId="Header">
    <w:name w:val="header"/>
    <w:basedOn w:val="Normal"/>
    <w:link w:val="HeaderChar"/>
    <w:uiPriority w:val="99"/>
    <w:rsid w:val="002B0769"/>
    <w:pPr>
      <w:tabs>
        <w:tab w:val="center" w:pos="4677"/>
        <w:tab w:val="right" w:pos="9355"/>
      </w:tabs>
    </w:pPr>
  </w:style>
  <w:style w:type="character" w:customStyle="1" w:styleId="HeaderChar">
    <w:name w:val="Header Char"/>
    <w:basedOn w:val="DefaultParagraphFont"/>
    <w:link w:val="Header"/>
    <w:uiPriority w:val="99"/>
    <w:locked/>
    <w:rsid w:val="002B0769"/>
    <w:rPr>
      <w:sz w:val="28"/>
    </w:rPr>
  </w:style>
  <w:style w:type="paragraph" w:styleId="Footer">
    <w:name w:val="footer"/>
    <w:basedOn w:val="Normal"/>
    <w:link w:val="FooterChar"/>
    <w:uiPriority w:val="99"/>
    <w:rsid w:val="002B0769"/>
    <w:pPr>
      <w:tabs>
        <w:tab w:val="center" w:pos="4677"/>
        <w:tab w:val="right" w:pos="9355"/>
      </w:tabs>
    </w:pPr>
  </w:style>
  <w:style w:type="character" w:customStyle="1" w:styleId="FooterChar">
    <w:name w:val="Footer Char"/>
    <w:basedOn w:val="DefaultParagraphFont"/>
    <w:link w:val="Footer"/>
    <w:uiPriority w:val="99"/>
    <w:locked/>
    <w:rsid w:val="002B0769"/>
    <w:rPr>
      <w:sz w:val="28"/>
    </w:rPr>
  </w:style>
</w:styles>
</file>

<file path=word/webSettings.xml><?xml version="1.0" encoding="utf-8"?>
<w:webSettings xmlns:r="http://schemas.openxmlformats.org/officeDocument/2006/relationships" xmlns:w="http://schemas.openxmlformats.org/wordprocessingml/2006/main">
  <w:divs>
    <w:div w:id="643656659">
      <w:marLeft w:val="0"/>
      <w:marRight w:val="0"/>
      <w:marTop w:val="0"/>
      <w:marBottom w:val="0"/>
      <w:divBdr>
        <w:top w:val="none" w:sz="0" w:space="0" w:color="auto"/>
        <w:left w:val="none" w:sz="0" w:space="0" w:color="auto"/>
        <w:bottom w:val="none" w:sz="0" w:space="0" w:color="auto"/>
        <w:right w:val="none" w:sz="0" w:space="0" w:color="auto"/>
      </w:divBdr>
    </w:div>
    <w:div w:id="643656689">
      <w:marLeft w:val="0"/>
      <w:marRight w:val="0"/>
      <w:marTop w:val="0"/>
      <w:marBottom w:val="0"/>
      <w:divBdr>
        <w:top w:val="none" w:sz="0" w:space="0" w:color="auto"/>
        <w:left w:val="none" w:sz="0" w:space="0" w:color="auto"/>
        <w:bottom w:val="none" w:sz="0" w:space="0" w:color="auto"/>
        <w:right w:val="none" w:sz="0" w:space="0" w:color="auto"/>
      </w:divBdr>
      <w:divsChild>
        <w:div w:id="643656678">
          <w:marLeft w:val="0"/>
          <w:marRight w:val="0"/>
          <w:marTop w:val="0"/>
          <w:marBottom w:val="0"/>
          <w:divBdr>
            <w:top w:val="none" w:sz="0" w:space="0" w:color="auto"/>
            <w:left w:val="none" w:sz="0" w:space="0" w:color="auto"/>
            <w:bottom w:val="none" w:sz="0" w:space="0" w:color="auto"/>
            <w:right w:val="none" w:sz="0" w:space="0" w:color="auto"/>
          </w:divBdr>
          <w:divsChild>
            <w:div w:id="643656681">
              <w:marLeft w:val="0"/>
              <w:marRight w:val="0"/>
              <w:marTop w:val="0"/>
              <w:marBottom w:val="0"/>
              <w:divBdr>
                <w:top w:val="none" w:sz="0" w:space="0" w:color="auto"/>
                <w:left w:val="none" w:sz="0" w:space="0" w:color="auto"/>
                <w:bottom w:val="none" w:sz="0" w:space="0" w:color="auto"/>
                <w:right w:val="none" w:sz="0" w:space="0" w:color="auto"/>
              </w:divBdr>
              <w:divsChild>
                <w:div w:id="643656746">
                  <w:marLeft w:val="0"/>
                  <w:marRight w:val="0"/>
                  <w:marTop w:val="0"/>
                  <w:marBottom w:val="0"/>
                  <w:divBdr>
                    <w:top w:val="none" w:sz="0" w:space="0" w:color="auto"/>
                    <w:left w:val="none" w:sz="0" w:space="0" w:color="auto"/>
                    <w:bottom w:val="none" w:sz="0" w:space="0" w:color="auto"/>
                    <w:right w:val="none" w:sz="0" w:space="0" w:color="auto"/>
                  </w:divBdr>
                  <w:divsChild>
                    <w:div w:id="643656755">
                      <w:marLeft w:val="0"/>
                      <w:marRight w:val="0"/>
                      <w:marTop w:val="0"/>
                      <w:marBottom w:val="0"/>
                      <w:divBdr>
                        <w:top w:val="none" w:sz="0" w:space="0" w:color="auto"/>
                        <w:left w:val="none" w:sz="0" w:space="0" w:color="auto"/>
                        <w:bottom w:val="none" w:sz="0" w:space="0" w:color="auto"/>
                        <w:right w:val="none" w:sz="0" w:space="0" w:color="auto"/>
                      </w:divBdr>
                      <w:divsChild>
                        <w:div w:id="643656709">
                          <w:marLeft w:val="0"/>
                          <w:marRight w:val="0"/>
                          <w:marTop w:val="0"/>
                          <w:marBottom w:val="0"/>
                          <w:divBdr>
                            <w:top w:val="none" w:sz="0" w:space="0" w:color="auto"/>
                            <w:left w:val="none" w:sz="0" w:space="0" w:color="auto"/>
                            <w:bottom w:val="none" w:sz="0" w:space="0" w:color="auto"/>
                            <w:right w:val="none" w:sz="0" w:space="0" w:color="auto"/>
                          </w:divBdr>
                          <w:divsChild>
                            <w:div w:id="643656671">
                              <w:marLeft w:val="0"/>
                              <w:marRight w:val="0"/>
                              <w:marTop w:val="0"/>
                              <w:marBottom w:val="0"/>
                              <w:divBdr>
                                <w:top w:val="none" w:sz="0" w:space="0" w:color="auto"/>
                                <w:left w:val="none" w:sz="0" w:space="0" w:color="auto"/>
                                <w:bottom w:val="none" w:sz="0" w:space="0" w:color="auto"/>
                                <w:right w:val="none" w:sz="0" w:space="0" w:color="auto"/>
                              </w:divBdr>
                              <w:divsChild>
                                <w:div w:id="643656720">
                                  <w:marLeft w:val="0"/>
                                  <w:marRight w:val="0"/>
                                  <w:marTop w:val="0"/>
                                  <w:marBottom w:val="0"/>
                                  <w:divBdr>
                                    <w:top w:val="none" w:sz="0" w:space="0" w:color="auto"/>
                                    <w:left w:val="none" w:sz="0" w:space="0" w:color="auto"/>
                                    <w:bottom w:val="none" w:sz="0" w:space="0" w:color="auto"/>
                                    <w:right w:val="none" w:sz="0" w:space="0" w:color="auto"/>
                                  </w:divBdr>
                                  <w:divsChild>
                                    <w:div w:id="643656761">
                                      <w:marLeft w:val="0"/>
                                      <w:marRight w:val="0"/>
                                      <w:marTop w:val="0"/>
                                      <w:marBottom w:val="0"/>
                                      <w:divBdr>
                                        <w:top w:val="none" w:sz="0" w:space="0" w:color="auto"/>
                                        <w:left w:val="none" w:sz="0" w:space="0" w:color="auto"/>
                                        <w:bottom w:val="none" w:sz="0" w:space="0" w:color="auto"/>
                                        <w:right w:val="none" w:sz="0" w:space="0" w:color="auto"/>
                                      </w:divBdr>
                                      <w:divsChild>
                                        <w:div w:id="643656753">
                                          <w:marLeft w:val="0"/>
                                          <w:marRight w:val="0"/>
                                          <w:marTop w:val="0"/>
                                          <w:marBottom w:val="0"/>
                                          <w:divBdr>
                                            <w:top w:val="none" w:sz="0" w:space="0" w:color="auto"/>
                                            <w:left w:val="none" w:sz="0" w:space="0" w:color="auto"/>
                                            <w:bottom w:val="none" w:sz="0" w:space="0" w:color="auto"/>
                                            <w:right w:val="none" w:sz="0" w:space="0" w:color="auto"/>
                                          </w:divBdr>
                                          <w:divsChild>
                                            <w:div w:id="643656668">
                                              <w:marLeft w:val="0"/>
                                              <w:marRight w:val="0"/>
                                              <w:marTop w:val="0"/>
                                              <w:marBottom w:val="0"/>
                                              <w:divBdr>
                                                <w:top w:val="none" w:sz="0" w:space="0" w:color="auto"/>
                                                <w:left w:val="none" w:sz="0" w:space="0" w:color="auto"/>
                                                <w:bottom w:val="none" w:sz="0" w:space="0" w:color="auto"/>
                                                <w:right w:val="none" w:sz="0" w:space="0" w:color="auto"/>
                                              </w:divBdr>
                                              <w:divsChild>
                                                <w:div w:id="643656754">
                                                  <w:marLeft w:val="0"/>
                                                  <w:marRight w:val="0"/>
                                                  <w:marTop w:val="0"/>
                                                  <w:marBottom w:val="0"/>
                                                  <w:divBdr>
                                                    <w:top w:val="none" w:sz="0" w:space="0" w:color="auto"/>
                                                    <w:left w:val="none" w:sz="0" w:space="0" w:color="auto"/>
                                                    <w:bottom w:val="none" w:sz="0" w:space="0" w:color="auto"/>
                                                    <w:right w:val="none" w:sz="0" w:space="0" w:color="auto"/>
                                                  </w:divBdr>
                                                  <w:divsChild>
                                                    <w:div w:id="643656676">
                                                      <w:marLeft w:val="0"/>
                                                      <w:marRight w:val="0"/>
                                                      <w:marTop w:val="0"/>
                                                      <w:marBottom w:val="0"/>
                                                      <w:divBdr>
                                                        <w:top w:val="none" w:sz="0" w:space="0" w:color="auto"/>
                                                        <w:left w:val="none" w:sz="0" w:space="0" w:color="auto"/>
                                                        <w:bottom w:val="none" w:sz="0" w:space="0" w:color="auto"/>
                                                        <w:right w:val="none" w:sz="0" w:space="0" w:color="auto"/>
                                                      </w:divBdr>
                                                      <w:divsChild>
                                                        <w:div w:id="643656737">
                                                          <w:marLeft w:val="0"/>
                                                          <w:marRight w:val="0"/>
                                                          <w:marTop w:val="0"/>
                                                          <w:marBottom w:val="0"/>
                                                          <w:divBdr>
                                                            <w:top w:val="none" w:sz="0" w:space="0" w:color="auto"/>
                                                            <w:left w:val="none" w:sz="0" w:space="0" w:color="auto"/>
                                                            <w:bottom w:val="none" w:sz="0" w:space="0" w:color="auto"/>
                                                            <w:right w:val="none" w:sz="0" w:space="0" w:color="auto"/>
                                                          </w:divBdr>
                                                          <w:divsChild>
                                                            <w:div w:id="643656674">
                                                              <w:marLeft w:val="0"/>
                                                              <w:marRight w:val="0"/>
                                                              <w:marTop w:val="0"/>
                                                              <w:marBottom w:val="0"/>
                                                              <w:divBdr>
                                                                <w:top w:val="none" w:sz="0" w:space="0" w:color="auto"/>
                                                                <w:left w:val="none" w:sz="0" w:space="0" w:color="auto"/>
                                                                <w:bottom w:val="none" w:sz="0" w:space="0" w:color="auto"/>
                                                                <w:right w:val="none" w:sz="0" w:space="0" w:color="auto"/>
                                                              </w:divBdr>
                                                              <w:divsChild>
                                                                <w:div w:id="643656654">
                                                                  <w:marLeft w:val="0"/>
                                                                  <w:marRight w:val="0"/>
                                                                  <w:marTop w:val="0"/>
                                                                  <w:marBottom w:val="0"/>
                                                                  <w:divBdr>
                                                                    <w:top w:val="none" w:sz="0" w:space="0" w:color="auto"/>
                                                                    <w:left w:val="none" w:sz="0" w:space="0" w:color="auto"/>
                                                                    <w:bottom w:val="none" w:sz="0" w:space="0" w:color="auto"/>
                                                                    <w:right w:val="none" w:sz="0" w:space="0" w:color="auto"/>
                                                                  </w:divBdr>
                                                                  <w:divsChild>
                                                                    <w:div w:id="643656714">
                                                                      <w:marLeft w:val="0"/>
                                                                      <w:marRight w:val="0"/>
                                                                      <w:marTop w:val="0"/>
                                                                      <w:marBottom w:val="0"/>
                                                                      <w:divBdr>
                                                                        <w:top w:val="none" w:sz="0" w:space="0" w:color="auto"/>
                                                                        <w:left w:val="none" w:sz="0" w:space="0" w:color="auto"/>
                                                                        <w:bottom w:val="none" w:sz="0" w:space="0" w:color="auto"/>
                                                                        <w:right w:val="none" w:sz="0" w:space="0" w:color="auto"/>
                                                                      </w:divBdr>
                                                                      <w:divsChild>
                                                                        <w:div w:id="643656700">
                                                                          <w:marLeft w:val="0"/>
                                                                          <w:marRight w:val="0"/>
                                                                          <w:marTop w:val="0"/>
                                                                          <w:marBottom w:val="0"/>
                                                                          <w:divBdr>
                                                                            <w:top w:val="none" w:sz="0" w:space="0" w:color="auto"/>
                                                                            <w:left w:val="none" w:sz="0" w:space="0" w:color="auto"/>
                                                                            <w:bottom w:val="none" w:sz="0" w:space="0" w:color="auto"/>
                                                                            <w:right w:val="none" w:sz="0" w:space="0" w:color="auto"/>
                                                                          </w:divBdr>
                                                                          <w:divsChild>
                                                                            <w:div w:id="643656727">
                                                                              <w:marLeft w:val="0"/>
                                                                              <w:marRight w:val="0"/>
                                                                              <w:marTop w:val="0"/>
                                                                              <w:marBottom w:val="0"/>
                                                                              <w:divBdr>
                                                                                <w:top w:val="none" w:sz="0" w:space="0" w:color="auto"/>
                                                                                <w:left w:val="none" w:sz="0" w:space="0" w:color="auto"/>
                                                                                <w:bottom w:val="none" w:sz="0" w:space="0" w:color="auto"/>
                                                                                <w:right w:val="none" w:sz="0" w:space="0" w:color="auto"/>
                                                                              </w:divBdr>
                                                                              <w:divsChild>
                                                                                <w:div w:id="643656660">
                                                                                  <w:marLeft w:val="0"/>
                                                                                  <w:marRight w:val="0"/>
                                                                                  <w:marTop w:val="0"/>
                                                                                  <w:marBottom w:val="0"/>
                                                                                  <w:divBdr>
                                                                                    <w:top w:val="none" w:sz="0" w:space="0" w:color="auto"/>
                                                                                    <w:left w:val="none" w:sz="0" w:space="0" w:color="auto"/>
                                                                                    <w:bottom w:val="none" w:sz="0" w:space="0" w:color="auto"/>
                                                                                    <w:right w:val="none" w:sz="0" w:space="0" w:color="auto"/>
                                                                                  </w:divBdr>
                                                                                  <w:divsChild>
                                                                                    <w:div w:id="643656735">
                                                                                      <w:marLeft w:val="0"/>
                                                                                      <w:marRight w:val="0"/>
                                                                                      <w:marTop w:val="0"/>
                                                                                      <w:marBottom w:val="0"/>
                                                                                      <w:divBdr>
                                                                                        <w:top w:val="none" w:sz="0" w:space="0" w:color="auto"/>
                                                                                        <w:left w:val="none" w:sz="0" w:space="0" w:color="auto"/>
                                                                                        <w:bottom w:val="none" w:sz="0" w:space="0" w:color="auto"/>
                                                                                        <w:right w:val="none" w:sz="0" w:space="0" w:color="auto"/>
                                                                                      </w:divBdr>
                                                                                      <w:divsChild>
                                                                                        <w:div w:id="643656760">
                                                                                          <w:marLeft w:val="0"/>
                                                                                          <w:marRight w:val="0"/>
                                                                                          <w:marTop w:val="0"/>
                                                                                          <w:marBottom w:val="0"/>
                                                                                          <w:divBdr>
                                                                                            <w:top w:val="none" w:sz="0" w:space="0" w:color="auto"/>
                                                                                            <w:left w:val="none" w:sz="0" w:space="0" w:color="auto"/>
                                                                                            <w:bottom w:val="none" w:sz="0" w:space="0" w:color="auto"/>
                                                                                            <w:right w:val="none" w:sz="0" w:space="0" w:color="auto"/>
                                                                                          </w:divBdr>
                                                                                          <w:divsChild>
                                                                                            <w:div w:id="643656743">
                                                                                              <w:marLeft w:val="0"/>
                                                                                              <w:marRight w:val="0"/>
                                                                                              <w:marTop w:val="0"/>
                                                                                              <w:marBottom w:val="0"/>
                                                                                              <w:divBdr>
                                                                                                <w:top w:val="none" w:sz="0" w:space="0" w:color="auto"/>
                                                                                                <w:left w:val="none" w:sz="0" w:space="0" w:color="auto"/>
                                                                                                <w:bottom w:val="none" w:sz="0" w:space="0" w:color="auto"/>
                                                                                                <w:right w:val="none" w:sz="0" w:space="0" w:color="auto"/>
                                                                                              </w:divBdr>
                                                                                              <w:divsChild>
                                                                                                <w:div w:id="643656744">
                                                                                                  <w:marLeft w:val="0"/>
                                                                                                  <w:marRight w:val="0"/>
                                                                                                  <w:marTop w:val="0"/>
                                                                                                  <w:marBottom w:val="0"/>
                                                                                                  <w:divBdr>
                                                                                                    <w:top w:val="none" w:sz="0" w:space="0" w:color="auto"/>
                                                                                                    <w:left w:val="none" w:sz="0" w:space="0" w:color="auto"/>
                                                                                                    <w:bottom w:val="none" w:sz="0" w:space="0" w:color="auto"/>
                                                                                                    <w:right w:val="none" w:sz="0" w:space="0" w:color="auto"/>
                                                                                                  </w:divBdr>
                                                                                                  <w:divsChild>
                                                                                                    <w:div w:id="643656749">
                                                                                                      <w:marLeft w:val="0"/>
                                                                                                      <w:marRight w:val="0"/>
                                                                                                      <w:marTop w:val="0"/>
                                                                                                      <w:marBottom w:val="0"/>
                                                                                                      <w:divBdr>
                                                                                                        <w:top w:val="none" w:sz="0" w:space="0" w:color="auto"/>
                                                                                                        <w:left w:val="none" w:sz="0" w:space="0" w:color="auto"/>
                                                                                                        <w:bottom w:val="none" w:sz="0" w:space="0" w:color="auto"/>
                                                                                                        <w:right w:val="none" w:sz="0" w:space="0" w:color="auto"/>
                                                                                                      </w:divBdr>
                                                                                                      <w:divsChild>
                                                                                                        <w:div w:id="643656683">
                                                                                                          <w:marLeft w:val="0"/>
                                                                                                          <w:marRight w:val="0"/>
                                                                                                          <w:marTop w:val="0"/>
                                                                                                          <w:marBottom w:val="0"/>
                                                                                                          <w:divBdr>
                                                                                                            <w:top w:val="none" w:sz="0" w:space="0" w:color="auto"/>
                                                                                                            <w:left w:val="none" w:sz="0" w:space="0" w:color="auto"/>
                                                                                                            <w:bottom w:val="none" w:sz="0" w:space="0" w:color="auto"/>
                                                                                                            <w:right w:val="none" w:sz="0" w:space="0" w:color="auto"/>
                                                                                                          </w:divBdr>
                                                                                                          <w:divsChild>
                                                                                                            <w:div w:id="643656707">
                                                                                                              <w:marLeft w:val="0"/>
                                                                                                              <w:marRight w:val="0"/>
                                                                                                              <w:marTop w:val="0"/>
                                                                                                              <w:marBottom w:val="0"/>
                                                                                                              <w:divBdr>
                                                                                                                <w:top w:val="none" w:sz="0" w:space="0" w:color="auto"/>
                                                                                                                <w:left w:val="none" w:sz="0" w:space="0" w:color="auto"/>
                                                                                                                <w:bottom w:val="none" w:sz="0" w:space="0" w:color="auto"/>
                                                                                                                <w:right w:val="none" w:sz="0" w:space="0" w:color="auto"/>
                                                                                                              </w:divBdr>
                                                                                                              <w:divsChild>
                                                                                                                <w:div w:id="6436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3656715">
      <w:marLeft w:val="0"/>
      <w:marRight w:val="0"/>
      <w:marTop w:val="0"/>
      <w:marBottom w:val="0"/>
      <w:divBdr>
        <w:top w:val="none" w:sz="0" w:space="0" w:color="auto"/>
        <w:left w:val="none" w:sz="0" w:space="0" w:color="auto"/>
        <w:bottom w:val="none" w:sz="0" w:space="0" w:color="auto"/>
        <w:right w:val="none" w:sz="0" w:space="0" w:color="auto"/>
      </w:divBdr>
      <w:divsChild>
        <w:div w:id="643656745">
          <w:marLeft w:val="0"/>
          <w:marRight w:val="0"/>
          <w:marTop w:val="0"/>
          <w:marBottom w:val="0"/>
          <w:divBdr>
            <w:top w:val="none" w:sz="0" w:space="0" w:color="auto"/>
            <w:left w:val="none" w:sz="0" w:space="0" w:color="auto"/>
            <w:bottom w:val="none" w:sz="0" w:space="0" w:color="auto"/>
            <w:right w:val="none" w:sz="0" w:space="0" w:color="auto"/>
          </w:divBdr>
          <w:divsChild>
            <w:div w:id="643656680">
              <w:marLeft w:val="0"/>
              <w:marRight w:val="0"/>
              <w:marTop w:val="0"/>
              <w:marBottom w:val="0"/>
              <w:divBdr>
                <w:top w:val="none" w:sz="0" w:space="0" w:color="auto"/>
                <w:left w:val="none" w:sz="0" w:space="0" w:color="auto"/>
                <w:bottom w:val="none" w:sz="0" w:space="0" w:color="auto"/>
                <w:right w:val="none" w:sz="0" w:space="0" w:color="auto"/>
              </w:divBdr>
              <w:divsChild>
                <w:div w:id="643656677">
                  <w:marLeft w:val="0"/>
                  <w:marRight w:val="0"/>
                  <w:marTop w:val="0"/>
                  <w:marBottom w:val="0"/>
                  <w:divBdr>
                    <w:top w:val="none" w:sz="0" w:space="0" w:color="auto"/>
                    <w:left w:val="none" w:sz="0" w:space="0" w:color="auto"/>
                    <w:bottom w:val="none" w:sz="0" w:space="0" w:color="auto"/>
                    <w:right w:val="none" w:sz="0" w:space="0" w:color="auto"/>
                  </w:divBdr>
                  <w:divsChild>
                    <w:div w:id="643656728">
                      <w:marLeft w:val="0"/>
                      <w:marRight w:val="0"/>
                      <w:marTop w:val="0"/>
                      <w:marBottom w:val="0"/>
                      <w:divBdr>
                        <w:top w:val="none" w:sz="0" w:space="0" w:color="auto"/>
                        <w:left w:val="none" w:sz="0" w:space="0" w:color="auto"/>
                        <w:bottom w:val="none" w:sz="0" w:space="0" w:color="auto"/>
                        <w:right w:val="none" w:sz="0" w:space="0" w:color="auto"/>
                      </w:divBdr>
                      <w:divsChild>
                        <w:div w:id="643656687">
                          <w:marLeft w:val="0"/>
                          <w:marRight w:val="0"/>
                          <w:marTop w:val="0"/>
                          <w:marBottom w:val="0"/>
                          <w:divBdr>
                            <w:top w:val="none" w:sz="0" w:space="0" w:color="auto"/>
                            <w:left w:val="none" w:sz="0" w:space="0" w:color="auto"/>
                            <w:bottom w:val="none" w:sz="0" w:space="0" w:color="auto"/>
                            <w:right w:val="none" w:sz="0" w:space="0" w:color="auto"/>
                          </w:divBdr>
                          <w:divsChild>
                            <w:div w:id="643656702">
                              <w:marLeft w:val="0"/>
                              <w:marRight w:val="0"/>
                              <w:marTop w:val="0"/>
                              <w:marBottom w:val="0"/>
                              <w:divBdr>
                                <w:top w:val="none" w:sz="0" w:space="0" w:color="auto"/>
                                <w:left w:val="none" w:sz="0" w:space="0" w:color="auto"/>
                                <w:bottom w:val="none" w:sz="0" w:space="0" w:color="auto"/>
                                <w:right w:val="none" w:sz="0" w:space="0" w:color="auto"/>
                              </w:divBdr>
                              <w:divsChild>
                                <w:div w:id="643656733">
                                  <w:marLeft w:val="0"/>
                                  <w:marRight w:val="0"/>
                                  <w:marTop w:val="0"/>
                                  <w:marBottom w:val="0"/>
                                  <w:divBdr>
                                    <w:top w:val="none" w:sz="0" w:space="0" w:color="auto"/>
                                    <w:left w:val="none" w:sz="0" w:space="0" w:color="auto"/>
                                    <w:bottom w:val="none" w:sz="0" w:space="0" w:color="auto"/>
                                    <w:right w:val="none" w:sz="0" w:space="0" w:color="auto"/>
                                  </w:divBdr>
                                  <w:divsChild>
                                    <w:div w:id="643656726">
                                      <w:marLeft w:val="0"/>
                                      <w:marRight w:val="0"/>
                                      <w:marTop w:val="0"/>
                                      <w:marBottom w:val="0"/>
                                      <w:divBdr>
                                        <w:top w:val="none" w:sz="0" w:space="0" w:color="auto"/>
                                        <w:left w:val="none" w:sz="0" w:space="0" w:color="auto"/>
                                        <w:bottom w:val="none" w:sz="0" w:space="0" w:color="auto"/>
                                        <w:right w:val="none" w:sz="0" w:space="0" w:color="auto"/>
                                      </w:divBdr>
                                      <w:divsChild>
                                        <w:div w:id="643656649">
                                          <w:marLeft w:val="0"/>
                                          <w:marRight w:val="0"/>
                                          <w:marTop w:val="0"/>
                                          <w:marBottom w:val="0"/>
                                          <w:divBdr>
                                            <w:top w:val="none" w:sz="0" w:space="0" w:color="auto"/>
                                            <w:left w:val="none" w:sz="0" w:space="0" w:color="auto"/>
                                            <w:bottom w:val="none" w:sz="0" w:space="0" w:color="auto"/>
                                            <w:right w:val="none" w:sz="0" w:space="0" w:color="auto"/>
                                          </w:divBdr>
                                          <w:divsChild>
                                            <w:div w:id="643656758">
                                              <w:marLeft w:val="0"/>
                                              <w:marRight w:val="0"/>
                                              <w:marTop w:val="0"/>
                                              <w:marBottom w:val="0"/>
                                              <w:divBdr>
                                                <w:top w:val="none" w:sz="0" w:space="0" w:color="auto"/>
                                                <w:left w:val="none" w:sz="0" w:space="0" w:color="auto"/>
                                                <w:bottom w:val="none" w:sz="0" w:space="0" w:color="auto"/>
                                                <w:right w:val="none" w:sz="0" w:space="0" w:color="auto"/>
                                              </w:divBdr>
                                              <w:divsChild>
                                                <w:div w:id="643656657">
                                                  <w:marLeft w:val="0"/>
                                                  <w:marRight w:val="0"/>
                                                  <w:marTop w:val="0"/>
                                                  <w:marBottom w:val="0"/>
                                                  <w:divBdr>
                                                    <w:top w:val="none" w:sz="0" w:space="0" w:color="auto"/>
                                                    <w:left w:val="none" w:sz="0" w:space="0" w:color="auto"/>
                                                    <w:bottom w:val="none" w:sz="0" w:space="0" w:color="auto"/>
                                                    <w:right w:val="none" w:sz="0" w:space="0" w:color="auto"/>
                                                  </w:divBdr>
                                                  <w:divsChild>
                                                    <w:div w:id="643656663">
                                                      <w:marLeft w:val="0"/>
                                                      <w:marRight w:val="0"/>
                                                      <w:marTop w:val="0"/>
                                                      <w:marBottom w:val="0"/>
                                                      <w:divBdr>
                                                        <w:top w:val="none" w:sz="0" w:space="0" w:color="auto"/>
                                                        <w:left w:val="none" w:sz="0" w:space="0" w:color="auto"/>
                                                        <w:bottom w:val="none" w:sz="0" w:space="0" w:color="auto"/>
                                                        <w:right w:val="none" w:sz="0" w:space="0" w:color="auto"/>
                                                      </w:divBdr>
                                                      <w:divsChild>
                                                        <w:div w:id="643656708">
                                                          <w:marLeft w:val="0"/>
                                                          <w:marRight w:val="0"/>
                                                          <w:marTop w:val="0"/>
                                                          <w:marBottom w:val="0"/>
                                                          <w:divBdr>
                                                            <w:top w:val="none" w:sz="0" w:space="0" w:color="auto"/>
                                                            <w:left w:val="none" w:sz="0" w:space="0" w:color="auto"/>
                                                            <w:bottom w:val="none" w:sz="0" w:space="0" w:color="auto"/>
                                                            <w:right w:val="none" w:sz="0" w:space="0" w:color="auto"/>
                                                          </w:divBdr>
                                                          <w:divsChild>
                                                            <w:div w:id="643656725">
                                                              <w:marLeft w:val="0"/>
                                                              <w:marRight w:val="0"/>
                                                              <w:marTop w:val="0"/>
                                                              <w:marBottom w:val="0"/>
                                                              <w:divBdr>
                                                                <w:top w:val="none" w:sz="0" w:space="0" w:color="auto"/>
                                                                <w:left w:val="none" w:sz="0" w:space="0" w:color="auto"/>
                                                                <w:bottom w:val="none" w:sz="0" w:space="0" w:color="auto"/>
                                                                <w:right w:val="none" w:sz="0" w:space="0" w:color="auto"/>
                                                              </w:divBdr>
                                                              <w:divsChild>
                                                                <w:div w:id="643656734">
                                                                  <w:marLeft w:val="0"/>
                                                                  <w:marRight w:val="0"/>
                                                                  <w:marTop w:val="0"/>
                                                                  <w:marBottom w:val="0"/>
                                                                  <w:divBdr>
                                                                    <w:top w:val="none" w:sz="0" w:space="0" w:color="auto"/>
                                                                    <w:left w:val="none" w:sz="0" w:space="0" w:color="auto"/>
                                                                    <w:bottom w:val="none" w:sz="0" w:space="0" w:color="auto"/>
                                                                    <w:right w:val="none" w:sz="0" w:space="0" w:color="auto"/>
                                                                  </w:divBdr>
                                                                  <w:divsChild>
                                                                    <w:div w:id="643656711">
                                                                      <w:marLeft w:val="0"/>
                                                                      <w:marRight w:val="0"/>
                                                                      <w:marTop w:val="0"/>
                                                                      <w:marBottom w:val="0"/>
                                                                      <w:divBdr>
                                                                        <w:top w:val="none" w:sz="0" w:space="0" w:color="auto"/>
                                                                        <w:left w:val="none" w:sz="0" w:space="0" w:color="auto"/>
                                                                        <w:bottom w:val="none" w:sz="0" w:space="0" w:color="auto"/>
                                                                        <w:right w:val="none" w:sz="0" w:space="0" w:color="auto"/>
                                                                      </w:divBdr>
                                                                      <w:divsChild>
                                                                        <w:div w:id="643656653">
                                                                          <w:marLeft w:val="0"/>
                                                                          <w:marRight w:val="0"/>
                                                                          <w:marTop w:val="0"/>
                                                                          <w:marBottom w:val="0"/>
                                                                          <w:divBdr>
                                                                            <w:top w:val="none" w:sz="0" w:space="0" w:color="auto"/>
                                                                            <w:left w:val="none" w:sz="0" w:space="0" w:color="auto"/>
                                                                            <w:bottom w:val="none" w:sz="0" w:space="0" w:color="auto"/>
                                                                            <w:right w:val="none" w:sz="0" w:space="0" w:color="auto"/>
                                                                          </w:divBdr>
                                                                          <w:divsChild>
                                                                            <w:div w:id="643656716">
                                                                              <w:marLeft w:val="0"/>
                                                                              <w:marRight w:val="0"/>
                                                                              <w:marTop w:val="0"/>
                                                                              <w:marBottom w:val="0"/>
                                                                              <w:divBdr>
                                                                                <w:top w:val="none" w:sz="0" w:space="0" w:color="auto"/>
                                                                                <w:left w:val="none" w:sz="0" w:space="0" w:color="auto"/>
                                                                                <w:bottom w:val="none" w:sz="0" w:space="0" w:color="auto"/>
                                                                                <w:right w:val="none" w:sz="0" w:space="0" w:color="auto"/>
                                                                              </w:divBdr>
                                                                              <w:divsChild>
                                                                                <w:div w:id="643656731">
                                                                                  <w:marLeft w:val="0"/>
                                                                                  <w:marRight w:val="0"/>
                                                                                  <w:marTop w:val="0"/>
                                                                                  <w:marBottom w:val="0"/>
                                                                                  <w:divBdr>
                                                                                    <w:top w:val="none" w:sz="0" w:space="0" w:color="auto"/>
                                                                                    <w:left w:val="none" w:sz="0" w:space="0" w:color="auto"/>
                                                                                    <w:bottom w:val="none" w:sz="0" w:space="0" w:color="auto"/>
                                                                                    <w:right w:val="none" w:sz="0" w:space="0" w:color="auto"/>
                                                                                  </w:divBdr>
                                                                                  <w:divsChild>
                                                                                    <w:div w:id="643656685">
                                                                                      <w:marLeft w:val="0"/>
                                                                                      <w:marRight w:val="0"/>
                                                                                      <w:marTop w:val="0"/>
                                                                                      <w:marBottom w:val="0"/>
                                                                                      <w:divBdr>
                                                                                        <w:top w:val="none" w:sz="0" w:space="0" w:color="auto"/>
                                                                                        <w:left w:val="none" w:sz="0" w:space="0" w:color="auto"/>
                                                                                        <w:bottom w:val="none" w:sz="0" w:space="0" w:color="auto"/>
                                                                                        <w:right w:val="none" w:sz="0" w:space="0" w:color="auto"/>
                                                                                      </w:divBdr>
                                                                                      <w:divsChild>
                                                                                        <w:div w:id="643656721">
                                                                                          <w:marLeft w:val="0"/>
                                                                                          <w:marRight w:val="0"/>
                                                                                          <w:marTop w:val="0"/>
                                                                                          <w:marBottom w:val="0"/>
                                                                                          <w:divBdr>
                                                                                            <w:top w:val="none" w:sz="0" w:space="0" w:color="auto"/>
                                                                                            <w:left w:val="none" w:sz="0" w:space="0" w:color="auto"/>
                                                                                            <w:bottom w:val="none" w:sz="0" w:space="0" w:color="auto"/>
                                                                                            <w:right w:val="none" w:sz="0" w:space="0" w:color="auto"/>
                                                                                          </w:divBdr>
                                                                                          <w:divsChild>
                                                                                            <w:div w:id="643656691">
                                                                                              <w:marLeft w:val="0"/>
                                                                                              <w:marRight w:val="0"/>
                                                                                              <w:marTop w:val="0"/>
                                                                                              <w:marBottom w:val="0"/>
                                                                                              <w:divBdr>
                                                                                                <w:top w:val="none" w:sz="0" w:space="0" w:color="auto"/>
                                                                                                <w:left w:val="none" w:sz="0" w:space="0" w:color="auto"/>
                                                                                                <w:bottom w:val="none" w:sz="0" w:space="0" w:color="auto"/>
                                                                                                <w:right w:val="none" w:sz="0" w:space="0" w:color="auto"/>
                                                                                              </w:divBdr>
                                                                                              <w:divsChild>
                                                                                                <w:div w:id="643656648">
                                                                                                  <w:marLeft w:val="0"/>
                                                                                                  <w:marRight w:val="0"/>
                                                                                                  <w:marTop w:val="0"/>
                                                                                                  <w:marBottom w:val="0"/>
                                                                                                  <w:divBdr>
                                                                                                    <w:top w:val="none" w:sz="0" w:space="0" w:color="auto"/>
                                                                                                    <w:left w:val="none" w:sz="0" w:space="0" w:color="auto"/>
                                                                                                    <w:bottom w:val="none" w:sz="0" w:space="0" w:color="auto"/>
                                                                                                    <w:right w:val="none" w:sz="0" w:space="0" w:color="auto"/>
                                                                                                  </w:divBdr>
                                                                                                  <w:divsChild>
                                                                                                    <w:div w:id="643656724">
                                                                                                      <w:marLeft w:val="0"/>
                                                                                                      <w:marRight w:val="0"/>
                                                                                                      <w:marTop w:val="0"/>
                                                                                                      <w:marBottom w:val="0"/>
                                                                                                      <w:divBdr>
                                                                                                        <w:top w:val="none" w:sz="0" w:space="0" w:color="auto"/>
                                                                                                        <w:left w:val="none" w:sz="0" w:space="0" w:color="auto"/>
                                                                                                        <w:bottom w:val="none" w:sz="0" w:space="0" w:color="auto"/>
                                                                                                        <w:right w:val="none" w:sz="0" w:space="0" w:color="auto"/>
                                                                                                      </w:divBdr>
                                                                                                      <w:divsChild>
                                                                                                        <w:div w:id="643656665">
                                                                                                          <w:marLeft w:val="0"/>
                                                                                                          <w:marRight w:val="0"/>
                                                                                                          <w:marTop w:val="0"/>
                                                                                                          <w:marBottom w:val="0"/>
                                                                                                          <w:divBdr>
                                                                                                            <w:top w:val="none" w:sz="0" w:space="0" w:color="auto"/>
                                                                                                            <w:left w:val="none" w:sz="0" w:space="0" w:color="auto"/>
                                                                                                            <w:bottom w:val="none" w:sz="0" w:space="0" w:color="auto"/>
                                                                                                            <w:right w:val="none" w:sz="0" w:space="0" w:color="auto"/>
                                                                                                          </w:divBdr>
                                                                                                          <w:divsChild>
                                                                                                            <w:div w:id="643656752">
                                                                                                              <w:marLeft w:val="0"/>
                                                                                                              <w:marRight w:val="0"/>
                                                                                                              <w:marTop w:val="0"/>
                                                                                                              <w:marBottom w:val="0"/>
                                                                                                              <w:divBdr>
                                                                                                                <w:top w:val="none" w:sz="0" w:space="0" w:color="auto"/>
                                                                                                                <w:left w:val="none" w:sz="0" w:space="0" w:color="auto"/>
                                                                                                                <w:bottom w:val="none" w:sz="0" w:space="0" w:color="auto"/>
                                                                                                                <w:right w:val="none" w:sz="0" w:space="0" w:color="auto"/>
                                                                                                              </w:divBdr>
                                                                                                              <w:divsChild>
                                                                                                                <w:div w:id="64365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3656730">
      <w:marLeft w:val="0"/>
      <w:marRight w:val="0"/>
      <w:marTop w:val="0"/>
      <w:marBottom w:val="0"/>
      <w:divBdr>
        <w:top w:val="none" w:sz="0" w:space="0" w:color="auto"/>
        <w:left w:val="none" w:sz="0" w:space="0" w:color="auto"/>
        <w:bottom w:val="none" w:sz="0" w:space="0" w:color="auto"/>
        <w:right w:val="none" w:sz="0" w:space="0" w:color="auto"/>
      </w:divBdr>
    </w:div>
    <w:div w:id="643656736">
      <w:marLeft w:val="0"/>
      <w:marRight w:val="0"/>
      <w:marTop w:val="0"/>
      <w:marBottom w:val="0"/>
      <w:divBdr>
        <w:top w:val="none" w:sz="0" w:space="0" w:color="auto"/>
        <w:left w:val="none" w:sz="0" w:space="0" w:color="auto"/>
        <w:bottom w:val="none" w:sz="0" w:space="0" w:color="auto"/>
        <w:right w:val="none" w:sz="0" w:space="0" w:color="auto"/>
      </w:divBdr>
      <w:divsChild>
        <w:div w:id="643656664">
          <w:marLeft w:val="0"/>
          <w:marRight w:val="0"/>
          <w:marTop w:val="0"/>
          <w:marBottom w:val="0"/>
          <w:divBdr>
            <w:top w:val="none" w:sz="0" w:space="0" w:color="auto"/>
            <w:left w:val="none" w:sz="0" w:space="0" w:color="auto"/>
            <w:bottom w:val="none" w:sz="0" w:space="0" w:color="auto"/>
            <w:right w:val="none" w:sz="0" w:space="0" w:color="auto"/>
          </w:divBdr>
          <w:divsChild>
            <w:div w:id="643656766">
              <w:marLeft w:val="0"/>
              <w:marRight w:val="0"/>
              <w:marTop w:val="0"/>
              <w:marBottom w:val="0"/>
              <w:divBdr>
                <w:top w:val="none" w:sz="0" w:space="0" w:color="auto"/>
                <w:left w:val="none" w:sz="0" w:space="0" w:color="auto"/>
                <w:bottom w:val="none" w:sz="0" w:space="0" w:color="auto"/>
                <w:right w:val="none" w:sz="0" w:space="0" w:color="auto"/>
              </w:divBdr>
              <w:divsChild>
                <w:div w:id="643656672">
                  <w:marLeft w:val="0"/>
                  <w:marRight w:val="0"/>
                  <w:marTop w:val="0"/>
                  <w:marBottom w:val="0"/>
                  <w:divBdr>
                    <w:top w:val="none" w:sz="0" w:space="0" w:color="auto"/>
                    <w:left w:val="none" w:sz="0" w:space="0" w:color="auto"/>
                    <w:bottom w:val="none" w:sz="0" w:space="0" w:color="auto"/>
                    <w:right w:val="none" w:sz="0" w:space="0" w:color="auto"/>
                  </w:divBdr>
                  <w:divsChild>
                    <w:div w:id="643656692">
                      <w:marLeft w:val="0"/>
                      <w:marRight w:val="0"/>
                      <w:marTop w:val="0"/>
                      <w:marBottom w:val="0"/>
                      <w:divBdr>
                        <w:top w:val="none" w:sz="0" w:space="0" w:color="auto"/>
                        <w:left w:val="none" w:sz="0" w:space="0" w:color="auto"/>
                        <w:bottom w:val="none" w:sz="0" w:space="0" w:color="auto"/>
                        <w:right w:val="none" w:sz="0" w:space="0" w:color="auto"/>
                      </w:divBdr>
                      <w:divsChild>
                        <w:div w:id="643656717">
                          <w:marLeft w:val="0"/>
                          <w:marRight w:val="0"/>
                          <w:marTop w:val="0"/>
                          <w:marBottom w:val="0"/>
                          <w:divBdr>
                            <w:top w:val="none" w:sz="0" w:space="0" w:color="auto"/>
                            <w:left w:val="none" w:sz="0" w:space="0" w:color="auto"/>
                            <w:bottom w:val="none" w:sz="0" w:space="0" w:color="auto"/>
                            <w:right w:val="none" w:sz="0" w:space="0" w:color="auto"/>
                          </w:divBdr>
                          <w:divsChild>
                            <w:div w:id="643656651">
                              <w:marLeft w:val="0"/>
                              <w:marRight w:val="0"/>
                              <w:marTop w:val="0"/>
                              <w:marBottom w:val="0"/>
                              <w:divBdr>
                                <w:top w:val="none" w:sz="0" w:space="0" w:color="auto"/>
                                <w:left w:val="none" w:sz="0" w:space="0" w:color="auto"/>
                                <w:bottom w:val="none" w:sz="0" w:space="0" w:color="auto"/>
                                <w:right w:val="none" w:sz="0" w:space="0" w:color="auto"/>
                              </w:divBdr>
                              <w:divsChild>
                                <w:div w:id="643656697">
                                  <w:marLeft w:val="0"/>
                                  <w:marRight w:val="0"/>
                                  <w:marTop w:val="0"/>
                                  <w:marBottom w:val="0"/>
                                  <w:divBdr>
                                    <w:top w:val="none" w:sz="0" w:space="0" w:color="auto"/>
                                    <w:left w:val="none" w:sz="0" w:space="0" w:color="auto"/>
                                    <w:bottom w:val="none" w:sz="0" w:space="0" w:color="auto"/>
                                    <w:right w:val="none" w:sz="0" w:space="0" w:color="auto"/>
                                  </w:divBdr>
                                  <w:divsChild>
                                    <w:div w:id="643656656">
                                      <w:marLeft w:val="0"/>
                                      <w:marRight w:val="0"/>
                                      <w:marTop w:val="0"/>
                                      <w:marBottom w:val="0"/>
                                      <w:divBdr>
                                        <w:top w:val="none" w:sz="0" w:space="0" w:color="auto"/>
                                        <w:left w:val="none" w:sz="0" w:space="0" w:color="auto"/>
                                        <w:bottom w:val="none" w:sz="0" w:space="0" w:color="auto"/>
                                        <w:right w:val="none" w:sz="0" w:space="0" w:color="auto"/>
                                      </w:divBdr>
                                      <w:divsChild>
                                        <w:div w:id="643656688">
                                          <w:marLeft w:val="0"/>
                                          <w:marRight w:val="0"/>
                                          <w:marTop w:val="0"/>
                                          <w:marBottom w:val="0"/>
                                          <w:divBdr>
                                            <w:top w:val="none" w:sz="0" w:space="0" w:color="auto"/>
                                            <w:left w:val="none" w:sz="0" w:space="0" w:color="auto"/>
                                            <w:bottom w:val="none" w:sz="0" w:space="0" w:color="auto"/>
                                            <w:right w:val="none" w:sz="0" w:space="0" w:color="auto"/>
                                          </w:divBdr>
                                          <w:divsChild>
                                            <w:div w:id="643656679">
                                              <w:marLeft w:val="0"/>
                                              <w:marRight w:val="0"/>
                                              <w:marTop w:val="0"/>
                                              <w:marBottom w:val="0"/>
                                              <w:divBdr>
                                                <w:top w:val="none" w:sz="0" w:space="0" w:color="auto"/>
                                                <w:left w:val="none" w:sz="0" w:space="0" w:color="auto"/>
                                                <w:bottom w:val="none" w:sz="0" w:space="0" w:color="auto"/>
                                                <w:right w:val="none" w:sz="0" w:space="0" w:color="auto"/>
                                              </w:divBdr>
                                              <w:divsChild>
                                                <w:div w:id="643656662">
                                                  <w:marLeft w:val="0"/>
                                                  <w:marRight w:val="0"/>
                                                  <w:marTop w:val="0"/>
                                                  <w:marBottom w:val="0"/>
                                                  <w:divBdr>
                                                    <w:top w:val="none" w:sz="0" w:space="0" w:color="auto"/>
                                                    <w:left w:val="none" w:sz="0" w:space="0" w:color="auto"/>
                                                    <w:bottom w:val="none" w:sz="0" w:space="0" w:color="auto"/>
                                                    <w:right w:val="none" w:sz="0" w:space="0" w:color="auto"/>
                                                  </w:divBdr>
                                                  <w:divsChild>
                                                    <w:div w:id="643656699">
                                                      <w:marLeft w:val="0"/>
                                                      <w:marRight w:val="0"/>
                                                      <w:marTop w:val="0"/>
                                                      <w:marBottom w:val="0"/>
                                                      <w:divBdr>
                                                        <w:top w:val="none" w:sz="0" w:space="0" w:color="auto"/>
                                                        <w:left w:val="none" w:sz="0" w:space="0" w:color="auto"/>
                                                        <w:bottom w:val="none" w:sz="0" w:space="0" w:color="auto"/>
                                                        <w:right w:val="none" w:sz="0" w:space="0" w:color="auto"/>
                                                      </w:divBdr>
                                                      <w:divsChild>
                                                        <w:div w:id="643656652">
                                                          <w:marLeft w:val="0"/>
                                                          <w:marRight w:val="0"/>
                                                          <w:marTop w:val="0"/>
                                                          <w:marBottom w:val="0"/>
                                                          <w:divBdr>
                                                            <w:top w:val="none" w:sz="0" w:space="0" w:color="auto"/>
                                                            <w:left w:val="none" w:sz="0" w:space="0" w:color="auto"/>
                                                            <w:bottom w:val="none" w:sz="0" w:space="0" w:color="auto"/>
                                                            <w:right w:val="none" w:sz="0" w:space="0" w:color="auto"/>
                                                          </w:divBdr>
                                                          <w:divsChild>
                                                            <w:div w:id="643656763">
                                                              <w:marLeft w:val="0"/>
                                                              <w:marRight w:val="0"/>
                                                              <w:marTop w:val="0"/>
                                                              <w:marBottom w:val="0"/>
                                                              <w:divBdr>
                                                                <w:top w:val="none" w:sz="0" w:space="0" w:color="auto"/>
                                                                <w:left w:val="none" w:sz="0" w:space="0" w:color="auto"/>
                                                                <w:bottom w:val="none" w:sz="0" w:space="0" w:color="auto"/>
                                                                <w:right w:val="none" w:sz="0" w:space="0" w:color="auto"/>
                                                              </w:divBdr>
                                                              <w:divsChild>
                                                                <w:div w:id="643656690">
                                                                  <w:marLeft w:val="0"/>
                                                                  <w:marRight w:val="0"/>
                                                                  <w:marTop w:val="0"/>
                                                                  <w:marBottom w:val="0"/>
                                                                  <w:divBdr>
                                                                    <w:top w:val="none" w:sz="0" w:space="0" w:color="auto"/>
                                                                    <w:left w:val="none" w:sz="0" w:space="0" w:color="auto"/>
                                                                    <w:bottom w:val="none" w:sz="0" w:space="0" w:color="auto"/>
                                                                    <w:right w:val="none" w:sz="0" w:space="0" w:color="auto"/>
                                                                  </w:divBdr>
                                                                  <w:divsChild>
                                                                    <w:div w:id="643656658">
                                                                      <w:marLeft w:val="0"/>
                                                                      <w:marRight w:val="0"/>
                                                                      <w:marTop w:val="0"/>
                                                                      <w:marBottom w:val="0"/>
                                                                      <w:divBdr>
                                                                        <w:top w:val="none" w:sz="0" w:space="0" w:color="auto"/>
                                                                        <w:left w:val="none" w:sz="0" w:space="0" w:color="auto"/>
                                                                        <w:bottom w:val="none" w:sz="0" w:space="0" w:color="auto"/>
                                                                        <w:right w:val="none" w:sz="0" w:space="0" w:color="auto"/>
                                                                      </w:divBdr>
                                                                      <w:divsChild>
                                                                        <w:div w:id="643656762">
                                                                          <w:marLeft w:val="0"/>
                                                                          <w:marRight w:val="0"/>
                                                                          <w:marTop w:val="0"/>
                                                                          <w:marBottom w:val="0"/>
                                                                          <w:divBdr>
                                                                            <w:top w:val="none" w:sz="0" w:space="0" w:color="auto"/>
                                                                            <w:left w:val="none" w:sz="0" w:space="0" w:color="auto"/>
                                                                            <w:bottom w:val="none" w:sz="0" w:space="0" w:color="auto"/>
                                                                            <w:right w:val="none" w:sz="0" w:space="0" w:color="auto"/>
                                                                          </w:divBdr>
                                                                          <w:divsChild>
                                                                            <w:div w:id="643656670">
                                                                              <w:marLeft w:val="0"/>
                                                                              <w:marRight w:val="0"/>
                                                                              <w:marTop w:val="0"/>
                                                                              <w:marBottom w:val="0"/>
                                                                              <w:divBdr>
                                                                                <w:top w:val="none" w:sz="0" w:space="0" w:color="auto"/>
                                                                                <w:left w:val="none" w:sz="0" w:space="0" w:color="auto"/>
                                                                                <w:bottom w:val="none" w:sz="0" w:space="0" w:color="auto"/>
                                                                                <w:right w:val="none" w:sz="0" w:space="0" w:color="auto"/>
                                                                              </w:divBdr>
                                                                              <w:divsChild>
                                                                                <w:div w:id="643656712">
                                                                                  <w:marLeft w:val="0"/>
                                                                                  <w:marRight w:val="0"/>
                                                                                  <w:marTop w:val="0"/>
                                                                                  <w:marBottom w:val="0"/>
                                                                                  <w:divBdr>
                                                                                    <w:top w:val="none" w:sz="0" w:space="0" w:color="auto"/>
                                                                                    <w:left w:val="none" w:sz="0" w:space="0" w:color="auto"/>
                                                                                    <w:bottom w:val="none" w:sz="0" w:space="0" w:color="auto"/>
                                                                                    <w:right w:val="none" w:sz="0" w:space="0" w:color="auto"/>
                                                                                  </w:divBdr>
                                                                                  <w:divsChild>
                                                                                    <w:div w:id="643656710">
                                                                                      <w:marLeft w:val="0"/>
                                                                                      <w:marRight w:val="0"/>
                                                                                      <w:marTop w:val="0"/>
                                                                                      <w:marBottom w:val="0"/>
                                                                                      <w:divBdr>
                                                                                        <w:top w:val="none" w:sz="0" w:space="0" w:color="auto"/>
                                                                                        <w:left w:val="none" w:sz="0" w:space="0" w:color="auto"/>
                                                                                        <w:bottom w:val="none" w:sz="0" w:space="0" w:color="auto"/>
                                                                                        <w:right w:val="none" w:sz="0" w:space="0" w:color="auto"/>
                                                                                      </w:divBdr>
                                                                                      <w:divsChild>
                                                                                        <w:div w:id="643656713">
                                                                                          <w:marLeft w:val="0"/>
                                                                                          <w:marRight w:val="0"/>
                                                                                          <w:marTop w:val="0"/>
                                                                                          <w:marBottom w:val="0"/>
                                                                                          <w:divBdr>
                                                                                            <w:top w:val="none" w:sz="0" w:space="0" w:color="auto"/>
                                                                                            <w:left w:val="none" w:sz="0" w:space="0" w:color="auto"/>
                                                                                            <w:bottom w:val="none" w:sz="0" w:space="0" w:color="auto"/>
                                                                                            <w:right w:val="none" w:sz="0" w:space="0" w:color="auto"/>
                                                                                          </w:divBdr>
                                                                                          <w:divsChild>
                                                                                            <w:div w:id="643656695">
                                                                                              <w:marLeft w:val="0"/>
                                                                                              <w:marRight w:val="0"/>
                                                                                              <w:marTop w:val="0"/>
                                                                                              <w:marBottom w:val="0"/>
                                                                                              <w:divBdr>
                                                                                                <w:top w:val="none" w:sz="0" w:space="0" w:color="auto"/>
                                                                                                <w:left w:val="none" w:sz="0" w:space="0" w:color="auto"/>
                                                                                                <w:bottom w:val="none" w:sz="0" w:space="0" w:color="auto"/>
                                                                                                <w:right w:val="none" w:sz="0" w:space="0" w:color="auto"/>
                                                                                              </w:divBdr>
                                                                                              <w:divsChild>
                                                                                                <w:div w:id="643656693">
                                                                                                  <w:marLeft w:val="0"/>
                                                                                                  <w:marRight w:val="0"/>
                                                                                                  <w:marTop w:val="0"/>
                                                                                                  <w:marBottom w:val="0"/>
                                                                                                  <w:divBdr>
                                                                                                    <w:top w:val="none" w:sz="0" w:space="0" w:color="auto"/>
                                                                                                    <w:left w:val="none" w:sz="0" w:space="0" w:color="auto"/>
                                                                                                    <w:bottom w:val="none" w:sz="0" w:space="0" w:color="auto"/>
                                                                                                    <w:right w:val="none" w:sz="0" w:space="0" w:color="auto"/>
                                                                                                  </w:divBdr>
                                                                                                  <w:divsChild>
                                                                                                    <w:div w:id="643656666">
                                                                                                      <w:marLeft w:val="0"/>
                                                                                                      <w:marRight w:val="0"/>
                                                                                                      <w:marTop w:val="0"/>
                                                                                                      <w:marBottom w:val="0"/>
                                                                                                      <w:divBdr>
                                                                                                        <w:top w:val="none" w:sz="0" w:space="0" w:color="auto"/>
                                                                                                        <w:left w:val="none" w:sz="0" w:space="0" w:color="auto"/>
                                                                                                        <w:bottom w:val="none" w:sz="0" w:space="0" w:color="auto"/>
                                                                                                        <w:right w:val="none" w:sz="0" w:space="0" w:color="auto"/>
                                                                                                      </w:divBdr>
                                                                                                      <w:divsChild>
                                                                                                        <w:div w:id="643656747">
                                                                                                          <w:marLeft w:val="0"/>
                                                                                                          <w:marRight w:val="0"/>
                                                                                                          <w:marTop w:val="0"/>
                                                                                                          <w:marBottom w:val="0"/>
                                                                                                          <w:divBdr>
                                                                                                            <w:top w:val="none" w:sz="0" w:space="0" w:color="auto"/>
                                                                                                            <w:left w:val="none" w:sz="0" w:space="0" w:color="auto"/>
                                                                                                            <w:bottom w:val="none" w:sz="0" w:space="0" w:color="auto"/>
                                                                                                            <w:right w:val="none" w:sz="0" w:space="0" w:color="auto"/>
                                                                                                          </w:divBdr>
                                                                                                          <w:divsChild>
                                                                                                            <w:div w:id="643656738">
                                                                                                              <w:marLeft w:val="0"/>
                                                                                                              <w:marRight w:val="0"/>
                                                                                                              <w:marTop w:val="0"/>
                                                                                                              <w:marBottom w:val="0"/>
                                                                                                              <w:divBdr>
                                                                                                                <w:top w:val="none" w:sz="0" w:space="0" w:color="auto"/>
                                                                                                                <w:left w:val="none" w:sz="0" w:space="0" w:color="auto"/>
                                                                                                                <w:bottom w:val="none" w:sz="0" w:space="0" w:color="auto"/>
                                                                                                                <w:right w:val="none" w:sz="0" w:space="0" w:color="auto"/>
                                                                                                              </w:divBdr>
                                                                                                              <w:divsChild>
                                                                                                                <w:div w:id="643656739">
                                                                                                                  <w:marLeft w:val="0"/>
                                                                                                                  <w:marRight w:val="0"/>
                                                                                                                  <w:marTop w:val="0"/>
                                                                                                                  <w:marBottom w:val="0"/>
                                                                                                                  <w:divBdr>
                                                                                                                    <w:top w:val="none" w:sz="0" w:space="0" w:color="auto"/>
                                                                                                                    <w:left w:val="none" w:sz="0" w:space="0" w:color="auto"/>
                                                                                                                    <w:bottom w:val="none" w:sz="0" w:space="0" w:color="auto"/>
                                                                                                                    <w:right w:val="none" w:sz="0" w:space="0" w:color="auto"/>
                                                                                                                  </w:divBdr>
                                                                                                                  <w:divsChild>
                                                                                                                    <w:div w:id="643656718">
                                                                                                                      <w:marLeft w:val="0"/>
                                                                                                                      <w:marRight w:val="0"/>
                                                                                                                      <w:marTop w:val="0"/>
                                                                                                                      <w:marBottom w:val="0"/>
                                                                                                                      <w:divBdr>
                                                                                                                        <w:top w:val="none" w:sz="0" w:space="0" w:color="auto"/>
                                                                                                                        <w:left w:val="none" w:sz="0" w:space="0" w:color="auto"/>
                                                                                                                        <w:bottom w:val="none" w:sz="0" w:space="0" w:color="auto"/>
                                                                                                                        <w:right w:val="none" w:sz="0" w:space="0" w:color="auto"/>
                                                                                                                      </w:divBdr>
                                                                                                                      <w:divsChild>
                                                                                                                        <w:div w:id="643656705">
                                                                                                                          <w:marLeft w:val="0"/>
                                                                                                                          <w:marRight w:val="0"/>
                                                                                                                          <w:marTop w:val="0"/>
                                                                                                                          <w:marBottom w:val="0"/>
                                                                                                                          <w:divBdr>
                                                                                                                            <w:top w:val="none" w:sz="0" w:space="0" w:color="auto"/>
                                                                                                                            <w:left w:val="none" w:sz="0" w:space="0" w:color="auto"/>
                                                                                                                            <w:bottom w:val="none" w:sz="0" w:space="0" w:color="auto"/>
                                                                                                                            <w:right w:val="none" w:sz="0" w:space="0" w:color="auto"/>
                                                                                                                          </w:divBdr>
                                                                                                                        </w:div>
                                                                                                                        <w:div w:id="6436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3656767">
      <w:marLeft w:val="0"/>
      <w:marRight w:val="0"/>
      <w:marTop w:val="0"/>
      <w:marBottom w:val="0"/>
      <w:divBdr>
        <w:top w:val="none" w:sz="0" w:space="0" w:color="auto"/>
        <w:left w:val="none" w:sz="0" w:space="0" w:color="auto"/>
        <w:bottom w:val="none" w:sz="0" w:space="0" w:color="auto"/>
        <w:right w:val="none" w:sz="0" w:space="0" w:color="auto"/>
      </w:divBdr>
    </w:div>
    <w:div w:id="643656768">
      <w:marLeft w:val="0"/>
      <w:marRight w:val="0"/>
      <w:marTop w:val="0"/>
      <w:marBottom w:val="0"/>
      <w:divBdr>
        <w:top w:val="none" w:sz="0" w:space="0" w:color="auto"/>
        <w:left w:val="none" w:sz="0" w:space="0" w:color="auto"/>
        <w:bottom w:val="none" w:sz="0" w:space="0" w:color="auto"/>
        <w:right w:val="none" w:sz="0" w:space="0" w:color="auto"/>
      </w:divBdr>
      <w:divsChild>
        <w:div w:id="643656740">
          <w:marLeft w:val="0"/>
          <w:marRight w:val="0"/>
          <w:marTop w:val="0"/>
          <w:marBottom w:val="0"/>
          <w:divBdr>
            <w:top w:val="none" w:sz="0" w:space="0" w:color="auto"/>
            <w:left w:val="none" w:sz="0" w:space="0" w:color="auto"/>
            <w:bottom w:val="none" w:sz="0" w:space="0" w:color="auto"/>
            <w:right w:val="none" w:sz="0" w:space="0" w:color="auto"/>
          </w:divBdr>
          <w:divsChild>
            <w:div w:id="643656765">
              <w:marLeft w:val="0"/>
              <w:marRight w:val="0"/>
              <w:marTop w:val="0"/>
              <w:marBottom w:val="0"/>
              <w:divBdr>
                <w:top w:val="none" w:sz="0" w:space="0" w:color="auto"/>
                <w:left w:val="none" w:sz="0" w:space="0" w:color="auto"/>
                <w:bottom w:val="none" w:sz="0" w:space="0" w:color="auto"/>
                <w:right w:val="none" w:sz="0" w:space="0" w:color="auto"/>
              </w:divBdr>
              <w:divsChild>
                <w:div w:id="643656667">
                  <w:marLeft w:val="0"/>
                  <w:marRight w:val="0"/>
                  <w:marTop w:val="0"/>
                  <w:marBottom w:val="0"/>
                  <w:divBdr>
                    <w:top w:val="none" w:sz="0" w:space="0" w:color="auto"/>
                    <w:left w:val="none" w:sz="0" w:space="0" w:color="auto"/>
                    <w:bottom w:val="none" w:sz="0" w:space="0" w:color="auto"/>
                    <w:right w:val="none" w:sz="0" w:space="0" w:color="auto"/>
                  </w:divBdr>
                  <w:divsChild>
                    <w:div w:id="643656661">
                      <w:marLeft w:val="0"/>
                      <w:marRight w:val="0"/>
                      <w:marTop w:val="0"/>
                      <w:marBottom w:val="0"/>
                      <w:divBdr>
                        <w:top w:val="none" w:sz="0" w:space="0" w:color="auto"/>
                        <w:left w:val="none" w:sz="0" w:space="0" w:color="auto"/>
                        <w:bottom w:val="none" w:sz="0" w:space="0" w:color="auto"/>
                        <w:right w:val="none" w:sz="0" w:space="0" w:color="auto"/>
                      </w:divBdr>
                      <w:divsChild>
                        <w:div w:id="643656723">
                          <w:marLeft w:val="0"/>
                          <w:marRight w:val="0"/>
                          <w:marTop w:val="0"/>
                          <w:marBottom w:val="0"/>
                          <w:divBdr>
                            <w:top w:val="none" w:sz="0" w:space="0" w:color="auto"/>
                            <w:left w:val="none" w:sz="0" w:space="0" w:color="auto"/>
                            <w:bottom w:val="none" w:sz="0" w:space="0" w:color="auto"/>
                            <w:right w:val="none" w:sz="0" w:space="0" w:color="auto"/>
                          </w:divBdr>
                          <w:divsChild>
                            <w:div w:id="643656704">
                              <w:marLeft w:val="0"/>
                              <w:marRight w:val="0"/>
                              <w:marTop w:val="0"/>
                              <w:marBottom w:val="0"/>
                              <w:divBdr>
                                <w:top w:val="none" w:sz="0" w:space="0" w:color="auto"/>
                                <w:left w:val="none" w:sz="0" w:space="0" w:color="auto"/>
                                <w:bottom w:val="none" w:sz="0" w:space="0" w:color="auto"/>
                                <w:right w:val="none" w:sz="0" w:space="0" w:color="auto"/>
                              </w:divBdr>
                              <w:divsChild>
                                <w:div w:id="643656719">
                                  <w:marLeft w:val="0"/>
                                  <w:marRight w:val="0"/>
                                  <w:marTop w:val="0"/>
                                  <w:marBottom w:val="0"/>
                                  <w:divBdr>
                                    <w:top w:val="none" w:sz="0" w:space="0" w:color="auto"/>
                                    <w:left w:val="none" w:sz="0" w:space="0" w:color="auto"/>
                                    <w:bottom w:val="none" w:sz="0" w:space="0" w:color="auto"/>
                                    <w:right w:val="none" w:sz="0" w:space="0" w:color="auto"/>
                                  </w:divBdr>
                                  <w:divsChild>
                                    <w:div w:id="643656698">
                                      <w:marLeft w:val="0"/>
                                      <w:marRight w:val="0"/>
                                      <w:marTop w:val="0"/>
                                      <w:marBottom w:val="0"/>
                                      <w:divBdr>
                                        <w:top w:val="none" w:sz="0" w:space="0" w:color="auto"/>
                                        <w:left w:val="none" w:sz="0" w:space="0" w:color="auto"/>
                                        <w:bottom w:val="none" w:sz="0" w:space="0" w:color="auto"/>
                                        <w:right w:val="none" w:sz="0" w:space="0" w:color="auto"/>
                                      </w:divBdr>
                                      <w:divsChild>
                                        <w:div w:id="643656701">
                                          <w:marLeft w:val="0"/>
                                          <w:marRight w:val="0"/>
                                          <w:marTop w:val="0"/>
                                          <w:marBottom w:val="0"/>
                                          <w:divBdr>
                                            <w:top w:val="none" w:sz="0" w:space="0" w:color="auto"/>
                                            <w:left w:val="none" w:sz="0" w:space="0" w:color="auto"/>
                                            <w:bottom w:val="none" w:sz="0" w:space="0" w:color="auto"/>
                                            <w:right w:val="none" w:sz="0" w:space="0" w:color="auto"/>
                                          </w:divBdr>
                                          <w:divsChild>
                                            <w:div w:id="643656703">
                                              <w:marLeft w:val="0"/>
                                              <w:marRight w:val="0"/>
                                              <w:marTop w:val="0"/>
                                              <w:marBottom w:val="0"/>
                                              <w:divBdr>
                                                <w:top w:val="none" w:sz="0" w:space="0" w:color="auto"/>
                                                <w:left w:val="none" w:sz="0" w:space="0" w:color="auto"/>
                                                <w:bottom w:val="none" w:sz="0" w:space="0" w:color="auto"/>
                                                <w:right w:val="none" w:sz="0" w:space="0" w:color="auto"/>
                                              </w:divBdr>
                                              <w:divsChild>
                                                <w:div w:id="643656694">
                                                  <w:marLeft w:val="0"/>
                                                  <w:marRight w:val="0"/>
                                                  <w:marTop w:val="0"/>
                                                  <w:marBottom w:val="0"/>
                                                  <w:divBdr>
                                                    <w:top w:val="none" w:sz="0" w:space="0" w:color="auto"/>
                                                    <w:left w:val="none" w:sz="0" w:space="0" w:color="auto"/>
                                                    <w:bottom w:val="none" w:sz="0" w:space="0" w:color="auto"/>
                                                    <w:right w:val="none" w:sz="0" w:space="0" w:color="auto"/>
                                                  </w:divBdr>
                                                  <w:divsChild>
                                                    <w:div w:id="643656742">
                                                      <w:marLeft w:val="0"/>
                                                      <w:marRight w:val="0"/>
                                                      <w:marTop w:val="0"/>
                                                      <w:marBottom w:val="0"/>
                                                      <w:divBdr>
                                                        <w:top w:val="none" w:sz="0" w:space="0" w:color="auto"/>
                                                        <w:left w:val="none" w:sz="0" w:space="0" w:color="auto"/>
                                                        <w:bottom w:val="none" w:sz="0" w:space="0" w:color="auto"/>
                                                        <w:right w:val="none" w:sz="0" w:space="0" w:color="auto"/>
                                                      </w:divBdr>
                                                      <w:divsChild>
                                                        <w:div w:id="643656729">
                                                          <w:marLeft w:val="0"/>
                                                          <w:marRight w:val="0"/>
                                                          <w:marTop w:val="0"/>
                                                          <w:marBottom w:val="0"/>
                                                          <w:divBdr>
                                                            <w:top w:val="none" w:sz="0" w:space="0" w:color="auto"/>
                                                            <w:left w:val="none" w:sz="0" w:space="0" w:color="auto"/>
                                                            <w:bottom w:val="none" w:sz="0" w:space="0" w:color="auto"/>
                                                            <w:right w:val="none" w:sz="0" w:space="0" w:color="auto"/>
                                                          </w:divBdr>
                                                          <w:divsChild>
                                                            <w:div w:id="643656764">
                                                              <w:marLeft w:val="0"/>
                                                              <w:marRight w:val="0"/>
                                                              <w:marTop w:val="0"/>
                                                              <w:marBottom w:val="0"/>
                                                              <w:divBdr>
                                                                <w:top w:val="none" w:sz="0" w:space="0" w:color="auto"/>
                                                                <w:left w:val="none" w:sz="0" w:space="0" w:color="auto"/>
                                                                <w:bottom w:val="none" w:sz="0" w:space="0" w:color="auto"/>
                                                                <w:right w:val="none" w:sz="0" w:space="0" w:color="auto"/>
                                                              </w:divBdr>
                                                              <w:divsChild>
                                                                <w:div w:id="643656673">
                                                                  <w:marLeft w:val="0"/>
                                                                  <w:marRight w:val="0"/>
                                                                  <w:marTop w:val="0"/>
                                                                  <w:marBottom w:val="0"/>
                                                                  <w:divBdr>
                                                                    <w:top w:val="none" w:sz="0" w:space="0" w:color="auto"/>
                                                                    <w:left w:val="none" w:sz="0" w:space="0" w:color="auto"/>
                                                                    <w:bottom w:val="none" w:sz="0" w:space="0" w:color="auto"/>
                                                                    <w:right w:val="none" w:sz="0" w:space="0" w:color="auto"/>
                                                                  </w:divBdr>
                                                                  <w:divsChild>
                                                                    <w:div w:id="643656669">
                                                                      <w:marLeft w:val="0"/>
                                                                      <w:marRight w:val="0"/>
                                                                      <w:marTop w:val="0"/>
                                                                      <w:marBottom w:val="0"/>
                                                                      <w:divBdr>
                                                                        <w:top w:val="none" w:sz="0" w:space="0" w:color="auto"/>
                                                                        <w:left w:val="none" w:sz="0" w:space="0" w:color="auto"/>
                                                                        <w:bottom w:val="none" w:sz="0" w:space="0" w:color="auto"/>
                                                                        <w:right w:val="none" w:sz="0" w:space="0" w:color="auto"/>
                                                                      </w:divBdr>
                                                                      <w:divsChild>
                                                                        <w:div w:id="643656759">
                                                                          <w:marLeft w:val="0"/>
                                                                          <w:marRight w:val="0"/>
                                                                          <w:marTop w:val="0"/>
                                                                          <w:marBottom w:val="0"/>
                                                                          <w:divBdr>
                                                                            <w:top w:val="none" w:sz="0" w:space="0" w:color="auto"/>
                                                                            <w:left w:val="none" w:sz="0" w:space="0" w:color="auto"/>
                                                                            <w:bottom w:val="none" w:sz="0" w:space="0" w:color="auto"/>
                                                                            <w:right w:val="none" w:sz="0" w:space="0" w:color="auto"/>
                                                                          </w:divBdr>
                                                                          <w:divsChild>
                                                                            <w:div w:id="643656722">
                                                                              <w:marLeft w:val="0"/>
                                                                              <w:marRight w:val="0"/>
                                                                              <w:marTop w:val="0"/>
                                                                              <w:marBottom w:val="0"/>
                                                                              <w:divBdr>
                                                                                <w:top w:val="none" w:sz="0" w:space="0" w:color="auto"/>
                                                                                <w:left w:val="none" w:sz="0" w:space="0" w:color="auto"/>
                                                                                <w:bottom w:val="none" w:sz="0" w:space="0" w:color="auto"/>
                                                                                <w:right w:val="none" w:sz="0" w:space="0" w:color="auto"/>
                                                                              </w:divBdr>
                                                                              <w:divsChild>
                                                                                <w:div w:id="643656741">
                                                                                  <w:marLeft w:val="0"/>
                                                                                  <w:marRight w:val="0"/>
                                                                                  <w:marTop w:val="0"/>
                                                                                  <w:marBottom w:val="0"/>
                                                                                  <w:divBdr>
                                                                                    <w:top w:val="none" w:sz="0" w:space="0" w:color="auto"/>
                                                                                    <w:left w:val="none" w:sz="0" w:space="0" w:color="auto"/>
                                                                                    <w:bottom w:val="none" w:sz="0" w:space="0" w:color="auto"/>
                                                                                    <w:right w:val="none" w:sz="0" w:space="0" w:color="auto"/>
                                                                                  </w:divBdr>
                                                                                  <w:divsChild>
                                                                                    <w:div w:id="643656675">
                                                                                      <w:marLeft w:val="0"/>
                                                                                      <w:marRight w:val="0"/>
                                                                                      <w:marTop w:val="0"/>
                                                                                      <w:marBottom w:val="0"/>
                                                                                      <w:divBdr>
                                                                                        <w:top w:val="none" w:sz="0" w:space="0" w:color="auto"/>
                                                                                        <w:left w:val="none" w:sz="0" w:space="0" w:color="auto"/>
                                                                                        <w:bottom w:val="none" w:sz="0" w:space="0" w:color="auto"/>
                                                                                        <w:right w:val="none" w:sz="0" w:space="0" w:color="auto"/>
                                                                                      </w:divBdr>
                                                                                      <w:divsChild>
                                                                                        <w:div w:id="643656650">
                                                                                          <w:marLeft w:val="0"/>
                                                                                          <w:marRight w:val="0"/>
                                                                                          <w:marTop w:val="0"/>
                                                                                          <w:marBottom w:val="0"/>
                                                                                          <w:divBdr>
                                                                                            <w:top w:val="none" w:sz="0" w:space="0" w:color="auto"/>
                                                                                            <w:left w:val="none" w:sz="0" w:space="0" w:color="auto"/>
                                                                                            <w:bottom w:val="none" w:sz="0" w:space="0" w:color="auto"/>
                                                                                            <w:right w:val="none" w:sz="0" w:space="0" w:color="auto"/>
                                                                                          </w:divBdr>
                                                                                          <w:divsChild>
                                                                                            <w:div w:id="643656748">
                                                                                              <w:marLeft w:val="0"/>
                                                                                              <w:marRight w:val="0"/>
                                                                                              <w:marTop w:val="0"/>
                                                                                              <w:marBottom w:val="0"/>
                                                                                              <w:divBdr>
                                                                                                <w:top w:val="none" w:sz="0" w:space="0" w:color="auto"/>
                                                                                                <w:left w:val="none" w:sz="0" w:space="0" w:color="auto"/>
                                                                                                <w:bottom w:val="none" w:sz="0" w:space="0" w:color="auto"/>
                                                                                                <w:right w:val="none" w:sz="0" w:space="0" w:color="auto"/>
                                                                                              </w:divBdr>
                                                                                              <w:divsChild>
                                                                                                <w:div w:id="643656686">
                                                                                                  <w:marLeft w:val="0"/>
                                                                                                  <w:marRight w:val="0"/>
                                                                                                  <w:marTop w:val="0"/>
                                                                                                  <w:marBottom w:val="0"/>
                                                                                                  <w:divBdr>
                                                                                                    <w:top w:val="none" w:sz="0" w:space="0" w:color="auto"/>
                                                                                                    <w:left w:val="none" w:sz="0" w:space="0" w:color="auto"/>
                                                                                                    <w:bottom w:val="none" w:sz="0" w:space="0" w:color="auto"/>
                                                                                                    <w:right w:val="none" w:sz="0" w:space="0" w:color="auto"/>
                                                                                                  </w:divBdr>
                                                                                                  <w:divsChild>
                                                                                                    <w:div w:id="643656750">
                                                                                                      <w:marLeft w:val="0"/>
                                                                                                      <w:marRight w:val="0"/>
                                                                                                      <w:marTop w:val="0"/>
                                                                                                      <w:marBottom w:val="0"/>
                                                                                                      <w:divBdr>
                                                                                                        <w:top w:val="none" w:sz="0" w:space="0" w:color="auto"/>
                                                                                                        <w:left w:val="none" w:sz="0" w:space="0" w:color="auto"/>
                                                                                                        <w:bottom w:val="none" w:sz="0" w:space="0" w:color="auto"/>
                                                                                                        <w:right w:val="none" w:sz="0" w:space="0" w:color="auto"/>
                                                                                                      </w:divBdr>
                                                                                                      <w:divsChild>
                                                                                                        <w:div w:id="643656682">
                                                                                                          <w:marLeft w:val="0"/>
                                                                                                          <w:marRight w:val="0"/>
                                                                                                          <w:marTop w:val="0"/>
                                                                                                          <w:marBottom w:val="0"/>
                                                                                                          <w:divBdr>
                                                                                                            <w:top w:val="none" w:sz="0" w:space="0" w:color="auto"/>
                                                                                                            <w:left w:val="none" w:sz="0" w:space="0" w:color="auto"/>
                                                                                                            <w:bottom w:val="none" w:sz="0" w:space="0" w:color="auto"/>
                                                                                                            <w:right w:val="none" w:sz="0" w:space="0" w:color="auto"/>
                                                                                                          </w:divBdr>
                                                                                                          <w:divsChild>
                                                                                                            <w:div w:id="643656756">
                                                                                                              <w:marLeft w:val="0"/>
                                                                                                              <w:marRight w:val="0"/>
                                                                                                              <w:marTop w:val="0"/>
                                                                                                              <w:marBottom w:val="0"/>
                                                                                                              <w:divBdr>
                                                                                                                <w:top w:val="none" w:sz="0" w:space="0" w:color="auto"/>
                                                                                                                <w:left w:val="none" w:sz="0" w:space="0" w:color="auto"/>
                                                                                                                <w:bottom w:val="none" w:sz="0" w:space="0" w:color="auto"/>
                                                                                                                <w:right w:val="none" w:sz="0" w:space="0" w:color="auto"/>
                                                                                                              </w:divBdr>
                                                                                                              <w:divsChild>
                                                                                                                <w:div w:id="643656684">
                                                                                                                  <w:marLeft w:val="0"/>
                                                                                                                  <w:marRight w:val="0"/>
                                                                                                                  <w:marTop w:val="0"/>
                                                                                                                  <w:marBottom w:val="0"/>
                                                                                                                  <w:divBdr>
                                                                                                                    <w:top w:val="none" w:sz="0" w:space="0" w:color="auto"/>
                                                                                                                    <w:left w:val="none" w:sz="0" w:space="0" w:color="auto"/>
                                                                                                                    <w:bottom w:val="none" w:sz="0" w:space="0" w:color="auto"/>
                                                                                                                    <w:right w:val="none" w:sz="0" w:space="0" w:color="auto"/>
                                                                                                                  </w:divBdr>
                                                                                                                  <w:divsChild>
                                                                                                                    <w:div w:id="643656655">
                                                                                                                      <w:marLeft w:val="0"/>
                                                                                                                      <w:marRight w:val="0"/>
                                                                                                                      <w:marTop w:val="0"/>
                                                                                                                      <w:marBottom w:val="0"/>
                                                                                                                      <w:divBdr>
                                                                                                                        <w:top w:val="none" w:sz="0" w:space="0" w:color="auto"/>
                                                                                                                        <w:left w:val="none" w:sz="0" w:space="0" w:color="auto"/>
                                                                                                                        <w:bottom w:val="none" w:sz="0" w:space="0" w:color="auto"/>
                                                                                                                        <w:right w:val="none" w:sz="0" w:space="0" w:color="auto"/>
                                                                                                                      </w:divBdr>
                                                                                                                    </w:div>
                                                                                                                    <w:div w:id="643656732">
                                                                                                                      <w:marLeft w:val="0"/>
                                                                                                                      <w:marRight w:val="0"/>
                                                                                                                      <w:marTop w:val="0"/>
                                                                                                                      <w:marBottom w:val="0"/>
                                                                                                                      <w:divBdr>
                                                                                                                        <w:top w:val="none" w:sz="0" w:space="0" w:color="auto"/>
                                                                                                                        <w:left w:val="none" w:sz="0" w:space="0" w:color="auto"/>
                                                                                                                        <w:bottom w:val="none" w:sz="0" w:space="0" w:color="auto"/>
                                                                                                                        <w:right w:val="none" w:sz="0" w:space="0" w:color="auto"/>
                                                                                                                      </w:divBdr>
                                                                                                                    </w:div>
                                                                                                                    <w:div w:id="6436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3656769">
      <w:marLeft w:val="0"/>
      <w:marRight w:val="0"/>
      <w:marTop w:val="0"/>
      <w:marBottom w:val="0"/>
      <w:divBdr>
        <w:top w:val="none" w:sz="0" w:space="0" w:color="auto"/>
        <w:left w:val="none" w:sz="0" w:space="0" w:color="auto"/>
        <w:bottom w:val="none" w:sz="0" w:space="0" w:color="auto"/>
        <w:right w:val="none" w:sz="0" w:space="0" w:color="auto"/>
      </w:divBdr>
    </w:div>
    <w:div w:id="643656770">
      <w:marLeft w:val="0"/>
      <w:marRight w:val="0"/>
      <w:marTop w:val="0"/>
      <w:marBottom w:val="0"/>
      <w:divBdr>
        <w:top w:val="none" w:sz="0" w:space="0" w:color="auto"/>
        <w:left w:val="none" w:sz="0" w:space="0" w:color="auto"/>
        <w:bottom w:val="none" w:sz="0" w:space="0" w:color="auto"/>
        <w:right w:val="none" w:sz="0" w:space="0" w:color="auto"/>
      </w:divBdr>
    </w:div>
    <w:div w:id="643656771">
      <w:marLeft w:val="0"/>
      <w:marRight w:val="0"/>
      <w:marTop w:val="0"/>
      <w:marBottom w:val="0"/>
      <w:divBdr>
        <w:top w:val="none" w:sz="0" w:space="0" w:color="auto"/>
        <w:left w:val="none" w:sz="0" w:space="0" w:color="auto"/>
        <w:bottom w:val="none" w:sz="0" w:space="0" w:color="auto"/>
        <w:right w:val="none" w:sz="0" w:space="0" w:color="auto"/>
      </w:divBdr>
    </w:div>
    <w:div w:id="6436567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265</TotalTime>
  <Pages>165</Pages>
  <Words>-32766</Words>
  <Characters>-32766</Characters>
  <Application>Microsoft Office Outlook</Application>
  <DocSecurity>0</DocSecurity>
  <Lines>0</Lines>
  <Paragraphs>0</Paragraphs>
  <ScaleCrop>false</ScaleCrop>
  <Company>Kraftway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GEG</dc:creator>
  <cp:keywords/>
  <dc:description/>
  <cp:lastModifiedBy>web</cp:lastModifiedBy>
  <cp:revision>9</cp:revision>
  <cp:lastPrinted>2013-11-18T05:24:00Z</cp:lastPrinted>
  <dcterms:created xsi:type="dcterms:W3CDTF">2013-11-12T10:41:00Z</dcterms:created>
  <dcterms:modified xsi:type="dcterms:W3CDTF">2013-11-18T11:30:00Z</dcterms:modified>
</cp:coreProperties>
</file>